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294" w:rsidRPr="005F73CE" w:rsidRDefault="00B43F50" w:rsidP="00FB2763">
      <w:pPr>
        <w:pStyle w:val="Heading1"/>
        <w:spacing w:line="276" w:lineRule="auto"/>
        <w:ind w:left="0"/>
        <w:contextualSpacing/>
        <w:rPr>
          <w:rFonts w:ascii="Futura PT Book" w:hAnsi="Futura PT Book"/>
          <w:color w:val="08262D"/>
          <w:sz w:val="68"/>
          <w:szCs w:val="68"/>
        </w:rPr>
      </w:pPr>
      <w:r w:rsidRPr="005F73CE">
        <w:rPr>
          <w:rFonts w:ascii="Futura PT Book" w:hAnsi="Futura PT Book"/>
          <w:color w:val="08262D"/>
          <w:sz w:val="68"/>
          <w:szCs w:val="68"/>
        </w:rPr>
        <w:t>ICT - LESSON PLANS</w:t>
      </w:r>
    </w:p>
    <w:p w:rsidR="00FB2763" w:rsidRPr="005F73CE" w:rsidRDefault="00B43F50" w:rsidP="00FB2763">
      <w:pPr>
        <w:pStyle w:val="Heading2"/>
        <w:spacing w:line="276" w:lineRule="auto"/>
        <w:contextualSpacing/>
        <w:rPr>
          <w:rFonts w:ascii="Futura PT Book" w:hAnsi="Futura PT Book"/>
          <w:i/>
          <w:color w:val="7D9289"/>
          <w:sz w:val="48"/>
          <w:szCs w:val="48"/>
        </w:rPr>
      </w:pPr>
      <w:r w:rsidRPr="005F73CE">
        <w:rPr>
          <w:rFonts w:ascii="Futura PT Book" w:hAnsi="Futura PT Book"/>
          <w:i/>
          <w:color w:val="7D9289"/>
          <w:sz w:val="48"/>
          <w:szCs w:val="48"/>
        </w:rPr>
        <w:t>Teacher Pack</w:t>
      </w:r>
    </w:p>
    <w:p w:rsidR="00FB2763" w:rsidRPr="005F73CE" w:rsidRDefault="00FB2763" w:rsidP="00FB2763">
      <w:pPr>
        <w:spacing w:line="276" w:lineRule="auto"/>
        <w:contextualSpacing/>
        <w:rPr>
          <w:rFonts w:ascii="Futura PT Book" w:hAnsi="Futura PT Book"/>
        </w:rPr>
      </w:pPr>
    </w:p>
    <w:p w:rsidR="00BB65FF" w:rsidRPr="005F73CE" w:rsidRDefault="00BB65FF" w:rsidP="00BB65FF">
      <w:pPr>
        <w:rPr>
          <w:rFonts w:ascii="Futura PT Book" w:hAnsi="Futura PT Book"/>
          <w:i/>
          <w:sz w:val="52"/>
        </w:rPr>
      </w:pPr>
    </w:p>
    <w:p w:rsidR="00B43F50" w:rsidRPr="005F73CE" w:rsidRDefault="00B43F50" w:rsidP="00BB65FF">
      <w:pPr>
        <w:rPr>
          <w:rFonts w:ascii="Futura PT Book" w:hAnsi="Futura PT Book"/>
          <w:i/>
          <w:sz w:val="52"/>
        </w:rPr>
      </w:pPr>
    </w:p>
    <w:p w:rsidR="00BB65FF" w:rsidRPr="005F73CE" w:rsidRDefault="00BB65FF" w:rsidP="00BB65FF">
      <w:pPr>
        <w:spacing w:after="180"/>
        <w:rPr>
          <w:rFonts w:ascii="Futura PT Book" w:eastAsia="Times New Roman" w:hAnsi="Futura PT Book" w:cs="Arial"/>
          <w:color w:val="222222"/>
          <w:sz w:val="27"/>
          <w:szCs w:val="27"/>
          <w:lang w:eastAsia="en-GB"/>
        </w:rPr>
      </w:pPr>
      <w:r w:rsidRPr="005F73CE">
        <w:rPr>
          <w:rFonts w:ascii="Futura PT Book" w:eastAsia="Times New Roman" w:hAnsi="Futura PT Book" w:cs="Arial"/>
          <w:noProof/>
          <w:color w:val="222222"/>
          <w:sz w:val="27"/>
          <w:szCs w:val="27"/>
          <w:lang w:val="en-GB" w:eastAsia="en-GB"/>
        </w:rPr>
        <w:drawing>
          <wp:inline distT="0" distB="0" distL="0" distR="0" wp14:anchorId="70A1C2AF" wp14:editId="08B69F2D">
            <wp:extent cx="6645910" cy="39878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928.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987800"/>
                    </a:xfrm>
                    <a:prstGeom prst="rect">
                      <a:avLst/>
                    </a:prstGeom>
                  </pic:spPr>
                </pic:pic>
              </a:graphicData>
            </a:graphic>
          </wp:inline>
        </w:drawing>
      </w: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p>
    <w:p w:rsidR="00BB65FF" w:rsidRPr="005F73CE" w:rsidRDefault="00BB65FF" w:rsidP="00BB65FF">
      <w:pPr>
        <w:jc w:val="right"/>
        <w:rPr>
          <w:rFonts w:ascii="Futura PT Book" w:hAnsi="Futura PT Book"/>
          <w:i/>
          <w:sz w:val="36"/>
        </w:rPr>
      </w:pPr>
    </w:p>
    <w:p w:rsidR="00BB65FF" w:rsidRPr="005F73CE" w:rsidRDefault="00BB65FF" w:rsidP="00BB65FF">
      <w:pPr>
        <w:jc w:val="right"/>
        <w:rPr>
          <w:rFonts w:ascii="Futura PT Book" w:hAnsi="Futura PT Book"/>
          <w:i/>
          <w:sz w:val="36"/>
        </w:rPr>
      </w:pPr>
    </w:p>
    <w:p w:rsidR="00BB65FF" w:rsidRPr="005F73CE" w:rsidRDefault="00B43F50" w:rsidP="00BB65FF">
      <w:pPr>
        <w:rPr>
          <w:rFonts w:ascii="Futura PT Book" w:hAnsi="Futura PT Book"/>
          <w:i/>
          <w:color w:val="0F243E" w:themeColor="text2" w:themeShade="80"/>
          <w:sz w:val="36"/>
        </w:rPr>
      </w:pPr>
      <w:r w:rsidRPr="005F73CE">
        <w:rPr>
          <w:rFonts w:ascii="Futura PT Book" w:hAnsi="Futura PT Book"/>
          <w:i/>
          <w:color w:val="0F243E" w:themeColor="text2" w:themeShade="80"/>
          <w:sz w:val="36"/>
        </w:rPr>
        <w:br w:type="page"/>
      </w:r>
      <w:r w:rsidR="00BB65FF" w:rsidRPr="005F73CE">
        <w:rPr>
          <w:rFonts w:ascii="Futura PT Book" w:hAnsi="Futura PT Book"/>
          <w:i/>
          <w:color w:val="0F243E" w:themeColor="text2" w:themeShade="80"/>
          <w:sz w:val="36"/>
        </w:rPr>
        <w:lastRenderedPageBreak/>
        <w:t xml:space="preserve">Content </w:t>
      </w:r>
    </w:p>
    <w:p w:rsidR="00B43F50" w:rsidRPr="005F73CE" w:rsidRDefault="00B43F50" w:rsidP="00BB65FF">
      <w:pPr>
        <w:ind w:right="18"/>
        <w:rPr>
          <w:rFonts w:ascii="Futura PT Book" w:hAnsi="Futura PT Book" w:cs="Arial"/>
        </w:rPr>
      </w:pPr>
    </w:p>
    <w:p w:rsidR="00BB65FF" w:rsidRPr="005F73CE" w:rsidRDefault="00BB65FF" w:rsidP="00BB65FF">
      <w:pPr>
        <w:ind w:right="18"/>
        <w:rPr>
          <w:rFonts w:ascii="Futura PT Book" w:hAnsi="Futura PT Book" w:cs="Arial"/>
        </w:rPr>
      </w:pPr>
      <w:r w:rsidRPr="005F73CE">
        <w:rPr>
          <w:rFonts w:ascii="Futura PT Book" w:hAnsi="Futura PT Book" w:cs="Arial"/>
        </w:rPr>
        <w:t>Thank you for downloading our FREE ICT course. This pack includes:</w:t>
      </w:r>
      <w:r w:rsidR="00B43F50" w:rsidRPr="005F73CE">
        <w:rPr>
          <w:rFonts w:ascii="Futura PT Book" w:hAnsi="Futura PT Book" w:cs="Arial"/>
        </w:rPr>
        <w:t xml:space="preserve"> 12 lesson plans.</w:t>
      </w:r>
    </w:p>
    <w:p w:rsidR="00B43F50" w:rsidRPr="005F73CE" w:rsidRDefault="00B43F50" w:rsidP="00BB65FF">
      <w:pPr>
        <w:ind w:right="18"/>
        <w:rPr>
          <w:rFonts w:ascii="Futura PT Book" w:hAnsi="Futura PT Book" w:cs="Arial"/>
        </w:rPr>
      </w:pPr>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Full lesson plans</w:t>
      </w:r>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Resources</w:t>
      </w:r>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Maximum 60 minutes per lesson</w:t>
      </w:r>
    </w:p>
    <w:p w:rsidR="00BB65FF" w:rsidRPr="005F73CE" w:rsidRDefault="00B43F50" w:rsidP="005F73CE">
      <w:pPr>
        <w:pStyle w:val="ListParagraph"/>
        <w:numPr>
          <w:ilvl w:val="0"/>
          <w:numId w:val="5"/>
        </w:numPr>
        <w:ind w:right="18"/>
        <w:rPr>
          <w:rFonts w:ascii="Futura PT Book" w:hAnsi="Futura PT Book" w:cs="Arial"/>
        </w:rPr>
      </w:pPr>
      <w:r w:rsidRPr="005F73CE">
        <w:rPr>
          <w:rFonts w:ascii="Futura PT Book" w:hAnsi="Futura PT Book" w:cs="Arial"/>
          <w:color w:val="0F243E" w:themeColor="text2" w:themeShade="80"/>
          <w:sz w:val="24"/>
          <w:szCs w:val="24"/>
        </w:rPr>
        <w:t>Mapped to National Curriculum (England) Key Stage 3 &amp; 4 computing programmes of study</w:t>
      </w:r>
    </w:p>
    <w:p w:rsidR="00BB65FF" w:rsidRPr="005F73CE" w:rsidRDefault="00BB65FF" w:rsidP="00BB65FF">
      <w:pPr>
        <w:pStyle w:val="NoSpacing"/>
        <w:ind w:right="18"/>
        <w:jc w:val="both"/>
        <w:rPr>
          <w:rFonts w:ascii="Futura PT Book" w:hAnsi="Futura PT Book" w:cs="Arial"/>
          <w:color w:val="C00000"/>
        </w:rPr>
      </w:pPr>
      <w:r w:rsidRPr="005F73CE">
        <w:rPr>
          <w:rFonts w:ascii="Futura PT Book" w:hAnsi="Futura PT Book" w:cs="Arial"/>
          <w:color w:val="0F243E" w:themeColor="text2" w:themeShade="80"/>
        </w:rPr>
        <w:t xml:space="preserve">Please add/remove/change tasks activities and resources if required for </w:t>
      </w:r>
      <w:r w:rsidRPr="005F73CE">
        <w:rPr>
          <w:rFonts w:ascii="Futura PT Book" w:hAnsi="Futura PT Book" w:cs="Arial"/>
          <w:color w:val="C00000"/>
        </w:rPr>
        <w:t xml:space="preserve">student differentiation </w:t>
      </w:r>
      <w:r w:rsidRPr="005F73CE">
        <w:rPr>
          <w:rFonts w:ascii="Futura PT Book" w:hAnsi="Futura PT Book" w:cs="Arial"/>
          <w:color w:val="0F243E" w:themeColor="text2" w:themeShade="80"/>
        </w:rPr>
        <w:t>and</w:t>
      </w:r>
      <w:r w:rsidRPr="005F73CE">
        <w:rPr>
          <w:rFonts w:ascii="Futura PT Book" w:hAnsi="Futura PT Book" w:cs="Arial"/>
          <w:color w:val="C00000"/>
        </w:rPr>
        <w:t xml:space="preserve"> time restrictions. </w:t>
      </w:r>
    </w:p>
    <w:p w:rsidR="00BB65FF" w:rsidRPr="005F73CE" w:rsidRDefault="00BB65FF" w:rsidP="00BB65FF">
      <w:pPr>
        <w:pStyle w:val="NoSpacing"/>
        <w:ind w:right="18"/>
        <w:rPr>
          <w:rFonts w:ascii="Futura PT Book" w:hAnsi="Futura PT Book" w:cs="Arial"/>
        </w:rPr>
      </w:pPr>
    </w:p>
    <w:tbl>
      <w:tblPr>
        <w:tblStyle w:val="TableGrid"/>
        <w:tblW w:w="0" w:type="auto"/>
        <w:tblInd w:w="846" w:type="dxa"/>
        <w:shd w:val="clear" w:color="auto" w:fill="BFBFBF" w:themeFill="background1" w:themeFillShade="BF"/>
        <w:tblLook w:val="04A0" w:firstRow="1" w:lastRow="0" w:firstColumn="1" w:lastColumn="0" w:noHBand="0" w:noVBand="1"/>
      </w:tblPr>
      <w:tblGrid>
        <w:gridCol w:w="4332"/>
        <w:gridCol w:w="4173"/>
      </w:tblGrid>
      <w:tr w:rsidR="00BB65FF" w:rsidRPr="005F73CE" w:rsidTr="00B43F50">
        <w:trPr>
          <w:trHeight w:val="748"/>
        </w:trPr>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Introduction </w:t>
            </w: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About The IMI and IMI </w:t>
            </w:r>
            <w:proofErr w:type="spellStart"/>
            <w:r w:rsidRPr="005F73CE">
              <w:rPr>
                <w:rFonts w:ascii="Futura PT Book" w:hAnsi="Futura PT Book"/>
                <w:color w:val="0F243E" w:themeColor="text2" w:themeShade="80"/>
              </w:rPr>
              <w:t>Autocity</w:t>
            </w:r>
            <w:proofErr w:type="spellEnd"/>
            <w:r w:rsidRPr="005F73CE">
              <w:rPr>
                <w:rFonts w:ascii="Futura PT Book" w:hAnsi="Futura PT Book"/>
                <w:color w:val="0F243E" w:themeColor="text2" w:themeShade="80"/>
              </w:rPr>
              <w:t xml:space="preserve"> </w:t>
            </w:r>
          </w:p>
          <w:p w:rsidR="00BB65FF" w:rsidRPr="005F73CE" w:rsidRDefault="00BB65FF" w:rsidP="00C36273">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7</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Excel  </w:t>
            </w: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 </w:t>
            </w: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Notes:</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Curriculum Content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8</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Outlook Basic</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Understanding Hardware and Software</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9</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Outlook Advanced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Lesson 2 </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Technology &amp; Safety</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10</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PowerPoint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3</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Online Reputation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11</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PowerPoint Advanced</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4</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Word Basic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12</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Presentation of PowerPoint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5</w:t>
            </w:r>
          </w:p>
          <w:p w:rsidR="00BB65FF"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Word Advanced</w:t>
            </w: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Additional Information: </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Student Feedback</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6</w:t>
            </w:r>
          </w:p>
          <w:p w:rsidR="00BB65FF"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Excel</w:t>
            </w:r>
          </w:p>
          <w:p w:rsidR="00B43F50" w:rsidRPr="005F73CE" w:rsidRDefault="00B43F50"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B65FF" w:rsidRPr="005F73CE" w:rsidRDefault="00BB65FF" w:rsidP="00B43F50">
            <w:pPr>
              <w:jc w:val="center"/>
              <w:rPr>
                <w:rFonts w:ascii="Futura PT Book" w:hAnsi="Futura PT Book"/>
                <w:color w:val="0F243E" w:themeColor="text2" w:themeShade="80"/>
              </w:rPr>
            </w:pPr>
          </w:p>
        </w:tc>
      </w:tr>
    </w:tbl>
    <w:p w:rsidR="00B43F50" w:rsidRPr="005F73CE" w:rsidRDefault="00B43F50">
      <w:pPr>
        <w:rPr>
          <w:rFonts w:ascii="Futura PT Book" w:hAnsi="Futura PT Book"/>
          <w:i/>
        </w:rPr>
      </w:pPr>
    </w:p>
    <w:p w:rsidR="00BB65FF" w:rsidRPr="005F73CE" w:rsidRDefault="00B43F50" w:rsidP="00BB65FF">
      <w:pPr>
        <w:rPr>
          <w:rFonts w:ascii="Futura PT Book" w:hAnsi="Futura PT Book"/>
          <w:i/>
          <w:color w:val="0F243E" w:themeColor="text2" w:themeShade="80"/>
          <w:sz w:val="36"/>
          <w:szCs w:val="32"/>
        </w:rPr>
      </w:pPr>
      <w:r w:rsidRPr="005F73CE">
        <w:rPr>
          <w:rFonts w:ascii="Futura PT Book" w:hAnsi="Futura PT Book"/>
          <w:i/>
          <w:color w:val="0F243E" w:themeColor="text2" w:themeShade="80"/>
          <w:sz w:val="36"/>
          <w:szCs w:val="32"/>
        </w:rPr>
        <w:t>Lesson Titles and R</w:t>
      </w:r>
      <w:r w:rsidR="00BB65FF" w:rsidRPr="005F73CE">
        <w:rPr>
          <w:rFonts w:ascii="Futura PT Book" w:hAnsi="Futura PT Book"/>
          <w:i/>
          <w:color w:val="0F243E" w:themeColor="text2" w:themeShade="80"/>
          <w:sz w:val="36"/>
          <w:szCs w:val="32"/>
        </w:rPr>
        <w:t xml:space="preserve">esource </w:t>
      </w:r>
      <w:r w:rsidRPr="005F73CE">
        <w:rPr>
          <w:rFonts w:ascii="Futura PT Book" w:hAnsi="Futura PT Book"/>
          <w:i/>
          <w:color w:val="0F243E" w:themeColor="text2" w:themeShade="80"/>
          <w:sz w:val="36"/>
          <w:szCs w:val="32"/>
        </w:rPr>
        <w:t>Reference N</w:t>
      </w:r>
      <w:r w:rsidR="00BB65FF" w:rsidRPr="005F73CE">
        <w:rPr>
          <w:rFonts w:ascii="Futura PT Book" w:hAnsi="Futura PT Book"/>
          <w:i/>
          <w:color w:val="0F243E" w:themeColor="text2" w:themeShade="80"/>
          <w:sz w:val="36"/>
          <w:szCs w:val="32"/>
        </w:rPr>
        <w:t>umbers</w:t>
      </w:r>
    </w:p>
    <w:p w:rsidR="00B43F50" w:rsidRPr="005F73CE" w:rsidRDefault="00B43F50" w:rsidP="00BB65FF">
      <w:pPr>
        <w:rPr>
          <w:rFonts w:ascii="Futura PT Book" w:hAnsi="Futura PT Book"/>
          <w:i/>
          <w:sz w:val="36"/>
        </w:rPr>
      </w:pPr>
    </w:p>
    <w:p w:rsidR="00BB65FF" w:rsidRPr="005F73CE" w:rsidRDefault="00BB65FF" w:rsidP="00BB65FF">
      <w:pPr>
        <w:pStyle w:val="NoSpacing"/>
        <w:jc w:val="center"/>
        <w:rPr>
          <w:rFonts w:ascii="Futura PT Book" w:hAnsi="Futura PT Book"/>
          <w:sz w:val="16"/>
          <w:szCs w:val="16"/>
        </w:rPr>
      </w:pPr>
    </w:p>
    <w:tbl>
      <w:tblPr>
        <w:tblStyle w:val="TableGrid"/>
        <w:tblW w:w="10319" w:type="dxa"/>
        <w:tblInd w:w="-5" w:type="dxa"/>
        <w:tblLayout w:type="fixed"/>
        <w:tblLook w:val="04A0" w:firstRow="1" w:lastRow="0" w:firstColumn="1" w:lastColumn="0" w:noHBand="0" w:noVBand="1"/>
      </w:tblPr>
      <w:tblGrid>
        <w:gridCol w:w="8192"/>
        <w:gridCol w:w="2127"/>
      </w:tblGrid>
      <w:tr w:rsidR="00B43F50" w:rsidRPr="005F73CE" w:rsidTr="00B43F50">
        <w:trPr>
          <w:trHeight w:hRule="exact" w:val="449"/>
        </w:trPr>
        <w:tc>
          <w:tcPr>
            <w:tcW w:w="8192" w:type="dxa"/>
            <w:shd w:val="clear" w:color="auto" w:fill="BFBFBF" w:themeFill="background1" w:themeFillShade="BF"/>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 xml:space="preserve">Lesson 1 - Understanding Hardware and Software                            </w:t>
            </w:r>
          </w:p>
        </w:tc>
        <w:tc>
          <w:tcPr>
            <w:tcW w:w="2127" w:type="dxa"/>
            <w:shd w:val="clear" w:color="auto" w:fill="BFBFBF" w:themeFill="background1" w:themeFillShade="BF"/>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Ref. no.</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001</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External Hardware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Internal Hardware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003</w:t>
            </w:r>
          </w:p>
        </w:tc>
      </w:tr>
      <w:tr w:rsidR="00B43F50" w:rsidRPr="005F73CE" w:rsidTr="00C36273">
        <w:trPr>
          <w:trHeight w:hRule="exact" w:val="319"/>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2 – Hardware / Software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004</w:t>
            </w:r>
          </w:p>
        </w:tc>
      </w:tr>
      <w:tr w:rsidR="00B43F50" w:rsidRPr="005F73CE" w:rsidTr="00B43F50">
        <w:trPr>
          <w:trHeight w:hRule="exact" w:val="227"/>
        </w:trPr>
        <w:tc>
          <w:tcPr>
            <w:tcW w:w="10319" w:type="dxa"/>
            <w:gridSpan w:val="2"/>
            <w:vMerge w:val="restart"/>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2 - Technology &amp; Safety</w:t>
            </w:r>
          </w:p>
        </w:tc>
      </w:tr>
      <w:tr w:rsidR="00B43F50" w:rsidRPr="005F73CE" w:rsidTr="00B43F50">
        <w:trPr>
          <w:trHeight w:hRule="exact" w:val="227"/>
        </w:trPr>
        <w:tc>
          <w:tcPr>
            <w:tcW w:w="10319" w:type="dxa"/>
            <w:gridSpan w:val="2"/>
            <w:vMerge/>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p>
        </w:tc>
      </w:tr>
      <w:tr w:rsidR="00B43F50" w:rsidRPr="005F73CE" w:rsidTr="00C36273">
        <w:trPr>
          <w:trHeight w:hRule="exact" w:val="343"/>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2</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005</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Comprehension &amp; Class discussion</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kern w:val="36"/>
                <w:lang w:eastAsia="en-GB"/>
              </w:rPr>
            </w:pPr>
            <w:r w:rsidRPr="005F73CE">
              <w:rPr>
                <w:rFonts w:ascii="Futura PT Book" w:hAnsi="Futura PT Book"/>
                <w:color w:val="0F243E" w:themeColor="text2" w:themeShade="80"/>
                <w:kern w:val="36"/>
                <w:lang w:eastAsia="en-GB"/>
              </w:rPr>
              <w:t>Task 2 – Inappropriate comments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007</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kern w:val="36"/>
                <w:lang w:eastAsia="en-GB"/>
              </w:rPr>
            </w:pPr>
            <w:r w:rsidRPr="005F73CE">
              <w:rPr>
                <w:rFonts w:ascii="Futura PT Book" w:hAnsi="Futura PT Book"/>
                <w:color w:val="0F243E" w:themeColor="text2" w:themeShade="80"/>
                <w:kern w:val="36"/>
                <w:lang w:eastAsia="en-GB"/>
              </w:rPr>
              <w:t xml:space="preserve">Task 3 – Group activity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008</w:t>
            </w:r>
          </w:p>
        </w:tc>
      </w:tr>
      <w:tr w:rsidR="00B43F50" w:rsidRPr="005F73CE" w:rsidTr="00B43F50">
        <w:trPr>
          <w:trHeight w:hRule="exact" w:val="474"/>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3 – Online Reputation</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3</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008</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Reading activity</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009</w:t>
            </w:r>
          </w:p>
        </w:tc>
      </w:tr>
      <w:tr w:rsidR="00B43F50" w:rsidRPr="005F73CE" w:rsidTr="00B43F50">
        <w:trPr>
          <w:trHeight w:hRule="exact" w:val="380"/>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4 – Microsoft Word</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4</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010</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 xml:space="preserve">Task 1 – Create a cover letter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011</w:t>
            </w:r>
          </w:p>
        </w:tc>
      </w:tr>
      <w:tr w:rsidR="00B43F50" w:rsidRPr="005F73CE" w:rsidTr="00B43F50">
        <w:trPr>
          <w:trHeight w:hRule="exact" w:val="484"/>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5 – Microsoft Word</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5</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 xml:space="preserve">Task 1 – Edit document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013</w:t>
            </w:r>
          </w:p>
        </w:tc>
      </w:tr>
      <w:tr w:rsidR="00B43F50" w:rsidRPr="005F73CE" w:rsidTr="00B43F50">
        <w:trPr>
          <w:trHeight w:hRule="exact" w:val="556"/>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6 &amp; 7 – Microsoft Excel</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6 &amp; 7</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014</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Create a price list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015</w:t>
            </w:r>
          </w:p>
        </w:tc>
      </w:tr>
      <w:tr w:rsidR="00B43F50" w:rsidRPr="005F73CE" w:rsidTr="00B43F50">
        <w:trPr>
          <w:trHeight w:hRule="exact" w:val="576"/>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8 – Microsoft Outlook</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8</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Create and send an email</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017</w:t>
            </w:r>
          </w:p>
        </w:tc>
      </w:tr>
      <w:tr w:rsidR="00B43F50" w:rsidRPr="005F73CE" w:rsidTr="00B43F50">
        <w:trPr>
          <w:trHeight w:hRule="exact" w:val="560"/>
        </w:trPr>
        <w:tc>
          <w:tcPr>
            <w:tcW w:w="10319" w:type="dxa"/>
            <w:gridSpan w:val="2"/>
            <w:shd w:val="clear" w:color="auto" w:fill="BFBFBF" w:themeFill="background1" w:themeFillShade="BF"/>
            <w:vAlign w:val="center"/>
          </w:tcPr>
          <w:p w:rsidR="00BB65FF" w:rsidRPr="005F73CE" w:rsidRDefault="00BB65FF" w:rsidP="00C36273">
            <w:pPr>
              <w:rPr>
                <w:rFonts w:ascii="Futura PT Book" w:hAnsi="Futura PT Book" w:cs="Arial"/>
                <w:color w:val="0F243E" w:themeColor="text2" w:themeShade="80"/>
              </w:rPr>
            </w:pPr>
            <w:r w:rsidRPr="005F73CE">
              <w:rPr>
                <w:rFonts w:ascii="Futura PT Book" w:hAnsi="Futura PT Book"/>
                <w:color w:val="0F243E" w:themeColor="text2" w:themeShade="80"/>
              </w:rPr>
              <w:t>Lesson 9 – Microsoft Outlook Further</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9</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018</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 xml:space="preserve">Task 1 – Send a meeting request </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019</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2 – Create and save a task</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020</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3 – Save and create a new contact</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021</w:t>
            </w:r>
          </w:p>
        </w:tc>
      </w:tr>
      <w:tr w:rsidR="00B43F50" w:rsidRPr="005F73CE" w:rsidTr="00B43F50">
        <w:trPr>
          <w:trHeight w:hRule="exact" w:val="565"/>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10 – Microsoft Power Point</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Lesson plan 10</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Task 1 – Create and save a presentation</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023</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lastRenderedPageBreak/>
              <w:t>Lesson 11 – Microsoft PowerPoint Further</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12</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024</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Edit a presentation and save it</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025</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5F73CE" w:rsidRDefault="00BB65FF" w:rsidP="00C36273">
            <w:pPr>
              <w:rPr>
                <w:rFonts w:ascii="Futura PT Book" w:hAnsi="Futura PT Book" w:cs="Arial"/>
                <w:color w:val="0F243E" w:themeColor="text2" w:themeShade="80"/>
              </w:rPr>
            </w:pPr>
            <w:r w:rsidRPr="005F73CE">
              <w:rPr>
                <w:rFonts w:ascii="Futura PT Book" w:hAnsi="Futura PT Book"/>
                <w:color w:val="0F243E" w:themeColor="text2" w:themeShade="80"/>
              </w:rPr>
              <w:t xml:space="preserve">Lesson 12 – The Presentation </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14</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s="Arial"/>
                <w:color w:val="0F243E" w:themeColor="text2" w:themeShade="80"/>
                <w:kern w:val="36"/>
                <w:lang w:eastAsia="en-GB"/>
              </w:rPr>
              <w:t xml:space="preserve">Task 1 – Present their PowerPoint </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027</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proofErr w:type="spellStart"/>
            <w:r w:rsidRPr="005F73CE">
              <w:rPr>
                <w:rFonts w:ascii="Futura PT Book" w:hAnsi="Futura PT Book" w:cs="Arial"/>
                <w:color w:val="0F243E" w:themeColor="text2" w:themeShade="80"/>
                <w:kern w:val="36"/>
                <w:lang w:eastAsia="en-GB"/>
              </w:rPr>
              <w:t>Rules_Automotive</w:t>
            </w:r>
            <w:proofErr w:type="spellEnd"/>
            <w:r w:rsidRPr="005F73CE">
              <w:rPr>
                <w:rFonts w:ascii="Futura PT Book" w:hAnsi="Futura PT Book" w:cs="Arial"/>
                <w:color w:val="0F243E" w:themeColor="text2" w:themeShade="80"/>
                <w:kern w:val="36"/>
                <w:lang w:eastAsia="en-GB"/>
              </w:rPr>
              <w:t xml:space="preserve"> Family Fortunes</w:t>
            </w:r>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A</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 xml:space="preserve">Automotive Family </w:t>
            </w:r>
            <w:proofErr w:type="spellStart"/>
            <w:r w:rsidRPr="005F73CE">
              <w:rPr>
                <w:rFonts w:ascii="Futura PT Book" w:hAnsi="Futura PT Book" w:cs="Arial"/>
                <w:color w:val="0F243E" w:themeColor="text2" w:themeShade="80"/>
                <w:kern w:val="36"/>
                <w:lang w:eastAsia="en-GB"/>
              </w:rPr>
              <w:t>Fortunes_Questions</w:t>
            </w:r>
            <w:proofErr w:type="spellEnd"/>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B</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 xml:space="preserve">Automotive Family </w:t>
            </w:r>
            <w:proofErr w:type="spellStart"/>
            <w:r w:rsidRPr="005F73CE">
              <w:rPr>
                <w:rFonts w:ascii="Futura PT Book" w:hAnsi="Futura PT Book" w:cs="Arial"/>
                <w:color w:val="0F243E" w:themeColor="text2" w:themeShade="80"/>
                <w:kern w:val="36"/>
                <w:lang w:eastAsia="en-GB"/>
              </w:rPr>
              <w:t>Fortunes_Slides</w:t>
            </w:r>
            <w:proofErr w:type="spellEnd"/>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C</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 xml:space="preserve">Course Feedback </w:t>
            </w:r>
            <w:proofErr w:type="spellStart"/>
            <w:r w:rsidRPr="005F73CE">
              <w:rPr>
                <w:rFonts w:ascii="Futura PT Book" w:hAnsi="Futura PT Book" w:cs="Arial"/>
                <w:color w:val="0F243E" w:themeColor="text2" w:themeShade="80"/>
                <w:kern w:val="36"/>
                <w:lang w:eastAsia="en-GB"/>
              </w:rPr>
              <w:t>Form_Student</w:t>
            </w:r>
            <w:proofErr w:type="spellEnd"/>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D</w:t>
            </w:r>
          </w:p>
        </w:tc>
      </w:tr>
    </w:tbl>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tbl>
      <w:tblPr>
        <w:tblStyle w:val="TableGrid"/>
        <w:tblW w:w="10314" w:type="dxa"/>
        <w:tblLook w:val="04A0" w:firstRow="1" w:lastRow="0" w:firstColumn="1" w:lastColumn="0" w:noHBand="0" w:noVBand="1"/>
      </w:tblPr>
      <w:tblGrid>
        <w:gridCol w:w="2263"/>
        <w:gridCol w:w="5103"/>
        <w:gridCol w:w="2948"/>
      </w:tblGrid>
      <w:tr w:rsidR="00B43F50" w:rsidRPr="005F73CE" w:rsidTr="00B43F50">
        <w:trPr>
          <w:trHeight w:val="653"/>
        </w:trPr>
        <w:tc>
          <w:tcPr>
            <w:tcW w:w="7366"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KEY</w:t>
            </w:r>
          </w:p>
        </w:tc>
        <w:tc>
          <w:tcPr>
            <w:tcW w:w="2948" w:type="dxa"/>
            <w:shd w:val="clear" w:color="auto" w:fill="BFBFBF" w:themeFill="background1" w:themeFillShade="BF"/>
            <w:vAlign w:val="center"/>
          </w:tcPr>
          <w:p w:rsidR="00BB65FF" w:rsidRPr="005F73CE" w:rsidRDefault="00BB65FF" w:rsidP="00C36273">
            <w:pPr>
              <w:pStyle w:val="NoSpacing"/>
              <w:ind w:left="181"/>
              <w:rPr>
                <w:rFonts w:ascii="Futura PT Book" w:hAnsi="Futura PT Book"/>
                <w:color w:val="0F243E" w:themeColor="text2" w:themeShade="80"/>
              </w:rPr>
            </w:pPr>
            <w:r w:rsidRPr="005F73CE">
              <w:rPr>
                <w:rFonts w:ascii="Futura PT Book" w:hAnsi="Futura PT Book"/>
                <w:color w:val="0F243E" w:themeColor="text2" w:themeShade="80"/>
              </w:rPr>
              <w:t>Prizes</w:t>
            </w:r>
          </w:p>
        </w:tc>
      </w:tr>
      <w:tr w:rsidR="00BB65FF" w:rsidRPr="005F73CE" w:rsidTr="00C36273">
        <w:trPr>
          <w:trHeight w:val="406"/>
        </w:trPr>
        <w:tc>
          <w:tcPr>
            <w:tcW w:w="2263" w:type="dxa"/>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5103" w:type="dxa"/>
            <w:vAlign w:val="center"/>
          </w:tcPr>
          <w:p w:rsidR="00BB65FF" w:rsidRPr="005F73CE" w:rsidRDefault="00BB65FF" w:rsidP="00C36273">
            <w:pPr>
              <w:pStyle w:val="NoSpacing"/>
              <w:rPr>
                <w:rFonts w:ascii="Futura PT Book" w:hAnsi="Futura PT Book"/>
              </w:rPr>
            </w:pPr>
            <w:r w:rsidRPr="005F73CE">
              <w:rPr>
                <w:rFonts w:ascii="Futura PT Book" w:hAnsi="Futura PT Book"/>
                <w:color w:val="365F91" w:themeColor="accent1" w:themeShade="BF"/>
              </w:rPr>
              <w:t xml:space="preserve">Dark blue underlined text          </w:t>
            </w:r>
          </w:p>
        </w:tc>
        <w:tc>
          <w:tcPr>
            <w:tcW w:w="2948" w:type="dxa"/>
            <w:vMerge w:val="restart"/>
            <w:vAlign w:val="center"/>
          </w:tcPr>
          <w:p w:rsidR="00BB65FF" w:rsidRPr="005F73CE" w:rsidRDefault="00BB65FF" w:rsidP="00C36273">
            <w:pPr>
              <w:pStyle w:val="NoSpacing"/>
              <w:ind w:left="181"/>
              <w:rPr>
                <w:rFonts w:ascii="Futura PT Book" w:hAnsi="Futura PT Book"/>
                <w:color w:val="0F243E" w:themeColor="text2" w:themeShade="80"/>
              </w:rPr>
            </w:pPr>
            <w:r w:rsidRPr="005F73CE">
              <w:rPr>
                <w:rFonts w:ascii="Futura PT Book" w:hAnsi="Futura PT Book"/>
                <w:color w:val="0F243E" w:themeColor="text2" w:themeShade="80"/>
              </w:rPr>
              <w:t xml:space="preserve">End of lesson 8 = </w:t>
            </w:r>
            <w:r w:rsidRPr="005F73CE">
              <w:rPr>
                <w:rFonts w:ascii="Futura PT Book" w:hAnsi="Futura PT Book"/>
                <w:b/>
                <w:color w:val="0F243E" w:themeColor="text2" w:themeShade="80"/>
              </w:rPr>
              <w:t>YES</w:t>
            </w:r>
          </w:p>
          <w:p w:rsidR="00BB65FF" w:rsidRPr="005F73CE" w:rsidRDefault="00BB65FF" w:rsidP="00C36273">
            <w:pPr>
              <w:pStyle w:val="NoSpacing"/>
              <w:ind w:left="181"/>
              <w:rPr>
                <w:rFonts w:ascii="Futura PT Book" w:hAnsi="Futura PT Book"/>
                <w:b/>
                <w:color w:val="0F243E" w:themeColor="text2" w:themeShade="80"/>
              </w:rPr>
            </w:pPr>
            <w:r w:rsidRPr="005F73CE">
              <w:rPr>
                <w:rFonts w:ascii="Futura PT Book" w:hAnsi="Futura PT Book"/>
                <w:b/>
                <w:color w:val="0F243E" w:themeColor="text2" w:themeShade="80"/>
              </w:rPr>
              <w:t>(1 prize)</w:t>
            </w:r>
          </w:p>
          <w:p w:rsidR="00BB65FF" w:rsidRPr="005F73CE" w:rsidRDefault="00BB65FF" w:rsidP="00C36273">
            <w:pPr>
              <w:pStyle w:val="NoSpacing"/>
              <w:ind w:left="181"/>
              <w:rPr>
                <w:rFonts w:ascii="Futura PT Book" w:hAnsi="Futura PT Book"/>
                <w:color w:val="0F243E" w:themeColor="text2" w:themeShade="80"/>
              </w:rPr>
            </w:pPr>
          </w:p>
          <w:p w:rsidR="00BB65FF" w:rsidRPr="005F73CE" w:rsidRDefault="00BB65FF" w:rsidP="00C36273">
            <w:pPr>
              <w:pStyle w:val="NoSpacing"/>
              <w:ind w:left="181"/>
              <w:rPr>
                <w:rFonts w:ascii="Futura PT Book" w:hAnsi="Futura PT Book"/>
              </w:rPr>
            </w:pPr>
            <w:r w:rsidRPr="005F73CE">
              <w:rPr>
                <w:rFonts w:ascii="Futura PT Book" w:hAnsi="Futura PT Book"/>
                <w:color w:val="0F243E" w:themeColor="text2" w:themeShade="80"/>
              </w:rPr>
              <w:t>End of lesson 17</w:t>
            </w:r>
            <w:r w:rsidRPr="005F73CE">
              <w:rPr>
                <w:rFonts w:ascii="Futura PT Book" w:hAnsi="Futura PT Book"/>
                <w:b/>
                <w:color w:val="0F243E" w:themeColor="text2" w:themeShade="80"/>
              </w:rPr>
              <w:t xml:space="preserve"> = YES     (2 prizes)</w:t>
            </w:r>
          </w:p>
        </w:tc>
      </w:tr>
      <w:tr w:rsidR="00BB65FF" w:rsidRPr="005F73CE" w:rsidTr="00C36273">
        <w:trPr>
          <w:trHeight w:val="437"/>
        </w:trPr>
        <w:tc>
          <w:tcPr>
            <w:tcW w:w="2263" w:type="dxa"/>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Teacher information</w:t>
            </w:r>
          </w:p>
        </w:tc>
        <w:tc>
          <w:tcPr>
            <w:tcW w:w="5103" w:type="dxa"/>
            <w:vAlign w:val="center"/>
          </w:tcPr>
          <w:p w:rsidR="00BB65FF" w:rsidRPr="005F73CE" w:rsidRDefault="00BB65FF" w:rsidP="00C36273">
            <w:pPr>
              <w:pStyle w:val="NoSpacing"/>
              <w:rPr>
                <w:rFonts w:ascii="Futura PT Book" w:hAnsi="Futura PT Book"/>
                <w:color w:val="365F91" w:themeColor="accent1" w:themeShade="BF"/>
              </w:rPr>
            </w:pPr>
            <w:r w:rsidRPr="005F73CE">
              <w:rPr>
                <w:rFonts w:ascii="Futura PT Book" w:hAnsi="Futura PT Book" w:cs="Arial"/>
                <w:b/>
                <w:color w:val="C00000"/>
              </w:rPr>
              <w:t xml:space="preserve">Bold or </w:t>
            </w:r>
            <w:r w:rsidRPr="005F73CE">
              <w:rPr>
                <w:rFonts w:ascii="Futura PT Book" w:hAnsi="Futura PT Book" w:cs="Arial"/>
                <w:color w:val="C00000"/>
              </w:rPr>
              <w:t>non-bold</w:t>
            </w:r>
            <w:r w:rsidRPr="005F73CE">
              <w:rPr>
                <w:rFonts w:ascii="Futura PT Book" w:hAnsi="Futura PT Book" w:cs="Arial"/>
                <w:b/>
                <w:color w:val="C00000"/>
              </w:rPr>
              <w:t xml:space="preserve"> </w:t>
            </w:r>
            <w:r w:rsidRPr="005F73CE">
              <w:rPr>
                <w:rFonts w:ascii="Futura PT Book" w:hAnsi="Futura PT Book" w:cs="Arial"/>
                <w:color w:val="C00000"/>
              </w:rPr>
              <w:t>red text</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404"/>
        </w:trPr>
        <w:tc>
          <w:tcPr>
            <w:tcW w:w="2263" w:type="dxa"/>
            <w:vAlign w:val="center"/>
          </w:tcPr>
          <w:p w:rsidR="00BB65FF" w:rsidRPr="005F73CE" w:rsidRDefault="00BB65FF" w:rsidP="00C36273">
            <w:pPr>
              <w:pStyle w:val="NoSpacing"/>
              <w:rPr>
                <w:rFonts w:ascii="Futura PT Book" w:hAnsi="Futura PT Book"/>
                <w:b/>
                <w:color w:val="0F243E" w:themeColor="text2" w:themeShade="80"/>
              </w:rPr>
            </w:pPr>
            <w:r w:rsidRPr="005F73CE">
              <w:rPr>
                <w:rFonts w:ascii="Futura PT Book" w:hAnsi="Futura PT Book"/>
                <w:b/>
                <w:color w:val="0F243E" w:themeColor="text2" w:themeShade="80"/>
              </w:rPr>
              <w:t>(T)</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Teacher/Tutor’s role</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693"/>
        </w:trPr>
        <w:tc>
          <w:tcPr>
            <w:tcW w:w="2263" w:type="dxa"/>
            <w:vAlign w:val="center"/>
          </w:tcPr>
          <w:p w:rsidR="00BB65FF" w:rsidRPr="005F73CE" w:rsidRDefault="00BB65FF" w:rsidP="00C36273">
            <w:pPr>
              <w:pStyle w:val="NoSpacing"/>
              <w:rPr>
                <w:rFonts w:ascii="Futura PT Book" w:hAnsi="Futura PT Book"/>
                <w:b/>
                <w:color w:val="0F243E" w:themeColor="text2" w:themeShade="80"/>
              </w:rPr>
            </w:pPr>
            <w:r w:rsidRPr="005F73CE">
              <w:rPr>
                <w:rFonts w:ascii="Futura PT Book" w:hAnsi="Futura PT Book"/>
                <w:b/>
                <w:color w:val="0F243E" w:themeColor="text2" w:themeShade="80"/>
              </w:rPr>
              <w:t>(ALL)</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Students’ role </w:t>
            </w:r>
          </w:p>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(Individual, group or whole class is indicated)</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275"/>
        </w:trPr>
        <w:tc>
          <w:tcPr>
            <w:tcW w:w="2263" w:type="dxa"/>
            <w:vAlign w:val="center"/>
          </w:tcPr>
          <w:p w:rsidR="00BB65FF" w:rsidRPr="005F73CE" w:rsidRDefault="00BB65FF" w:rsidP="00C36273">
            <w:pPr>
              <w:pStyle w:val="NoSpacing"/>
              <w:rPr>
                <w:rFonts w:ascii="Futura PT Book" w:hAnsi="Futura PT Book"/>
                <w:i/>
                <w:color w:val="0F243E" w:themeColor="text2" w:themeShade="80"/>
              </w:rPr>
            </w:pPr>
            <w:r w:rsidRPr="005F73CE">
              <w:rPr>
                <w:rFonts w:ascii="Futura PT Book" w:hAnsi="Futura PT Book" w:cs="Arial"/>
                <w:i/>
                <w:color w:val="0F243E" w:themeColor="text2" w:themeShade="80"/>
              </w:rPr>
              <w:t>Monitor:</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Teacher/Tutor to monitor student </w:t>
            </w:r>
          </w:p>
          <w:p w:rsidR="00BB65FF" w:rsidRPr="005F73CE" w:rsidRDefault="002529A0"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progress and offer support</w:t>
            </w:r>
          </w:p>
        </w:tc>
        <w:tc>
          <w:tcPr>
            <w:tcW w:w="2948" w:type="dxa"/>
            <w:vMerge/>
          </w:tcPr>
          <w:p w:rsidR="00BB65FF" w:rsidRPr="005F73CE" w:rsidRDefault="00BB65FF" w:rsidP="00C36273">
            <w:pPr>
              <w:pStyle w:val="NoSpacing"/>
              <w:rPr>
                <w:rFonts w:ascii="Futura PT Book" w:hAnsi="Futura PT Book"/>
              </w:rPr>
            </w:pPr>
          </w:p>
        </w:tc>
      </w:tr>
    </w:tbl>
    <w:p w:rsidR="00BB65FF" w:rsidRPr="005F73CE" w:rsidRDefault="00BB65FF" w:rsidP="00BB65FF">
      <w:pPr>
        <w:rPr>
          <w:rFonts w:ascii="Futura PT Book" w:hAnsi="Futura PT Book" w:cs="STEAK"/>
          <w:i/>
          <w:sz w:val="36"/>
          <w:szCs w:val="36"/>
        </w:rPr>
      </w:pPr>
    </w:p>
    <w:p w:rsidR="00BB65FF" w:rsidRPr="005F73CE" w:rsidRDefault="00BB65FF" w:rsidP="00BB65FF">
      <w:pPr>
        <w:rPr>
          <w:rFonts w:ascii="Futura PT Book" w:hAnsi="Futura PT Book" w:cs="STEAK"/>
          <w:i/>
          <w:sz w:val="36"/>
          <w:szCs w:val="36"/>
        </w:rPr>
      </w:pPr>
      <w:r w:rsidRPr="005F73CE">
        <w:rPr>
          <w:rFonts w:ascii="Futura PT Book" w:hAnsi="Futura PT Book" w:cs="STEAK"/>
          <w:i/>
          <w:sz w:val="36"/>
          <w:szCs w:val="36"/>
        </w:rPr>
        <w:br w:type="page"/>
      </w:r>
    </w:p>
    <w:p w:rsidR="005C46E2" w:rsidRPr="005F73CE" w:rsidRDefault="00BB65FF" w:rsidP="005C46E2">
      <w:pPr>
        <w:rPr>
          <w:rFonts w:ascii="Futura PT Book" w:hAnsi="Futura PT Book" w:cs="STEAK"/>
          <w:i/>
        </w:rPr>
      </w:pPr>
      <w:r w:rsidRPr="005F73CE">
        <w:rPr>
          <w:rFonts w:ascii="Futura PT Book" w:hAnsi="Futura PT Book" w:cs="STEAK"/>
          <w:i/>
          <w:sz w:val="36"/>
          <w:szCs w:val="36"/>
        </w:rPr>
        <w:lastRenderedPageBreak/>
        <w:t xml:space="preserve">Introduction </w:t>
      </w:r>
    </w:p>
    <w:p w:rsidR="00BB65FF" w:rsidRDefault="00BB65FF" w:rsidP="005C46E2">
      <w:pPr>
        <w:rPr>
          <w:rFonts w:ascii="Futura PT Book" w:hAnsi="Futura PT Book"/>
        </w:rPr>
      </w:pPr>
      <w:r w:rsidRPr="005F73CE">
        <w:rPr>
          <w:rFonts w:ascii="Futura PT Book" w:hAnsi="Futura PT Book"/>
        </w:rPr>
        <w:t>The automotive industry influences everyone, from delivering goods on time to commuters travelling to work and emerging services being able to respond to crisis, the motor industry helps keep the country moving.</w:t>
      </w:r>
    </w:p>
    <w:p w:rsidR="005F73CE" w:rsidRPr="005F73CE" w:rsidRDefault="005F73CE" w:rsidP="005C46E2">
      <w:pPr>
        <w:rPr>
          <w:rFonts w:ascii="Futura PT Book" w:hAnsi="Futura PT Book"/>
        </w:rPr>
      </w:pPr>
    </w:p>
    <w:p w:rsidR="005C46E2" w:rsidRPr="005F73CE" w:rsidRDefault="001C315A" w:rsidP="005C46E2">
      <w:pPr>
        <w:rPr>
          <w:rFonts w:ascii="Futura PT Book" w:hAnsi="Futura PT Book"/>
        </w:rPr>
      </w:pPr>
      <w:r w:rsidRPr="0088046F">
        <w:rPr>
          <w:rFonts w:ascii="Futura PT Book" w:hAnsi="Futura PT Book"/>
          <w:noProof/>
          <w:sz w:val="22"/>
          <w:lang w:val="en-GB" w:eastAsia="en-GB"/>
        </w:rPr>
        <w:drawing>
          <wp:inline distT="0" distB="0" distL="0" distR="0" wp14:anchorId="355C3EAE" wp14:editId="2EDD712E">
            <wp:extent cx="6582410" cy="33933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82410" cy="3393319"/>
                    </a:xfrm>
                    <a:prstGeom prst="rect">
                      <a:avLst/>
                    </a:prstGeom>
                  </pic:spPr>
                </pic:pic>
              </a:graphicData>
            </a:graphic>
          </wp:inline>
        </w:drawing>
      </w:r>
    </w:p>
    <w:p w:rsidR="005C46E2" w:rsidRPr="005F73CE" w:rsidRDefault="005C46E2" w:rsidP="00BB65FF">
      <w:pPr>
        <w:rPr>
          <w:rFonts w:ascii="Futura PT Book" w:hAnsi="Futura PT Book" w:cs="STEAK"/>
          <w:i/>
        </w:rPr>
      </w:pPr>
    </w:p>
    <w:p w:rsidR="005C46E2" w:rsidRPr="005F73CE" w:rsidRDefault="00BB65FF" w:rsidP="005C46E2">
      <w:pPr>
        <w:rPr>
          <w:rFonts w:ascii="Futura PT Book" w:hAnsi="Futura PT Book" w:cs="STEAK"/>
          <w:i/>
          <w:sz w:val="36"/>
          <w:szCs w:val="36"/>
        </w:rPr>
      </w:pPr>
      <w:r w:rsidRPr="005F73CE">
        <w:rPr>
          <w:rFonts w:ascii="Futura PT Book" w:hAnsi="Futura PT Book" w:cs="STEAK"/>
          <w:i/>
          <w:sz w:val="36"/>
          <w:szCs w:val="36"/>
        </w:rPr>
        <w:t>About The IMI</w:t>
      </w:r>
    </w:p>
    <w:p w:rsidR="00BB65FF" w:rsidRPr="005F73CE" w:rsidRDefault="00BB65FF" w:rsidP="005C46E2">
      <w:pPr>
        <w:rPr>
          <w:rFonts w:ascii="Futura PT Book" w:hAnsi="Futura PT Book"/>
        </w:rPr>
      </w:pPr>
      <w:r w:rsidRPr="005F73CE">
        <w:rPr>
          <w:rFonts w:ascii="Futura PT Book" w:hAnsi="Futura PT Book"/>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5C46E2" w:rsidRPr="005F73CE" w:rsidRDefault="00BB65FF" w:rsidP="00BB65FF">
      <w:pPr>
        <w:jc w:val="both"/>
        <w:rPr>
          <w:rFonts w:ascii="Futura PT Book" w:hAnsi="Futura PT Book"/>
        </w:rPr>
      </w:pP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p>
    <w:p w:rsidR="005C46E2" w:rsidRPr="005F73CE" w:rsidRDefault="005C46E2" w:rsidP="00BB65FF">
      <w:pPr>
        <w:jc w:val="both"/>
        <w:rPr>
          <w:rFonts w:ascii="Futura PT Book" w:hAnsi="Futura PT Book"/>
        </w:rPr>
      </w:pPr>
    </w:p>
    <w:p w:rsidR="00BB65FF" w:rsidRPr="005F73CE" w:rsidRDefault="00BB65FF" w:rsidP="00BB65FF">
      <w:pPr>
        <w:jc w:val="both"/>
        <w:rPr>
          <w:rFonts w:ascii="Futura PT Book" w:hAnsi="Futura PT Book"/>
        </w:rPr>
      </w:pPr>
      <w:r w:rsidRPr="005F73CE">
        <w:rPr>
          <w:rFonts w:ascii="Futura PT Book" w:hAnsi="Futura PT Book"/>
          <w:i/>
          <w:sz w:val="36"/>
        </w:rPr>
        <w:t>www.theimi.org.uk/autocity</w:t>
      </w:r>
    </w:p>
    <w:p w:rsidR="005C46E2" w:rsidRPr="005F73CE" w:rsidRDefault="005C46E2" w:rsidP="005C46E2">
      <w:pPr>
        <w:shd w:val="clear" w:color="auto" w:fill="FFFFFF" w:themeFill="background1"/>
        <w:ind w:left="5041"/>
        <w:rPr>
          <w:rFonts w:ascii="Futura PT Book" w:hAnsi="Futura PT Book"/>
        </w:rPr>
      </w:pPr>
    </w:p>
    <w:p w:rsidR="00BB65FF" w:rsidRPr="005F73CE" w:rsidRDefault="00BB65FF" w:rsidP="005F73CE">
      <w:pPr>
        <w:shd w:val="clear" w:color="auto" w:fill="FFFFFF" w:themeFill="background1"/>
        <w:rPr>
          <w:rFonts w:ascii="Futura PT Book" w:hAnsi="Futura PT Book"/>
          <w:b/>
          <w:color w:val="FFC000"/>
          <w:sz w:val="52"/>
          <w:szCs w:val="64"/>
        </w:rPr>
      </w:pPr>
      <w:r w:rsidRPr="005F73CE">
        <w:rPr>
          <w:rFonts w:ascii="Futura PT Book" w:hAnsi="Futura PT Book"/>
        </w:rPr>
        <w:t xml:space="preserve">IMI </w:t>
      </w:r>
      <w:proofErr w:type="spellStart"/>
      <w:r w:rsidRPr="005F73CE">
        <w:rPr>
          <w:rFonts w:ascii="Futura PT Book" w:eastAsia="Times New Roman" w:hAnsi="Futura PT Book"/>
          <w:sz w:val="21"/>
          <w:szCs w:val="21"/>
          <w:lang w:eastAsia="en-GB"/>
        </w:rPr>
        <w:t>Autocity</w:t>
      </w:r>
      <w:proofErr w:type="spellEnd"/>
      <w:r w:rsidRPr="005F73CE">
        <w:rPr>
          <w:rFonts w:ascii="Futura PT Book" w:eastAsia="Times New Roman" w:hAnsi="Futura PT Book"/>
          <w:sz w:val="21"/>
          <w:szCs w:val="21"/>
          <w:lang w:eastAsia="en-GB"/>
        </w:rPr>
        <w:t xml:space="preserve"> is </w:t>
      </w:r>
      <w:r w:rsidRPr="005F73CE">
        <w:rPr>
          <w:rFonts w:ascii="Futura PT Book" w:eastAsia="Times New Roman" w:hAnsi="Futura PT Book"/>
          <w:szCs w:val="21"/>
          <w:lang w:eastAsia="en-GB"/>
        </w:rPr>
        <w:t xml:space="preserve">the one-stop-shop for impartial careers information and advice on careers in the Retail Motor Industry.  Whether you are an individual looking to start or progress your career, or a teacher or careers advisor who supports others in making their career choices, </w:t>
      </w:r>
      <w:proofErr w:type="spellStart"/>
      <w:r w:rsidRPr="005F73CE">
        <w:rPr>
          <w:rFonts w:ascii="Futura PT Book" w:eastAsia="Times New Roman" w:hAnsi="Futura PT Book"/>
          <w:szCs w:val="21"/>
          <w:lang w:eastAsia="en-GB"/>
        </w:rPr>
        <w:t>Autocity</w:t>
      </w:r>
      <w:proofErr w:type="spellEnd"/>
      <w:r w:rsidRPr="005F73CE">
        <w:rPr>
          <w:rFonts w:ascii="Futura PT Book" w:eastAsia="Times New Roman" w:hAnsi="Futura PT Book"/>
          <w:szCs w:val="21"/>
          <w:lang w:eastAsia="en-GB"/>
        </w:rPr>
        <w:t xml:space="preserve"> is t</w:t>
      </w:r>
      <w:r w:rsidR="005F73CE">
        <w:rPr>
          <w:rFonts w:ascii="Futura PT Book" w:eastAsia="Times New Roman" w:hAnsi="Futura PT Book"/>
          <w:szCs w:val="21"/>
          <w:lang w:eastAsia="en-GB"/>
        </w:rPr>
        <w:t xml:space="preserve">he place to start. With over 150 </w:t>
      </w:r>
      <w:r w:rsidRPr="005F73CE">
        <w:rPr>
          <w:rFonts w:ascii="Futura PT Book" w:eastAsia="Times New Roman" w:hAnsi="Futura PT Book"/>
          <w:szCs w:val="21"/>
          <w:lang w:eastAsia="en-GB"/>
        </w:rPr>
        <w:t>#</w:t>
      </w:r>
      <w:proofErr w:type="spellStart"/>
      <w:r w:rsidRPr="005F73CE">
        <w:rPr>
          <w:rFonts w:ascii="Futura PT Book" w:eastAsia="Times New Roman" w:hAnsi="Futura PT Book"/>
          <w:szCs w:val="21"/>
          <w:lang w:eastAsia="en-GB"/>
        </w:rPr>
        <w:t>MotorCareers</w:t>
      </w:r>
      <w:proofErr w:type="spellEnd"/>
      <w:r w:rsidRPr="005F73CE">
        <w:rPr>
          <w:rFonts w:ascii="Futura PT Book" w:eastAsia="Times New Roman" w:hAnsi="Futura PT Book"/>
          <w:szCs w:val="21"/>
          <w:lang w:eastAsia="en-GB"/>
        </w:rPr>
        <w:t xml:space="preserve"> to choose from </w:t>
      </w:r>
      <w:proofErr w:type="spellStart"/>
      <w:r w:rsidRPr="005F73CE">
        <w:rPr>
          <w:rFonts w:ascii="Futura PT Book" w:eastAsia="Times New Roman" w:hAnsi="Futura PT Book"/>
          <w:szCs w:val="21"/>
          <w:lang w:eastAsia="en-GB"/>
        </w:rPr>
        <w:t>Autocity</w:t>
      </w:r>
      <w:proofErr w:type="spellEnd"/>
      <w:r w:rsidRPr="005F73CE">
        <w:rPr>
          <w:rFonts w:ascii="Futura PT Book" w:eastAsia="Times New Roman" w:hAnsi="Futura PT Book"/>
          <w:szCs w:val="21"/>
          <w:lang w:eastAsia="en-GB"/>
        </w:rPr>
        <w:t xml:space="preserve"> provides you with all things Automotive!</w:t>
      </w:r>
      <w:r w:rsidRPr="005F73CE">
        <w:rPr>
          <w:rFonts w:ascii="Futura PT Book" w:hAnsi="Futura PT Book"/>
          <w:b/>
          <w:color w:val="FFC000"/>
          <w:sz w:val="52"/>
          <w:szCs w:val="64"/>
        </w:rPr>
        <w:br w:type="page"/>
      </w:r>
    </w:p>
    <w:p w:rsidR="00BB65FF" w:rsidRPr="005F73CE" w:rsidRDefault="00BB65FF" w:rsidP="00BB65FF">
      <w:pPr>
        <w:rPr>
          <w:rFonts w:ascii="Futura PT Book" w:hAnsi="Futura PT Book" w:cs="Arial"/>
          <w:b/>
          <w:color w:val="0F243E" w:themeColor="text2" w:themeShade="80"/>
          <w:sz w:val="64"/>
          <w:szCs w:val="64"/>
        </w:rPr>
      </w:pPr>
      <w:r w:rsidRPr="005F73CE">
        <w:rPr>
          <w:rFonts w:ascii="Futura PT Book" w:hAnsi="Futura PT Book" w:cs="Arial"/>
          <w:b/>
          <w:color w:val="0F243E" w:themeColor="text2" w:themeShade="80"/>
          <w:sz w:val="64"/>
          <w:szCs w:val="64"/>
        </w:rPr>
        <w:lastRenderedPageBreak/>
        <w:t>NOTES</w:t>
      </w:r>
    </w:p>
    <w:p w:rsidR="00BD29FF" w:rsidRPr="005F73CE" w:rsidRDefault="00BD29FF" w:rsidP="00BB65FF">
      <w:pPr>
        <w:rPr>
          <w:rFonts w:ascii="Futura PT Book" w:hAnsi="Futura PT Book" w:cs="Arial"/>
          <w:i/>
          <w:color w:val="0F243E" w:themeColor="text2" w:themeShade="80"/>
        </w:rPr>
      </w:pPr>
    </w:p>
    <w:p w:rsidR="00BB65FF" w:rsidRPr="005F73CE" w:rsidRDefault="00BB65FF" w:rsidP="00BB65FF">
      <w:pPr>
        <w:rPr>
          <w:rFonts w:ascii="Futura PT Book" w:hAnsi="Futura PT Book" w:cs="Arial"/>
          <w:i/>
          <w:color w:val="0F243E" w:themeColor="text2" w:themeShade="80"/>
          <w:sz w:val="36"/>
          <w:szCs w:val="36"/>
        </w:rPr>
      </w:pPr>
      <w:r w:rsidRPr="005F73CE">
        <w:rPr>
          <w:rFonts w:ascii="Futura PT Book" w:hAnsi="Futura PT Book" w:cs="Arial"/>
          <w:i/>
          <w:color w:val="0F243E" w:themeColor="text2" w:themeShade="80"/>
          <w:sz w:val="36"/>
          <w:szCs w:val="36"/>
        </w:rPr>
        <w:t xml:space="preserve">Curriculum content </w:t>
      </w:r>
    </w:p>
    <w:p w:rsidR="00BD29FF" w:rsidRPr="005F73CE" w:rsidRDefault="00BD29FF" w:rsidP="00BB65FF">
      <w:pPr>
        <w:rPr>
          <w:rFonts w:ascii="Futura PT Book" w:hAnsi="Futura PT Book" w:cs="Arial"/>
          <w:color w:val="0F243E" w:themeColor="text2" w:themeShade="80"/>
        </w:rPr>
      </w:pPr>
    </w:p>
    <w:p w:rsidR="00BB65FF" w:rsidRPr="005F73CE" w:rsidRDefault="00BB65FF" w:rsidP="00BB65FF">
      <w:pPr>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Please note: </w:t>
      </w:r>
      <w:r w:rsidRPr="005F73CE">
        <w:rPr>
          <w:rFonts w:ascii="Futura PT Book" w:hAnsi="Futura PT Book" w:cs="Arial"/>
          <w:i/>
          <w:color w:val="0F243E" w:themeColor="text2" w:themeShade="80"/>
        </w:rPr>
        <w:t xml:space="preserve"> </w:t>
      </w:r>
      <w:r w:rsidRPr="005F73CE">
        <w:rPr>
          <w:rFonts w:ascii="Futura PT Book" w:hAnsi="Futura PT Book" w:cs="Arial"/>
          <w:color w:val="0F243E" w:themeColor="text2" w:themeShade="80"/>
        </w:rPr>
        <w:t>The following points are not covered on the ICT Lessons.</w:t>
      </w:r>
    </w:p>
    <w:p w:rsidR="00BD29FF" w:rsidRPr="005F73CE" w:rsidRDefault="00BD29FF" w:rsidP="00BB65FF">
      <w:pPr>
        <w:rPr>
          <w:rFonts w:ascii="Futura PT Book" w:hAnsi="Futura PT Book" w:cs="Arial"/>
          <w:b/>
          <w:color w:val="0F243E" w:themeColor="text2" w:themeShade="80"/>
        </w:rPr>
      </w:pPr>
    </w:p>
    <w:tbl>
      <w:tblPr>
        <w:tblStyle w:val="TableGrid"/>
        <w:tblW w:w="0" w:type="auto"/>
        <w:tblLook w:val="04A0" w:firstRow="1" w:lastRow="0" w:firstColumn="1" w:lastColumn="0" w:noHBand="0" w:noVBand="1"/>
      </w:tblPr>
      <w:tblGrid>
        <w:gridCol w:w="9912"/>
      </w:tblGrid>
      <w:tr w:rsidR="00BB65FF" w:rsidRPr="005F73CE" w:rsidTr="00C36273">
        <w:tc>
          <w:tcPr>
            <w:tcW w:w="9912" w:type="dxa"/>
          </w:tcPr>
          <w:p w:rsidR="00BB65FF" w:rsidRPr="005F73CE" w:rsidRDefault="00BB65FF" w:rsidP="00C36273">
            <w:pPr>
              <w:spacing w:after="160" w:line="259" w:lineRule="auto"/>
              <w:rPr>
                <w:rFonts w:ascii="Futura PT Book" w:hAnsi="Futura PT Book" w:cs="Arial"/>
              </w:rPr>
            </w:pPr>
          </w:p>
          <w:p w:rsidR="00BB65FF" w:rsidRPr="005F73CE" w:rsidRDefault="00BB65FF" w:rsidP="00C36273">
            <w:pPr>
              <w:spacing w:after="160" w:line="259" w:lineRule="auto"/>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Candidates should be able to: </w:t>
            </w: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design, use and evaluate computational abstractions that model the state and behaviour of real-world problems and physical systems</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understand several key algorithms that reflect computational thinking [for example, ones for sorting and searching]; use logical reasoning to compare the utility of alternative algorithms for the same problem </w:t>
            </w:r>
          </w:p>
          <w:p w:rsidR="00BD29FF" w:rsidRPr="005F73CE" w:rsidRDefault="00BD29FF" w:rsidP="00BD29FF">
            <w:pPr>
              <w:pStyle w:val="ListParagraph"/>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eastAsiaTheme="minorHAnsi" w:hAnsi="Futura PT Book"/>
                <w:color w:val="0F243E" w:themeColor="text2" w:themeShade="80"/>
              </w:rPr>
              <w:t xml:space="preserve">use two or more programming languages, at least one of which is textual, to solve a variety of computational problems; make appropriate use of data structures [for example, lists, tables or arrays]; design and develop modular programs that use procedures or functions </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understand simple Boolean logic [for example, AND, OR and NOT] and some of its uses in circuits and programming; understand how numbers can be represented in binary, and be able to carry out simple operations on binary numbers [for example, binary addition, and conversion between binary and decimal] </w:t>
            </w:r>
          </w:p>
          <w:p w:rsidR="00BD29FF" w:rsidRPr="005F73CE" w:rsidRDefault="00BD29FF" w:rsidP="00BD29FF">
            <w:pPr>
              <w:pStyle w:val="ListParagraph"/>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eastAsiaTheme="minorHAnsi" w:hAnsi="Futura PT Book"/>
                <w:color w:val="0F243E" w:themeColor="text2" w:themeShade="80"/>
              </w:rPr>
              <w:t xml:space="preserve">understand how instructions are stored and executed within a computer system; understand how data of various types (including text, sounds and pictures) can be represented and manipulated digitally, in the form of binary digits </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create, re-use, revise and re-purpose digital artefacts for a given audience, with attention to trustworthiness, design and usability </w:t>
            </w:r>
          </w:p>
          <w:p w:rsidR="00BB65FF" w:rsidRPr="005F73CE" w:rsidRDefault="00BB65FF" w:rsidP="00C36273">
            <w:pPr>
              <w:rPr>
                <w:rFonts w:ascii="Futura PT Book" w:hAnsi="Futura PT Book" w:cs="Arial"/>
                <w:color w:val="181717"/>
              </w:rPr>
            </w:pPr>
          </w:p>
        </w:tc>
      </w:tr>
    </w:tbl>
    <w:p w:rsidR="00BB65FF" w:rsidRPr="005F73CE" w:rsidRDefault="00BB65FF" w:rsidP="00BB65FF">
      <w:pPr>
        <w:rPr>
          <w:rFonts w:ascii="Futura PT Book" w:hAnsi="Futura PT Book" w:cs="Arial"/>
          <w:b/>
          <w:color w:val="181717"/>
        </w:rPr>
      </w:pP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r w:rsidRPr="005F73CE">
        <w:rPr>
          <w:rFonts w:ascii="Futura PT Book" w:hAnsi="Futura PT Book"/>
        </w:rPr>
        <w:br w:type="page"/>
      </w:r>
    </w:p>
    <w:p w:rsidR="00BB65FF" w:rsidRPr="005F73CE" w:rsidRDefault="00BB65FF" w:rsidP="00BB65FF">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1: ICT </w:t>
      </w:r>
    </w:p>
    <w:p w:rsidR="00BD29FF" w:rsidRPr="005F73CE" w:rsidRDefault="00BD29FF" w:rsidP="00BB65FF">
      <w:pPr>
        <w:pStyle w:val="NoSpacing"/>
        <w:rPr>
          <w:rFonts w:ascii="Futura PT Book" w:hAnsi="Futura PT Book"/>
          <w:i/>
          <w:color w:val="0F243E" w:themeColor="text2" w:themeShade="80"/>
          <w:sz w:val="24"/>
          <w:szCs w:val="24"/>
        </w:rPr>
      </w:pPr>
    </w:p>
    <w:p w:rsidR="00BB65FF" w:rsidRPr="005F73CE" w:rsidRDefault="00BB65FF" w:rsidP="00BB65FF">
      <w:pPr>
        <w:pStyle w:val="NoSpacing"/>
        <w:rPr>
          <w:rFonts w:ascii="Futura PT Book" w:hAnsi="Futura PT Book"/>
          <w:color w:val="0F243E" w:themeColor="text2" w:themeShade="80"/>
          <w:sz w:val="36"/>
          <w:szCs w:val="36"/>
        </w:rPr>
      </w:pPr>
      <w:r w:rsidRPr="005F73CE">
        <w:rPr>
          <w:rFonts w:ascii="Futura PT Book" w:hAnsi="Futura PT Book"/>
          <w:i/>
          <w:color w:val="0F243E" w:themeColor="text2" w:themeShade="80"/>
          <w:sz w:val="36"/>
          <w:szCs w:val="36"/>
        </w:rPr>
        <w:t>Understanding Hardware &amp; Software</w:t>
      </w: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the difference between hardware and software.</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hardware and software are found in a home computer.</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label hardware and software correctly.</w:t>
      </w:r>
    </w:p>
    <w:p w:rsidR="00BB65FF" w:rsidRPr="005F73CE" w:rsidRDefault="00BB65FF" w:rsidP="00BB65FF">
      <w:pPr>
        <w:pStyle w:val="NoSpacing"/>
        <w:rPr>
          <w:rFonts w:ascii="Futura PT Book" w:hAnsi="Futura PT Book"/>
          <w:b/>
          <w:color w:val="FFC000"/>
          <w:sz w:val="24"/>
          <w:szCs w:val="24"/>
        </w:rPr>
      </w:pPr>
    </w:p>
    <w:p w:rsidR="00BB65FF" w:rsidRPr="005F73CE" w:rsidRDefault="00BB65FF" w:rsidP="00BB65F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p w:rsidR="00BB65FF" w:rsidRPr="005F73CE" w:rsidRDefault="00BB65FF" w:rsidP="00BB65F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Hardware</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Software</w:t>
      </w:r>
    </w:p>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5F73CE" w:rsidRPr="005F73CE" w:rsidTr="005F73CE">
        <w:trPr>
          <w:trHeight w:val="352"/>
        </w:trPr>
        <w:tc>
          <w:tcPr>
            <w:tcW w:w="10065" w:type="dxa"/>
            <w:gridSpan w:val="4"/>
            <w:shd w:val="clear" w:color="auto" w:fill="002060"/>
            <w:vAlign w:val="center"/>
          </w:tcPr>
          <w:p w:rsidR="00BB65FF" w:rsidRPr="005F73CE" w:rsidRDefault="00BB65FF" w:rsidP="00C36273">
            <w:pPr>
              <w:pStyle w:val="NoSpacing"/>
              <w:rPr>
                <w:rFonts w:ascii="Futura PT Book" w:hAnsi="Futura PT Book" w:cs="Arial"/>
                <w:color w:val="FFFFFF" w:themeColor="background1"/>
                <w:sz w:val="24"/>
                <w:szCs w:val="24"/>
              </w:rPr>
            </w:pPr>
            <w:r w:rsidRPr="005F73CE">
              <w:rPr>
                <w:rFonts w:ascii="Futura PT Book" w:hAnsi="Futura PT Book" w:cs="Arial"/>
                <w:color w:val="FFFFFF" w:themeColor="background1"/>
                <w:sz w:val="24"/>
                <w:szCs w:val="24"/>
              </w:rPr>
              <w:t>Student hand outs</w:t>
            </w:r>
          </w:p>
        </w:tc>
      </w:tr>
      <w:tr w:rsidR="00BD29FF" w:rsidRPr="005F73CE" w:rsidTr="00BD29FF">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001</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1</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003</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2 – Internal hardware handout</w:t>
            </w:r>
          </w:p>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p>
        </w:tc>
      </w:tr>
      <w:tr w:rsidR="00BD29FF" w:rsidRPr="005F73CE" w:rsidTr="00BD29FF">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002</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 External hardware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004</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3 - Hardware / Software handout</w:t>
            </w:r>
          </w:p>
        </w:tc>
      </w:tr>
    </w:tbl>
    <w:p w:rsidR="00BB65FF" w:rsidRPr="005F73CE" w:rsidRDefault="00BB65FF" w:rsidP="00BB65F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F73CE" w:rsidRPr="005F73CE" w:rsidTr="005F73CE">
        <w:trPr>
          <w:trHeight w:val="352"/>
        </w:trPr>
        <w:tc>
          <w:tcPr>
            <w:tcW w:w="10065" w:type="dxa"/>
            <w:gridSpan w:val="4"/>
            <w:shd w:val="clear" w:color="auto" w:fill="002060"/>
            <w:vAlign w:val="center"/>
          </w:tcPr>
          <w:p w:rsidR="00BB65FF" w:rsidRPr="005F73CE" w:rsidRDefault="00BB65FF" w:rsidP="00C36273">
            <w:pPr>
              <w:pStyle w:val="NoSpacing"/>
              <w:rPr>
                <w:rFonts w:ascii="Futura PT Book" w:hAnsi="Futura PT Book" w:cs="Arial"/>
                <w:color w:val="FFFFFF" w:themeColor="background1"/>
                <w:sz w:val="24"/>
                <w:szCs w:val="24"/>
              </w:rPr>
            </w:pPr>
            <w:r w:rsidRPr="005F73CE">
              <w:rPr>
                <w:rFonts w:ascii="Futura PT Book" w:hAnsi="Futura PT Book" w:cs="Arial"/>
                <w:color w:val="FFFFFF" w:themeColor="background1"/>
                <w:sz w:val="24"/>
                <w:szCs w:val="24"/>
              </w:rPr>
              <w:t>Teacher’s resources</w:t>
            </w:r>
          </w:p>
        </w:tc>
      </w:tr>
      <w:tr w:rsidR="00BD29FF" w:rsidRPr="005F73CE" w:rsidTr="00C36273">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External Hardware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Internal hardware handout</w:t>
            </w:r>
          </w:p>
        </w:tc>
      </w:tr>
      <w:tr w:rsidR="00BD29FF" w:rsidRPr="005F73CE" w:rsidTr="00C36273">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Hardware / software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PowerPoint Presentation </w:t>
            </w:r>
          </w:p>
        </w:tc>
      </w:tr>
    </w:tbl>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rPr>
      </w:pPr>
    </w:p>
    <w:tbl>
      <w:tblPr>
        <w:tblStyle w:val="TableGrid"/>
        <w:tblW w:w="0" w:type="auto"/>
        <w:tblLook w:val="04A0" w:firstRow="1" w:lastRow="0" w:firstColumn="1" w:lastColumn="0" w:noHBand="0" w:noVBand="1"/>
      </w:tblPr>
      <w:tblGrid>
        <w:gridCol w:w="10060"/>
      </w:tblGrid>
      <w:tr w:rsidR="00BD29FF" w:rsidRPr="005F73CE" w:rsidTr="00C36273">
        <w:trPr>
          <w:trHeight w:val="1582"/>
        </w:trPr>
        <w:tc>
          <w:tcPr>
            <w:tcW w:w="10060" w:type="dxa"/>
            <w:vAlign w:val="center"/>
          </w:tcPr>
          <w:p w:rsidR="00BB65FF" w:rsidRPr="005F73CE" w:rsidRDefault="00BB65FF"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B65FF" w:rsidRPr="005F73CE" w:rsidRDefault="00BB65FF" w:rsidP="00C36273">
            <w:pPr>
              <w:pStyle w:val="NoSpacing"/>
              <w:rPr>
                <w:rFonts w:ascii="Futura PT Book" w:hAnsi="Futura PT Book"/>
                <w:b/>
                <w:i/>
                <w:color w:val="0F243E" w:themeColor="text2" w:themeShade="80"/>
                <w:sz w:val="24"/>
                <w:szCs w:val="24"/>
              </w:rPr>
            </w:pPr>
          </w:p>
          <w:p w:rsidR="00BB65FF" w:rsidRPr="005F73CE" w:rsidRDefault="00BB65FF" w:rsidP="00C3627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Task 1: </w:t>
            </w:r>
            <w:r w:rsidRPr="005F73CE">
              <w:rPr>
                <w:rFonts w:ascii="Futura PT Book" w:hAnsi="Futura PT Book"/>
                <w:color w:val="0F243E" w:themeColor="text2" w:themeShade="80"/>
                <w:sz w:val="24"/>
                <w:szCs w:val="24"/>
              </w:rPr>
              <w:t xml:space="preserve">Print one external hardware handout per student </w:t>
            </w:r>
          </w:p>
          <w:p w:rsidR="00BB65FF" w:rsidRPr="005F73CE" w:rsidRDefault="00BB65FF" w:rsidP="00C36273">
            <w:pPr>
              <w:pStyle w:val="NoSpacing"/>
              <w:rPr>
                <w:rFonts w:ascii="Futura PT Book" w:hAnsi="Futura PT Book"/>
                <w:color w:val="0F243E" w:themeColor="text2" w:themeShade="80"/>
                <w:sz w:val="24"/>
                <w:szCs w:val="24"/>
              </w:rPr>
            </w:pPr>
          </w:p>
          <w:p w:rsidR="00BB65FF" w:rsidRPr="005F73CE" w:rsidRDefault="00BB65FF"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Print one internal hardware handout per student </w:t>
            </w:r>
          </w:p>
          <w:p w:rsidR="00BB65FF" w:rsidRPr="005F73CE" w:rsidRDefault="00BB65FF" w:rsidP="00C36273">
            <w:pPr>
              <w:pStyle w:val="NoSpacing"/>
              <w:rPr>
                <w:rFonts w:ascii="Futura PT Book" w:hAnsi="Futura PT Book"/>
                <w:i/>
                <w:color w:val="0F243E" w:themeColor="text2" w:themeShade="80"/>
                <w:sz w:val="24"/>
                <w:szCs w:val="24"/>
              </w:rPr>
            </w:pPr>
          </w:p>
          <w:p w:rsidR="00BB65FF" w:rsidRPr="005F73CE" w:rsidRDefault="00BB65FF" w:rsidP="00C3627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Task 3: Print one hardware / software handout per student </w:t>
            </w:r>
          </w:p>
          <w:p w:rsidR="00BB65FF" w:rsidRPr="005F73CE" w:rsidRDefault="00BB65FF" w:rsidP="00C36273">
            <w:pPr>
              <w:pStyle w:val="NoSpacing"/>
              <w:rPr>
                <w:rFonts w:ascii="Futura PT Book" w:hAnsi="Futura PT Book"/>
                <w:i/>
                <w:color w:val="0F243E" w:themeColor="text2" w:themeShade="80"/>
                <w:sz w:val="24"/>
                <w:szCs w:val="24"/>
              </w:rPr>
            </w:pPr>
          </w:p>
        </w:tc>
      </w:tr>
    </w:tbl>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660288" behindDoc="0" locked="0" layoutInCell="1" allowOverlap="1" wp14:anchorId="0CC774EF" wp14:editId="5ADDADFE">
                <wp:simplePos x="0" y="0"/>
                <wp:positionH relativeFrom="page">
                  <wp:posOffset>7200265</wp:posOffset>
                </wp:positionH>
                <wp:positionV relativeFrom="page">
                  <wp:posOffset>10389235</wp:posOffset>
                </wp:positionV>
                <wp:extent cx="156210" cy="163195"/>
                <wp:effectExtent l="0" t="0" r="0" b="0"/>
                <wp:wrapTopAndBottom/>
                <wp:docPr id="43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4" name="Rectangle 31964"/>
                        <wps:cNvSpPr/>
                        <wps:spPr>
                          <a:xfrm rot="-360005">
                            <a:off x="9841" y="4403"/>
                            <a:ext cx="187828" cy="198131"/>
                          </a:xfrm>
                          <a:prstGeom prst="rect">
                            <a:avLst/>
                          </a:prstGeom>
                          <a:ln>
                            <a:noFill/>
                          </a:ln>
                        </wps:spPr>
                        <wps:txbx>
                          <w:txbxContent>
                            <w:p w:rsidR="001C315A" w:rsidRDefault="001C315A" w:rsidP="00BB65F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C774EF" id="Group 31963" o:spid="_x0000_s1026" style="position:absolute;margin-left:566.95pt;margin-top:818.05pt;width:12.3pt;height:12.85pt;z-index:2516602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sH9baTYCAAC2BAAADgAAAAAA&#10;AAAAAAAAAAAuAgAAZHJzL2Uyb0RvYy54bWxQSwECLQAUAAYACAAAACEA8uFd4+MAAAAPAQAADwAA&#10;AAAAAAAAAAAAAACQBAAAZHJzL2Rvd25yZXYueG1sUEsFBgAAAAAEAAQA8wAAAKAFAAAAAA==&#10;">
                <v:rect id="Rectangle 31964" o:spid="_x0000_s102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wcQA&#10;AADcAAAADwAAAGRycy9kb3ducmV2LnhtbESPQWvCQBSE74X+h+UVvNVNVVqJboI1VryqxfMj+0xC&#10;d9+m2TWm/fVdoeBxmJlvmGU+WCN66nzjWMHLOAFBXDrdcKXg8/jxPAfhA7JG45gU/JCHPHt8WGKq&#10;3ZX31B9CJSKEfYoK6hDaVEpf1mTRj11LHL2z6yyGKLtK6g6vEW6NnCTJq7TYcFyosaV1TeXX4WIV&#10;9MWv3X+fjlz25n1T7VaFedsWSo2ehtUCRKAh3MP/7Z1WMJvO4HY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vMHEAAAA3AAAAA8AAAAAAAAAAAAAAAAAmAIAAGRycy9k&#10;b3ducmV2LnhtbFBLBQYAAAAABAAEAPUAAACJAwAAAAA=&#10;" filled="f" stroked="f">
                  <v:textbox inset="0,0,0,0">
                    <w:txbxContent>
                      <w:p w:rsidR="001C315A" w:rsidRDefault="001C315A" w:rsidP="00BB65F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BB65FF" w:rsidRPr="005F73CE" w:rsidRDefault="00BB65FF" w:rsidP="00BB65FF">
      <w:pPr>
        <w:pStyle w:val="NoSpacing"/>
        <w:rPr>
          <w:rFonts w:ascii="Futura PT Book" w:hAnsi="Futura PT Book" w:cs="Arial"/>
          <w:i/>
          <w:sz w:val="24"/>
          <w:szCs w:val="24"/>
        </w:rPr>
      </w:pPr>
    </w:p>
    <w:tbl>
      <w:tblPr>
        <w:tblStyle w:val="TableGrid"/>
        <w:tblW w:w="10060" w:type="dxa"/>
        <w:tblLook w:val="04A0" w:firstRow="1" w:lastRow="0" w:firstColumn="1" w:lastColumn="0" w:noHBand="0" w:noVBand="1"/>
      </w:tblPr>
      <w:tblGrid>
        <w:gridCol w:w="10060"/>
      </w:tblGrid>
      <w:tr w:rsidR="00BB65FF" w:rsidRPr="005F73CE" w:rsidTr="00C36273">
        <w:trPr>
          <w:trHeight w:val="940"/>
        </w:trPr>
        <w:tc>
          <w:tcPr>
            <w:tcW w:w="10060" w:type="dxa"/>
            <w:vAlign w:val="center"/>
          </w:tcPr>
          <w:p w:rsidR="00BB65FF" w:rsidRPr="005F73CE" w:rsidRDefault="00BB65FF" w:rsidP="00C36273">
            <w:pPr>
              <w:pStyle w:val="NoSpacing"/>
              <w:rPr>
                <w:rFonts w:ascii="Futura PT Book" w:hAnsi="Futura PT Book" w:cs="Arial"/>
                <w:b/>
                <w:i/>
                <w:color w:val="948A54" w:themeColor="background2" w:themeShade="80"/>
                <w:sz w:val="24"/>
                <w:szCs w:val="24"/>
              </w:rPr>
            </w:pPr>
          </w:p>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Course ice breaker</w:t>
            </w:r>
          </w:p>
          <w:p w:rsidR="00BB65FF" w:rsidRPr="005F73CE" w:rsidRDefault="00BB65FF" w:rsidP="00C36273">
            <w:pPr>
              <w:pStyle w:val="NoSpacing"/>
              <w:rPr>
                <w:rFonts w:ascii="Futura PT Book" w:hAnsi="Futura PT Book" w:cs="Arial"/>
                <w:b/>
                <w:i/>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lastRenderedPageBreak/>
              <w:t xml:space="preserve">Automotive Family Fortunes </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BB65FF" w:rsidRPr="005F73CE" w:rsidRDefault="00BB65FF" w:rsidP="00C36273">
            <w:pPr>
              <w:pStyle w:val="NoSpacing"/>
              <w:rPr>
                <w:rFonts w:ascii="Futura PT Book" w:hAnsi="Futura PT Book" w:cs="Arial"/>
                <w:i/>
                <w:color w:val="C00000"/>
                <w:sz w:val="24"/>
                <w:szCs w:val="24"/>
              </w:rPr>
            </w:pP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w:t>
            </w:r>
            <w:r w:rsidR="00BD29FF" w:rsidRPr="005F73CE">
              <w:rPr>
                <w:rFonts w:ascii="Futura PT Book" w:hAnsi="Futura PT Book" w:cs="Arial"/>
                <w:color w:val="0F243E" w:themeColor="text2" w:themeShade="80"/>
                <w:sz w:val="24"/>
                <w:szCs w:val="24"/>
              </w:rPr>
              <w:t>same teams over the 17 lessons)</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w:t>
            </w:r>
            <w:r w:rsidR="00BD29FF" w:rsidRPr="005F73CE">
              <w:rPr>
                <w:rFonts w:ascii="Futura PT Book" w:hAnsi="Futura PT Book" w:cs="Arial"/>
                <w:color w:val="0F243E" w:themeColor="text2" w:themeShade="80"/>
                <w:sz w:val="24"/>
                <w:szCs w:val="24"/>
              </w:rPr>
              <w:t>ive a prize in the final lesson</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w:t>
            </w:r>
            <w:r w:rsidR="00BD29FF" w:rsidRPr="005F73CE">
              <w:rPr>
                <w:rFonts w:ascii="Futura PT Book" w:hAnsi="Futura PT Book" w:cs="Arial"/>
                <w:color w:val="0F243E" w:themeColor="text2" w:themeShade="80"/>
                <w:sz w:val="24"/>
                <w:szCs w:val="24"/>
              </w:rPr>
              <w:t xml:space="preserve"> on slides</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w:t>
            </w:r>
            <w:r w:rsidR="00BD29FF" w:rsidRPr="005F73CE">
              <w:rPr>
                <w:rFonts w:ascii="Futura PT Book" w:hAnsi="Futura PT Book" w:cs="Arial"/>
                <w:color w:val="0F243E" w:themeColor="text2" w:themeShade="80"/>
                <w:sz w:val="24"/>
                <w:szCs w:val="24"/>
              </w:rPr>
              <w:t>heck everyone knows how to play</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BB65FF" w:rsidRPr="005F73CE" w:rsidRDefault="00BB65FF" w:rsidP="00C36273">
            <w:pPr>
              <w:pStyle w:val="NoSpacing"/>
              <w:rPr>
                <w:rFonts w:ascii="Futura PT Book" w:hAnsi="Futura PT Book" w:cs="Arial"/>
                <w:b/>
                <w:i/>
                <w:sz w:val="24"/>
                <w:szCs w:val="24"/>
              </w:rPr>
            </w:pPr>
          </w:p>
        </w:tc>
      </w:tr>
    </w:tbl>
    <w:p w:rsidR="00BB65FF" w:rsidRPr="005F73CE" w:rsidRDefault="00BB65FF" w:rsidP="00040C76">
      <w:pPr>
        <w:rPr>
          <w:rFonts w:ascii="Futura PT Book" w:hAnsi="Futura PT Book"/>
        </w:rPr>
      </w:pPr>
    </w:p>
    <w:p w:rsidR="00C36273" w:rsidRPr="005F73CE" w:rsidRDefault="00C36273" w:rsidP="00040C76">
      <w:pPr>
        <w:rPr>
          <w:rFonts w:ascii="Futura PT Book" w:hAnsi="Futura PT Book"/>
        </w:rPr>
      </w:pP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We asked 100 people…</w:t>
      </w:r>
    </w:p>
    <w:p w:rsidR="00C36273" w:rsidRPr="005F73CE" w:rsidRDefault="00C36273" w:rsidP="00C36273">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C36273" w:rsidRPr="005F73CE" w:rsidTr="00C36273">
        <w:trPr>
          <w:trHeight w:val="736"/>
        </w:trPr>
        <w:tc>
          <w:tcPr>
            <w:tcW w:w="4962" w:type="dxa"/>
            <w:gridSpan w:val="2"/>
            <w:vAlign w:val="center"/>
          </w:tcPr>
          <w:p w:rsidR="00C36273" w:rsidRPr="005F73CE" w:rsidRDefault="00D552D0"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an animal that would not fit into a Smart Car …</w:t>
            </w:r>
            <w:r w:rsidR="00C36273" w:rsidRPr="005F73CE">
              <w:rPr>
                <w:rFonts w:ascii="Futura PT Book" w:hAnsi="Futura PT Book" w:cs="Arial"/>
                <w:b/>
                <w:color w:val="0F243E" w:themeColor="text2" w:themeShade="80"/>
                <w:sz w:val="24"/>
                <w:szCs w:val="24"/>
              </w:rPr>
              <w:t xml:space="preserve"> </w:t>
            </w:r>
          </w:p>
        </w:tc>
        <w:tc>
          <w:tcPr>
            <w:tcW w:w="5386" w:type="dxa"/>
            <w:gridSpan w:val="2"/>
            <w:vAlign w:val="center"/>
          </w:tcPr>
          <w:p w:rsidR="00C36273" w:rsidRPr="005F73CE" w:rsidRDefault="00C36273" w:rsidP="00C36273">
            <w:pPr>
              <w:pStyle w:val="NoSpacing"/>
              <w:numPr>
                <w:ilvl w:val="0"/>
                <w:numId w:val="6"/>
              </w:numPr>
              <w:ind w:left="317" w:hanging="317"/>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What are the most popular car colours in the UK?</w:t>
            </w:r>
          </w:p>
        </w:tc>
      </w:tr>
      <w:tr w:rsidR="00C36273" w:rsidRPr="005F73CE" w:rsidTr="00C36273">
        <w:trPr>
          <w:trHeight w:val="1308"/>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Elephant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Lion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Hippo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Giraffe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Mouse  </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Silver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Black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Blue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Red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White  </w:t>
            </w:r>
          </w:p>
        </w:tc>
        <w:tc>
          <w:tcPr>
            <w:tcW w:w="3402" w:type="dxa"/>
            <w:vAlign w:val="center"/>
          </w:tcPr>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p>
        </w:tc>
      </w:tr>
      <w:tr w:rsidR="00C36273" w:rsidRPr="005F73CE" w:rsidTr="00C36273">
        <w:trPr>
          <w:trHeight w:val="686"/>
        </w:trPr>
        <w:tc>
          <w:tcPr>
            <w:tcW w:w="4962"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What are the most crashed cars in the UK?</w:t>
            </w:r>
          </w:p>
        </w:tc>
        <w:tc>
          <w:tcPr>
            <w:tcW w:w="5386"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What are the most popular cars of all time in the UK?</w:t>
            </w:r>
          </w:p>
        </w:tc>
      </w:tr>
      <w:tr w:rsidR="00C36273" w:rsidRPr="005F73CE" w:rsidTr="00C36273">
        <w:trPr>
          <w:trHeight w:val="1456"/>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Renault Clio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Ford Fiesta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Alfa 147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Porsche Boxster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BMW Convertible </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Fiesta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Escort</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Astra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Cortina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Vauxhall </w:t>
            </w:r>
            <w:proofErr w:type="spellStart"/>
            <w:r w:rsidRPr="005F73CE">
              <w:rPr>
                <w:rFonts w:ascii="Futura PT Book" w:hAnsi="Futura PT Book" w:cs="Arial"/>
                <w:i/>
                <w:color w:val="0F243E" w:themeColor="text2" w:themeShade="80"/>
                <w:sz w:val="24"/>
                <w:szCs w:val="24"/>
              </w:rPr>
              <w:t>Corsa</w:t>
            </w:r>
            <w:proofErr w:type="spellEnd"/>
          </w:p>
        </w:tc>
        <w:tc>
          <w:tcPr>
            <w:tcW w:w="3402" w:type="dxa"/>
            <w:vAlign w:val="center"/>
          </w:tcPr>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45</w:t>
            </w:r>
            <w:r w:rsidR="00C36273"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C36273" w:rsidRPr="005F73CE">
              <w:rPr>
                <w:rFonts w:ascii="Futura PT Book" w:hAnsi="Futura PT Book" w:cs="Arial"/>
                <w:b/>
                <w:color w:val="0F243E" w:themeColor="text2" w:themeShade="80"/>
                <w:sz w:val="24"/>
                <w:szCs w:val="24"/>
              </w:rPr>
              <w:t>%</w:t>
            </w:r>
          </w:p>
        </w:tc>
      </w:tr>
      <w:tr w:rsidR="00C36273" w:rsidRPr="005F73CE" w:rsidTr="00C36273">
        <w:trPr>
          <w:trHeight w:val="495"/>
        </w:trPr>
        <w:tc>
          <w:tcPr>
            <w:tcW w:w="4962"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ame 5 of the most reliable cars …</w:t>
            </w:r>
          </w:p>
        </w:tc>
        <w:tc>
          <w:tcPr>
            <w:tcW w:w="5386" w:type="dxa"/>
            <w:gridSpan w:val="2"/>
            <w:vAlign w:val="center"/>
          </w:tcPr>
          <w:p w:rsidR="00C36273" w:rsidRPr="005F73CE" w:rsidRDefault="00C36273" w:rsidP="00D552D0">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of the most unreliable cars</w:t>
            </w:r>
            <w:r w:rsidR="00D552D0" w:rsidRPr="005F73CE">
              <w:rPr>
                <w:rFonts w:ascii="Futura PT Book" w:hAnsi="Futura PT Book" w:cs="Arial"/>
                <w:b/>
                <w:color w:val="0F243E" w:themeColor="text2" w:themeShade="80"/>
                <w:sz w:val="24"/>
                <w:szCs w:val="24"/>
              </w:rPr>
              <w:t xml:space="preserve"> …</w:t>
            </w:r>
          </w:p>
        </w:tc>
      </w:tr>
      <w:tr w:rsidR="00C36273" w:rsidRPr="005F73CE" w:rsidTr="00C36273">
        <w:trPr>
          <w:trHeight w:val="1358"/>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Lexus</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Suzuki</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Subaru</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D552D0" w:rsidRPr="005F73CE">
              <w:rPr>
                <w:rFonts w:ascii="Futura PT Book" w:hAnsi="Futura PT Book" w:cs="Arial"/>
                <w:b/>
                <w:color w:val="0F243E" w:themeColor="text2" w:themeShade="80"/>
                <w:sz w:val="24"/>
                <w:szCs w:val="24"/>
              </w:rPr>
              <w:t>6</w:t>
            </w:r>
            <w:r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30</w:t>
            </w:r>
            <w:r w:rsidR="00C36273" w:rsidRPr="005F73CE">
              <w:rPr>
                <w:rFonts w:ascii="Futura PT Book" w:hAnsi="Futura PT Book" w:cs="Arial"/>
                <w:b/>
                <w:color w:val="0F243E" w:themeColor="text2" w:themeShade="80"/>
                <w:sz w:val="24"/>
                <w:szCs w:val="24"/>
              </w:rPr>
              <w:t>%</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D552D0" w:rsidRPr="005F73CE">
              <w:rPr>
                <w:rFonts w:ascii="Futura PT Book" w:hAnsi="Futura PT Book" w:cs="Arial"/>
                <w:b/>
                <w:color w:val="0F243E" w:themeColor="text2" w:themeShade="80"/>
                <w:sz w:val="24"/>
                <w:szCs w:val="24"/>
              </w:rPr>
              <w:t>1</w:t>
            </w:r>
            <w:r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4</w:t>
            </w:r>
            <w:r w:rsidR="00C36273" w:rsidRPr="005F73CE">
              <w:rPr>
                <w:rFonts w:ascii="Futura PT Book" w:hAnsi="Futura PT Book" w:cs="Arial"/>
                <w:b/>
                <w:color w:val="0F243E" w:themeColor="text2" w:themeShade="80"/>
                <w:sz w:val="24"/>
                <w:szCs w:val="24"/>
              </w:rPr>
              <w:t>%</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Land Rover</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Volvo</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w:t>
            </w:r>
          </w:p>
        </w:tc>
        <w:tc>
          <w:tcPr>
            <w:tcW w:w="3402" w:type="dxa"/>
            <w:vAlign w:val="center"/>
          </w:tcPr>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C36273"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r w:rsidR="00C36273" w:rsidRPr="005F73CE">
              <w:rPr>
                <w:rFonts w:ascii="Futura PT Book" w:hAnsi="Futura PT Book" w:cs="Arial"/>
                <w:b/>
                <w:color w:val="0F243E" w:themeColor="text2" w:themeShade="80"/>
                <w:sz w:val="24"/>
                <w:szCs w:val="24"/>
              </w:rPr>
              <w:t>%</w:t>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5F73CE" w:rsidRDefault="00C36273" w:rsidP="00C36273">
      <w:pPr>
        <w:pStyle w:val="NoSpacing"/>
        <w:pBdr>
          <w:bottom w:val="single" w:sz="12" w:space="1" w:color="auto"/>
        </w:pBdr>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b/>
          <w:i/>
          <w:color w:val="0F243E" w:themeColor="text2" w:themeShade="80"/>
          <w:sz w:val="24"/>
          <w:szCs w:val="24"/>
        </w:rPr>
      </w:pPr>
    </w:p>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C36273" w:rsidRPr="005F73CE" w:rsidRDefault="00C36273" w:rsidP="00C36273">
      <w:pPr>
        <w:pStyle w:val="NoSpacing"/>
        <w:rPr>
          <w:rFonts w:ascii="Futura PT Book" w:hAnsi="Futura PT Book" w:cs="Arial"/>
          <w:b/>
          <w:i/>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Using the PowerPoint presentation explain the learning objectives.</w:t>
      </w:r>
      <w:r w:rsidRPr="005F73CE">
        <w:rPr>
          <w:rFonts w:ascii="Futura PT Book" w:hAnsi="Futura PT Book" w:cs="Arial"/>
          <w:b/>
          <w:color w:val="0F243E" w:themeColor="text2" w:themeShade="80"/>
          <w:sz w:val="24"/>
          <w:szCs w:val="24"/>
        </w:rPr>
        <w:t xml:space="preserve"> </w:t>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Discuss what hardware is – both internal and external.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C36273" w:rsidRPr="005F73CE" w:rsidRDefault="00C36273" w:rsidP="00C36273">
      <w:pPr>
        <w:pStyle w:val="NoSpacing"/>
        <w:rPr>
          <w:rFonts w:ascii="Futura PT Book" w:hAnsi="Futura PT Book"/>
          <w:b/>
          <w:i/>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663360" behindDoc="0" locked="0" layoutInCell="1" allowOverlap="1" wp14:anchorId="5AF7DBFE" wp14:editId="71BF892F">
                <wp:simplePos x="0" y="0"/>
                <wp:positionH relativeFrom="page">
                  <wp:posOffset>7200265</wp:posOffset>
                </wp:positionH>
                <wp:positionV relativeFrom="page">
                  <wp:posOffset>10389235</wp:posOffset>
                </wp:positionV>
                <wp:extent cx="156210" cy="163195"/>
                <wp:effectExtent l="0" t="0" r="0" b="0"/>
                <wp:wrapTopAndBottom/>
                <wp:docPr id="43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1" name="Rectangle 466"/>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AF7DBFE" id="Group 26045" o:spid="_x0000_s1028" style="position:absolute;margin-left:566.95pt;margin-top:818.05pt;width:12.3pt;height:12.85pt;z-index:2516633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0OAIAALs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L+yY0OAIAALsEAAAOAAAA&#10;AAAAAAAAAAAAAC4CAABkcnMvZTJvRG9jLnhtbFBLAQItABQABgAIAAAAIQDy4V3j4wAAAA8BAAAP&#10;AAAAAAAAAAAAAAAAAJIEAABkcnMvZG93bnJldi54bWxQSwUGAAAAAAQABADzAAAAogUAAAAA&#10;">
                <v:rect id="Rectangle 466" o:spid="_x0000_s102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fWcUA&#10;AADcAAAADwAAAGRycy9kb3ducmV2LnhtbESPzW7CMBCE75V4B2uRuBUnpSpVioMoaSuu/KjnVbxN&#10;Iux1iE1IeXpcqRLH0cx8o1ksB2tET51vHCtIpwkI4tLphisFh/3n4ysIH5A1Gsek4Jc8LPPRwwIz&#10;7S68pX4XKhEh7DNUUIfQZlL6siaLfupa4uj9uM5iiLKrpO7wEuHWyKckeZEWG44LNba0rqk87s5W&#10;QV9c7fb0veeyN+8f1WZVmPlXodRkPKzeQAQawj38395oBc+z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B9ZxQAAANwAAAAPAAAAAAAAAAAAAAAAAJgCAABkcnMv&#10;ZG93bnJldi54bWxQSwUGAAAAAAQABAD1AAAAigM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Ask students if they can name each piece of external hardware in the picture</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 </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Students give their answers.</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Show them the slide with other examples of external hardware.</w:t>
      </w: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t xml:space="preserve">Then,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Hand out the external hardware worksheet and ask the students to fill it in. </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Students discuss their answers and fill in the sheet of missing answers </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pBdr>
          <w:bottom w:val="single" w:sz="12" w:space="1" w:color="auto"/>
        </w:pBdr>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Explain internal hardware using the PowerPoint presentation. </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Students to discuss with teacher </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666432" behindDoc="0" locked="0" layoutInCell="1" allowOverlap="1" wp14:anchorId="5BFEB36E" wp14:editId="55365767">
                <wp:simplePos x="0" y="0"/>
                <wp:positionH relativeFrom="page">
                  <wp:posOffset>7200265</wp:posOffset>
                </wp:positionH>
                <wp:positionV relativeFrom="page">
                  <wp:posOffset>10389235</wp:posOffset>
                </wp:positionV>
                <wp:extent cx="156210" cy="163195"/>
                <wp:effectExtent l="0" t="0" r="0" b="0"/>
                <wp:wrapTopAndBottom/>
                <wp:docPr id="428" name="Group 2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9" name="Rectangle 433"/>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BFEB36E" id="Group 24154" o:spid="_x0000_s1030" style="position:absolute;margin-left:566.95pt;margin-top:818.05pt;width:12.3pt;height:12.85pt;z-index:2516664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cllGhOAIAALsEAAAOAAAA&#10;AAAAAAAAAAAAAC4CAABkcnMvZTJvRG9jLnhtbFBLAQItABQABgAIAAAAIQDy4V3j4wAAAA8BAAAP&#10;AAAAAAAAAAAAAAAAAJIEAABkcnMvZG93bnJldi54bWxQSwUGAAAAAAQABADzAAAAogUAAAAA&#10;">
                <v:rect id="Rectangle 433" o:spid="_x0000_s103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FgsQA&#10;AADcAAAADwAAAGRycy9kb3ducmV2LnhtbESPQWvCQBSE74X+h+UVvNVNRbRN3QRrqnhVS8+P7GsS&#10;uvs2za4x9de7guBxmJlvmEU+WCN66nzjWMHLOAFBXDrdcKXg67B+fgXhA7JG45gU/JOHPHt8WGCq&#10;3Yl31O9DJSKEfYoK6hDaVEpf1mTRj11LHL0f11kMUXaV1B2eItwaOUmSmbTYcFyosaVVTeXv/mgV&#10;9MXZ7v6+D1z25uOz2i4LM98USo2ehuU7iEBDuIdv7a1WMJ28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hYLEAAAA3AAAAA8AAAAAAAAAAAAAAAAAmAIAAGRycy9k&#10;b3ducmV2LnhtbFBLBQYAAAAABAAEAPUAAACJAw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Hand out the internal hardware worksheet and ask the students to fill it in</w:t>
      </w:r>
    </w:p>
    <w:p w:rsidR="00C36273" w:rsidRPr="005F73CE" w:rsidRDefault="00C36273" w:rsidP="00C36273">
      <w:pPr>
        <w:pStyle w:val="NoSpacing"/>
        <w:rPr>
          <w:rFonts w:ascii="Futura PT Book" w:hAnsi="Futura PT Book"/>
          <w:b/>
          <w:i/>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b/>
        <w:t xml:space="preserve">Work with a partner to check and improve your work </w:t>
      </w:r>
    </w:p>
    <w:p w:rsidR="00C36273" w:rsidRPr="005F73CE" w:rsidRDefault="00C36273" w:rsidP="00C36273">
      <w:pPr>
        <w:pStyle w:val="NoSpacing"/>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Ensure learners are happy with their knowledge internal and external components. </w:t>
      </w:r>
    </w:p>
    <w:p w:rsidR="00C36273" w:rsidRPr="005F73CE" w:rsidRDefault="00C36273" w:rsidP="00C36273">
      <w:pPr>
        <w:pStyle w:val="NoSpacing"/>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665408" behindDoc="0" locked="0" layoutInCell="1" allowOverlap="1" wp14:anchorId="20C3FF75" wp14:editId="1A2BFAB5">
                <wp:simplePos x="0" y="0"/>
                <wp:positionH relativeFrom="page">
                  <wp:posOffset>7200265</wp:posOffset>
                </wp:positionH>
                <wp:positionV relativeFrom="page">
                  <wp:posOffset>10389235</wp:posOffset>
                </wp:positionV>
                <wp:extent cx="156210" cy="163195"/>
                <wp:effectExtent l="0" t="0" r="0" b="0"/>
                <wp:wrapTopAndBottom/>
                <wp:docPr id="426" name="Group 3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7" name="Rectangle 32000"/>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0C3FF75" id="Group 31967" o:spid="_x0000_s1032" style="position:absolute;margin-left:566.95pt;margin-top:818.05pt;width:12.3pt;height:12.85pt;z-index:2516654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OG9MTk3AgAAvQQAAA4AAAAA&#10;AAAAAAAAAAAALgIAAGRycy9lMm9Eb2MueG1sUEsBAi0AFAAGAAgAAAAhAPLhXePjAAAADwEAAA8A&#10;AAAAAAAAAAAAAAAAkQQAAGRycy9kb3ducmV2LnhtbFBLBQYAAAAABAAEAPMAAAChBQAAAAA=&#10;">
                <v:rect id="Rectangle 32000" o:spid="_x0000_s103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0a8MA&#10;AADcAAAADwAAAGRycy9kb3ducmV2LnhtbESPQWvCQBSE7wX/w/IEb3WjSJXoKtq0xatGPD+yzyS4&#10;+zbNbmPaX98VBI/DzHzDrDa9NaKj1teOFUzGCQjiwumaSwWn/PN1AcIHZI3GMSn4JQ+b9eBlhal2&#10;Nz5QdwyliBD2KSqoQmhSKX1RkUU/dg1x9C6utRiibEupW7xFuDVymiRv0mLNcaHCht4rKq7HH6ug&#10;y/7s4fucc9GZ3Ue532Zm/pUpNRr22yWIQH14hh/tvVYwm87hf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C0a8MAAADcAAAADwAAAAAAAAAAAAAAAACYAgAAZHJzL2Rv&#10;d25yZXYueG1sUEsFBgAAAAAEAAQA9QAAAIgDA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p>
    <w:p w:rsidR="00C36273" w:rsidRPr="005F73CE" w:rsidRDefault="00C36273" w:rsidP="00C36273">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b/>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lastRenderedPageBreak/>
        <w:t>Task 3</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what software is.</w:t>
      </w:r>
      <w:r w:rsidRPr="005F73CE">
        <w:rPr>
          <w:rFonts w:ascii="Futura PT Book" w:hAnsi="Futura PT Book"/>
          <w:b/>
          <w:color w:val="0F243E" w:themeColor="text2" w:themeShade="80"/>
          <w:sz w:val="24"/>
          <w:szCs w:val="24"/>
        </w:rPr>
        <w:t xml:space="preserve">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(ALL) </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the different examples of software and their functions</w:t>
      </w:r>
      <w:r w:rsidRPr="005F73CE">
        <w:rPr>
          <w:rFonts w:ascii="Futura PT Book" w:hAnsi="Futura PT Book"/>
          <w:b/>
          <w:color w:val="0F243E" w:themeColor="text2" w:themeShade="80"/>
          <w:sz w:val="24"/>
          <w:szCs w:val="24"/>
        </w:rPr>
        <w:t xml:space="preserve">.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Give the students the software handout and ask them to complete it.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Swap / Review your work with a partner – how many did you get right?</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ind w:left="1440" w:hanging="1440"/>
        <w:rPr>
          <w:rFonts w:ascii="Futura PT Book" w:hAnsi="Futura PT Book"/>
          <w:b/>
          <w:color w:val="0F243E" w:themeColor="text2" w:themeShade="80"/>
          <w:sz w:val="24"/>
          <w:szCs w:val="24"/>
        </w:rPr>
      </w:pPr>
      <w:r w:rsidRPr="005F73CE">
        <w:rPr>
          <w:rFonts w:ascii="Futura PT Book" w:hAnsi="Futura PT Book"/>
          <w:color w:val="0F243E" w:themeColor="text2" w:themeShade="80"/>
          <w:sz w:val="24"/>
          <w:szCs w:val="24"/>
        </w:rPr>
        <w:t>(T)</w:t>
      </w:r>
      <w:r w:rsidRPr="005F73CE">
        <w:rPr>
          <w:rFonts w:ascii="Futura PT Book" w:hAnsi="Futura PT Book"/>
          <w:color w:val="0F243E" w:themeColor="text2" w:themeShade="80"/>
          <w:sz w:val="24"/>
          <w:szCs w:val="24"/>
        </w:rPr>
        <w:tab/>
        <w:t xml:space="preserve">Ensure learners are happy with both internal and external hardware and the software components of a computer.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664384" behindDoc="0" locked="0" layoutInCell="1" allowOverlap="1" wp14:anchorId="243DA502" wp14:editId="6BEFFA7E">
                <wp:simplePos x="0" y="0"/>
                <wp:positionH relativeFrom="page">
                  <wp:posOffset>7200265</wp:posOffset>
                </wp:positionH>
                <wp:positionV relativeFrom="page">
                  <wp:posOffset>10389235</wp:posOffset>
                </wp:positionV>
                <wp:extent cx="156210" cy="163195"/>
                <wp:effectExtent l="0" t="0" r="0" b="0"/>
                <wp:wrapTopAndBottom/>
                <wp:docPr id="42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5" name="Rectangle 31966"/>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43DA502" id="Group 31965" o:spid="_x0000_s1034" style="position:absolute;margin-left:566.95pt;margin-top:818.05pt;width:12.3pt;height:12.85pt;z-index:2516643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TNwIAAL0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AsZhM3AgAAvQQAAA4AAAAA&#10;AAAAAAAAAAAALgIAAGRycy9lMm9Eb2MueG1sUEsBAi0AFAAGAAgAAAAhAPLhXePjAAAADwEAAA8A&#10;AAAAAAAAAAAAAAAAkQQAAGRycy9kb3ducmV2LnhtbFBLBQYAAAAABAAEAPMAAAChBQAAAAA=&#10;">
                <v:rect id="Rectangle 31966" o:spid="_x0000_s103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Ph8QA&#10;AADcAAAADwAAAGRycy9kb3ducmV2LnhtbESPQWvCQBSE74X+h+UVvNVNRW1J3QRrqnhVS8+P7GsS&#10;uvs2za4x9de7guBxmJlvmEU+WCN66nzjWMHLOAFBXDrdcKXg67B+fgPhA7JG45gU/JOHPHt8WGCq&#10;3Yl31O9DJSKEfYoK6hDaVEpf1mTRj11LHL0f11kMUXaV1B2eItwaOUmSubTYcFyosaVVTeXv/mgV&#10;9MXZ7v6+D1z25uOz2i4L87oplBo9Dct3EIGGcA/f2lutYDqZ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uj4fEAAAA3AAAAA8AAAAAAAAAAAAAAAAAmAIAAGRycy9k&#10;b3ducmV2LnhtbFBLBQYAAAAABAAEAPUAAACJAw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F73CE" w:rsidRDefault="005F73CE">
      <w:pPr>
        <w:rPr>
          <w:rFonts w:ascii="Futura PT Book" w:eastAsia="Calibri" w:hAnsi="Futura PT Book" w:cs="Arial"/>
          <w:b/>
          <w:bCs/>
          <w:color w:val="0F243E" w:themeColor="text2" w:themeShade="80"/>
          <w:kern w:val="36"/>
          <w:sz w:val="44"/>
          <w:szCs w:val="44"/>
          <w:lang w:val="en-GB" w:eastAsia="en-GB"/>
        </w:rPr>
      </w:pPr>
      <w:r>
        <w:rPr>
          <w:rFonts w:ascii="Futura PT Book" w:hAnsi="Futura PT Book" w:cs="Arial"/>
          <w:b/>
          <w:bCs/>
          <w:color w:val="0F243E" w:themeColor="text2" w:themeShade="80"/>
          <w:kern w:val="36"/>
          <w:sz w:val="44"/>
          <w:szCs w:val="44"/>
          <w:lang w:eastAsia="en-GB"/>
        </w:rPr>
        <w:br w:type="page"/>
      </w:r>
    </w:p>
    <w:p w:rsidR="00C36273" w:rsidRPr="005F73CE" w:rsidRDefault="00C36273" w:rsidP="00C36273">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002: External Hardware Task 1</w:t>
      </w:r>
    </w:p>
    <w:p w:rsidR="00C36273" w:rsidRPr="005F73CE" w:rsidRDefault="00C36273" w:rsidP="00C36273">
      <w:pPr>
        <w:pStyle w:val="NoSpacing"/>
        <w:rPr>
          <w:rFonts w:ascii="Futura PT Book" w:hAnsi="Futura PT Book" w:cs="Arial"/>
          <w:bCs/>
          <w:kern w:val="36"/>
          <w:sz w:val="24"/>
          <w:szCs w:val="32"/>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32"/>
          <w:lang w:eastAsia="en-GB"/>
        </w:rPr>
      </w:pPr>
      <w:r w:rsidRPr="005F73CE">
        <w:rPr>
          <w:rFonts w:ascii="Futura PT Book" w:hAnsi="Futura PT Book" w:cs="Arial"/>
          <w:bCs/>
          <w:color w:val="0F243E" w:themeColor="text2" w:themeShade="80"/>
          <w:kern w:val="36"/>
          <w:sz w:val="24"/>
          <w:szCs w:val="32"/>
          <w:lang w:eastAsia="en-GB"/>
        </w:rPr>
        <w:t>Label as many pieces of hardware as you can on this picture:</w:t>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76672" behindDoc="0" locked="0" layoutInCell="1" allowOverlap="1" wp14:anchorId="50C932C6" wp14:editId="51ADAF18">
                <wp:simplePos x="0" y="0"/>
                <wp:positionH relativeFrom="margin">
                  <wp:posOffset>2980247</wp:posOffset>
                </wp:positionH>
                <wp:positionV relativeFrom="paragraph">
                  <wp:posOffset>174747</wp:posOffset>
                </wp:positionV>
                <wp:extent cx="1402715" cy="552450"/>
                <wp:effectExtent l="133350" t="0" r="26035" b="38100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63839"/>
                            <a:gd name="adj4" fmla="val -898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0C932C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36" type="#_x0000_t47" style="position:absolute;margin-left:234.65pt;margin-top:13.75pt;width:110.45pt;height:43.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" adj="-1941,35389,6055,21510" fillcolor="window" strokecolor="windowText" strokeweight="2pt">
                <v:textbox>
                  <w:txbxContent>
                    <w:p w:rsidR="001C315A" w:rsidRDefault="001C315A" w:rsidP="00C36273">
                      <w:pPr>
                        <w:jc w:val="center"/>
                      </w:pPr>
                    </w:p>
                  </w:txbxContent>
                </v:textbox>
                <o:callout v:ext="edit" minusy="t"/>
                <w10:wrap anchorx="margin"/>
              </v:shape>
            </w:pict>
          </mc:Fallback>
        </mc:AlternateContent>
      </w:r>
    </w:p>
    <w:p w:rsidR="00C36273" w:rsidRPr="005F73CE" w:rsidRDefault="00C36273" w:rsidP="00C36273">
      <w:pPr>
        <w:rPr>
          <w:rFonts w:ascii="Futura PT Book" w:hAnsi="Futura PT Book"/>
        </w:rPr>
      </w:pPr>
      <w:r w:rsidRPr="005F73CE">
        <w:rPr>
          <w:rFonts w:ascii="Futura PT Book" w:hAnsi="Futura PT Book" w:cs="Arial"/>
          <w:noProof/>
          <w:sz w:val="32"/>
          <w:szCs w:val="32"/>
          <w:lang w:val="en-GB" w:eastAsia="en-GB"/>
        </w:rPr>
        <w:drawing>
          <wp:anchor distT="0" distB="0" distL="114300" distR="114300" simplePos="0" relativeHeight="251668480" behindDoc="0" locked="0" layoutInCell="1" allowOverlap="1" wp14:anchorId="168661E5" wp14:editId="3C663A66">
            <wp:simplePos x="0" y="0"/>
            <wp:positionH relativeFrom="margin">
              <wp:posOffset>264423</wp:posOffset>
            </wp:positionH>
            <wp:positionV relativeFrom="margin">
              <wp:posOffset>764660</wp:posOffset>
            </wp:positionV>
            <wp:extent cx="2621280" cy="2324100"/>
            <wp:effectExtent l="19050" t="0" r="7620" b="0"/>
            <wp:wrapSquare wrapText="bothSides"/>
            <wp:docPr id="11"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0" cstate="print"/>
                    <a:stretch>
                      <a:fillRect/>
                    </a:stretch>
                  </pic:blipFill>
                  <pic:spPr>
                    <a:xfrm>
                      <a:off x="0" y="0"/>
                      <a:ext cx="2621280" cy="2324100"/>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cs="Arial"/>
          <w:noProof/>
          <w:lang w:val="en-GB" w:eastAsia="en-GB"/>
        </w:rPr>
        <w:drawing>
          <wp:anchor distT="0" distB="0" distL="114300" distR="114300" simplePos="0" relativeHeight="251669504" behindDoc="0" locked="0" layoutInCell="1" allowOverlap="1" wp14:anchorId="38DB3B57" wp14:editId="4D803BBE">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1" cstate="print"/>
                    <a:stretch>
                      <a:fillRect/>
                    </a:stretch>
                  </pic:blipFill>
                  <pic:spPr>
                    <a:xfrm>
                      <a:off x="0" y="0"/>
                      <a:ext cx="2094865" cy="1857375"/>
                    </a:xfrm>
                    <a:prstGeom prst="rect">
                      <a:avLst/>
                    </a:prstGeom>
                  </pic:spPr>
                </pic:pic>
              </a:graphicData>
            </a:graphic>
          </wp:anchor>
        </w:drawing>
      </w: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b/>
          <w:color w:val="0F243E" w:themeColor="text2" w:themeShade="80"/>
          <w:sz w:val="44"/>
          <w:szCs w:val="44"/>
        </w:rPr>
      </w:pPr>
      <w:r w:rsidRPr="005F73CE">
        <w:rPr>
          <w:rFonts w:ascii="Futura PT Book" w:hAnsi="Futura PT Book"/>
          <w:noProof/>
          <w:lang w:val="en-GB" w:eastAsia="en-GB"/>
        </w:rPr>
        <mc:AlternateContent>
          <mc:Choice Requires="wps">
            <w:drawing>
              <wp:anchor distT="0" distB="0" distL="114300" distR="114300" simplePos="0" relativeHeight="251677696" behindDoc="0" locked="0" layoutInCell="1" allowOverlap="1" wp14:anchorId="6F08D6B5" wp14:editId="4121CA66">
                <wp:simplePos x="0" y="0"/>
                <wp:positionH relativeFrom="margin">
                  <wp:posOffset>522273</wp:posOffset>
                </wp:positionH>
                <wp:positionV relativeFrom="paragraph">
                  <wp:posOffset>1500039</wp:posOffset>
                </wp:positionV>
                <wp:extent cx="1402715" cy="552450"/>
                <wp:effectExtent l="0" t="342900" r="26035" b="19050"/>
                <wp:wrapNone/>
                <wp:docPr id="1377" name="Line Callout 1 1377"/>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59409"/>
                            <a:gd name="adj4" fmla="val 2697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08D6B5" id="Line Callout 1 1377" o:spid="_x0000_s1037" type="#_x0000_t47" style="position:absolute;margin-left:41.1pt;margin-top:118.1pt;width:110.45pt;height:43.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" adj="5827,-12832,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1792" behindDoc="0" locked="0" layoutInCell="1" allowOverlap="1" wp14:anchorId="73E327AA" wp14:editId="6C75A243">
                <wp:simplePos x="0" y="0"/>
                <wp:positionH relativeFrom="margin">
                  <wp:align>right</wp:align>
                </wp:positionH>
                <wp:positionV relativeFrom="paragraph">
                  <wp:posOffset>1808877</wp:posOffset>
                </wp:positionV>
                <wp:extent cx="1402715" cy="552450"/>
                <wp:effectExtent l="0" t="685800" r="26035" b="19050"/>
                <wp:wrapNone/>
                <wp:docPr id="1384" name="Line Callout 1 1384"/>
                <wp:cNvGraphicFramePr/>
                <a:graphic xmlns:a="http://schemas.openxmlformats.org/drawingml/2006/main">
                  <a:graphicData uri="http://schemas.microsoft.com/office/word/2010/wordprocessingShape">
                    <wps:wsp>
                      <wps:cNvSpPr/>
                      <wps:spPr>
                        <a:xfrm>
                          <a:off x="5603846" y="4932727"/>
                          <a:ext cx="1402715" cy="552450"/>
                        </a:xfrm>
                        <a:prstGeom prst="borderCallout1">
                          <a:avLst>
                            <a:gd name="adj1" fmla="val -2421"/>
                            <a:gd name="adj2" fmla="val 44708"/>
                            <a:gd name="adj3" fmla="val -122375"/>
                            <a:gd name="adj4" fmla="val 3741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E327AA" id="Line Callout 1 1384" o:spid="_x0000_s1038" type="#_x0000_t47" style="position:absolute;margin-left:59.25pt;margin-top:142.45pt;width:110.45pt;height:43.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" adj="8082,-26433,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3840" behindDoc="0" locked="0" layoutInCell="1" allowOverlap="1" wp14:anchorId="77DEC7C4" wp14:editId="38A2ABE8">
                <wp:simplePos x="0" y="0"/>
                <wp:positionH relativeFrom="column">
                  <wp:posOffset>3324196</wp:posOffset>
                </wp:positionH>
                <wp:positionV relativeFrom="paragraph">
                  <wp:posOffset>1114145</wp:posOffset>
                </wp:positionV>
                <wp:extent cx="1402715" cy="552450"/>
                <wp:effectExtent l="247650" t="0" r="26035" b="66675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217100"/>
                            <a:gd name="adj4" fmla="val -16568"/>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DEC7C4" id="Line Callout 1 1376" o:spid="_x0000_s1039" type="#_x0000_t47" style="position:absolute;margin-left:261.75pt;margin-top:87.75pt;width:110.45pt;height:4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" adj="-3579,46894,-3,21510" fillcolor="window" strokecolor="windowText" strokeweight="2pt">
                <v:textbox>
                  <w:txbxContent>
                    <w:p w:rsidR="001C315A" w:rsidRDefault="001C315A" w:rsidP="00C36273">
                      <w:pPr>
                        <w:jc w:val="center"/>
                      </w:pPr>
                    </w:p>
                  </w:txbxContent>
                </v:textbox>
                <o:callout v:ext="edit" minusy="t"/>
              </v:shape>
            </w:pict>
          </mc:Fallback>
        </mc:AlternateContent>
      </w:r>
      <w:r w:rsidRPr="005F73CE">
        <w:rPr>
          <w:rFonts w:ascii="Futura PT Book" w:hAnsi="Futura PT Book" w:cs="Arial"/>
          <w:noProof/>
          <w:lang w:val="en-GB" w:eastAsia="en-GB"/>
        </w:rPr>
        <w:drawing>
          <wp:anchor distT="0" distB="0" distL="114300" distR="114300" simplePos="0" relativeHeight="251670528" behindDoc="0" locked="0" layoutInCell="1" allowOverlap="1" wp14:anchorId="53A9A6F1" wp14:editId="2E764637">
            <wp:simplePos x="0" y="0"/>
            <wp:positionH relativeFrom="margin">
              <wp:posOffset>2040984</wp:posOffset>
            </wp:positionH>
            <wp:positionV relativeFrom="margin">
              <wp:align>center</wp:align>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2" cstate="print"/>
                    <a:srcRect t="24365" b="23858"/>
                    <a:stretch>
                      <a:fillRect/>
                    </a:stretch>
                  </pic:blipFill>
                  <pic:spPr>
                    <a:xfrm>
                      <a:off x="0" y="0"/>
                      <a:ext cx="2114550" cy="9715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700224" behindDoc="0" locked="0" layoutInCell="1" allowOverlap="1" wp14:anchorId="0A707D95" wp14:editId="188E6931">
                <wp:simplePos x="0" y="0"/>
                <wp:positionH relativeFrom="column">
                  <wp:posOffset>3270780</wp:posOffset>
                </wp:positionH>
                <wp:positionV relativeFrom="paragraph">
                  <wp:posOffset>2857296</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707D95" id="Line Callout 1 83" o:spid="_x0000_s1040" type="#_x0000_t47" style="position:absolute;margin-left:257.55pt;margin-top:225pt;width:110.45pt;height:4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lUvA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" adj="11770,-16440,9657,-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71552" behindDoc="0" locked="0" layoutInCell="1" allowOverlap="1" wp14:anchorId="2A6628C9" wp14:editId="2C377266">
            <wp:simplePos x="0" y="0"/>
            <wp:positionH relativeFrom="margin">
              <wp:posOffset>141425</wp:posOffset>
            </wp:positionH>
            <wp:positionV relativeFrom="margin">
              <wp:posOffset>3702388</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13" cstate="print"/>
                    <a:stretch>
                      <a:fillRect/>
                    </a:stretch>
                  </pic:blipFill>
                  <pic:spPr>
                    <a:xfrm>
                      <a:off x="0" y="0"/>
                      <a:ext cx="1200150" cy="10668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73600" behindDoc="0" locked="0" layoutInCell="1" allowOverlap="1" wp14:anchorId="662C828D" wp14:editId="549950B6">
            <wp:simplePos x="0" y="0"/>
            <wp:positionH relativeFrom="margin">
              <wp:posOffset>467867</wp:posOffset>
            </wp:positionH>
            <wp:positionV relativeFrom="margin">
              <wp:posOffset>6026768</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14" cstate="print"/>
                    <a:stretch>
                      <a:fillRect/>
                    </a:stretch>
                  </pic:blipFill>
                  <pic:spPr>
                    <a:xfrm>
                      <a:off x="0" y="0"/>
                      <a:ext cx="1117600" cy="9906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9200" behindDoc="0" locked="0" layoutInCell="1" allowOverlap="1" wp14:anchorId="18BA28C4" wp14:editId="38BAA818">
                <wp:simplePos x="0" y="0"/>
                <wp:positionH relativeFrom="margin">
                  <wp:align>left</wp:align>
                </wp:positionH>
                <wp:positionV relativeFrom="paragraph">
                  <wp:posOffset>5870511</wp:posOffset>
                </wp:positionV>
                <wp:extent cx="1403010" cy="552450"/>
                <wp:effectExtent l="0" t="438150" r="26035" b="19050"/>
                <wp:wrapNone/>
                <wp:docPr id="81" name="Line Callout 1 81"/>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BA28C4" id="Line Callout 1 81" o:spid="_x0000_s1041" type="#_x0000_t47" style="position:absolute;margin-left:0;margin-top:462.25pt;width:110.45pt;height:43.5pt;z-index:2516992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" adj="11770,-16440,9657,-523" fillcolor="window" strokecolor="windowText" strokeweight="2pt">
                <v:textbox>
                  <w:txbxContent>
                    <w:p w:rsidR="001C315A" w:rsidRDefault="001C315A" w:rsidP="00C36273">
                      <w:pPr>
                        <w:jc w:val="center"/>
                      </w:pPr>
                    </w:p>
                  </w:txbxContent>
                </v:textbox>
                <o:callout v:ext="edit" minusx="t"/>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78720" behindDoc="0" locked="0" layoutInCell="1" allowOverlap="1" wp14:anchorId="6BCF5FBB" wp14:editId="0D987FEC">
                <wp:simplePos x="0" y="0"/>
                <wp:positionH relativeFrom="margin">
                  <wp:posOffset>2418185</wp:posOffset>
                </wp:positionH>
                <wp:positionV relativeFrom="paragraph">
                  <wp:posOffset>3991569</wp:posOffset>
                </wp:positionV>
                <wp:extent cx="1402715" cy="552450"/>
                <wp:effectExtent l="0" t="0" r="959485" b="110490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295851"/>
                            <a:gd name="adj4" fmla="val 16591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CF5FBB" id="Line Callout 1 1380" o:spid="_x0000_s1042" type="#_x0000_t47" style="position:absolute;margin-left:190.4pt;margin-top:314.3pt;width:110.45pt;height:43.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" adj="35838,63904,15879,21094" fillcolor="window" strokecolor="windowText" strokeweight="2pt">
                <v:textbox>
                  <w:txbxContent>
                    <w:p w:rsidR="001C315A" w:rsidRDefault="001C315A" w:rsidP="00C36273">
                      <w:pPr>
                        <w:jc w:val="center"/>
                      </w:pPr>
                    </w:p>
                  </w:txbxContent>
                </v:textbox>
                <o:callout v:ext="edit" minusx="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4624" behindDoc="0" locked="0" layoutInCell="1" allowOverlap="1" wp14:anchorId="2E70454C" wp14:editId="241F2FCE">
            <wp:simplePos x="0" y="0"/>
            <wp:positionH relativeFrom="margin">
              <wp:posOffset>2246869</wp:posOffset>
            </wp:positionH>
            <wp:positionV relativeFrom="margin">
              <wp:posOffset>6285352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5" cstate="print"/>
                    <a:stretch>
                      <a:fillRect/>
                    </a:stretch>
                  </pic:blipFill>
                  <pic:spPr>
                    <a:xfrm flipH="1">
                      <a:off x="0" y="0"/>
                      <a:ext cx="1289685" cy="11430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79744" behindDoc="0" locked="0" layoutInCell="1" allowOverlap="1" wp14:anchorId="5B79B858" wp14:editId="67A1DEE2">
                <wp:simplePos x="0" y="0"/>
                <wp:positionH relativeFrom="column">
                  <wp:posOffset>2187109</wp:posOffset>
                </wp:positionH>
                <wp:positionV relativeFrom="paragraph">
                  <wp:posOffset>6050857</wp:posOffset>
                </wp:positionV>
                <wp:extent cx="1403010" cy="552450"/>
                <wp:effectExtent l="0" t="438150" r="26035" b="19050"/>
                <wp:wrapNone/>
                <wp:docPr id="1382" name="Line Callout 1 1382"/>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79B858" id="Line Callout 1 1382" o:spid="_x0000_s1043" type="#_x0000_t47" style="position:absolute;margin-left:172.2pt;margin-top:476.45pt;width:110.45pt;height:43.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" adj="11770,-16440,9657,-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0768" behindDoc="0" locked="0" layoutInCell="1" allowOverlap="1" wp14:anchorId="47F078EA" wp14:editId="6F5B89AA">
                <wp:simplePos x="0" y="0"/>
                <wp:positionH relativeFrom="margin">
                  <wp:align>right</wp:align>
                </wp:positionH>
                <wp:positionV relativeFrom="paragraph">
                  <wp:posOffset>4746048</wp:posOffset>
                </wp:positionV>
                <wp:extent cx="1402715" cy="552450"/>
                <wp:effectExtent l="0" t="457200" r="26035" b="19050"/>
                <wp:wrapNone/>
                <wp:docPr id="1383" name="Line Callout 1 1383"/>
                <wp:cNvGraphicFramePr/>
                <a:graphic xmlns:a="http://schemas.openxmlformats.org/drawingml/2006/main">
                  <a:graphicData uri="http://schemas.microsoft.com/office/word/2010/wordprocessingShape">
                    <wps:wsp>
                      <wps:cNvSpPr/>
                      <wps:spPr>
                        <a:xfrm>
                          <a:off x="5603846" y="7868873"/>
                          <a:ext cx="1402715" cy="552450"/>
                        </a:xfrm>
                        <a:prstGeom prst="borderCallout1">
                          <a:avLst>
                            <a:gd name="adj1" fmla="val -2421"/>
                            <a:gd name="adj2" fmla="val 44708"/>
                            <a:gd name="adj3" fmla="val -80668"/>
                            <a:gd name="adj4" fmla="val 3355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078EA" id="Line Callout 1 1383" o:spid="_x0000_s1044" type="#_x0000_t47" style="position:absolute;margin-left:59.25pt;margin-top:373.7pt;width:110.45pt;height:43.5pt;z-index:2516807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" adj="7248,-17424,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5648" behindDoc="0" locked="0" layoutInCell="1" allowOverlap="1" wp14:anchorId="25BD24BD" wp14:editId="64372260">
            <wp:simplePos x="0" y="0"/>
            <wp:positionH relativeFrom="margin">
              <wp:posOffset>4415429</wp:posOffset>
            </wp:positionH>
            <wp:positionV relativeFrom="margin">
              <wp:align>bottom</wp:align>
            </wp:positionV>
            <wp:extent cx="1390650" cy="1238250"/>
            <wp:effectExtent l="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6" cstate="print"/>
                    <a:stretch>
                      <a:fillRect/>
                    </a:stretch>
                  </pic:blipFill>
                  <pic:spPr>
                    <a:xfrm>
                      <a:off x="0" y="0"/>
                      <a:ext cx="1390650" cy="12382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82816" behindDoc="0" locked="0" layoutInCell="1" allowOverlap="1" wp14:anchorId="2596916C" wp14:editId="1C559662">
                <wp:simplePos x="0" y="0"/>
                <wp:positionH relativeFrom="margin">
                  <wp:align>left</wp:align>
                </wp:positionH>
                <wp:positionV relativeFrom="paragraph">
                  <wp:posOffset>3489109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96916C" id="Line Callout 1 1385" o:spid="_x0000_s1045" type="#_x0000_t47" style="position:absolute;margin-left:0;margin-top:274.75pt;width:110.45pt;height:43.5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" adj="11770,-16440,9657,-523" fillcolor="window" strokecolor="windowText" strokeweight="2pt">
                <v:textbox>
                  <w:txbxContent>
                    <w:p w:rsidR="001C315A" w:rsidRDefault="001C315A" w:rsidP="00C36273">
                      <w:pPr>
                        <w:jc w:val="center"/>
                      </w:pPr>
                    </w:p>
                  </w:txbxContent>
                </v:textbox>
                <o:callout v:ext="edit" minusx="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2576" behindDoc="0" locked="0" layoutInCell="1" allowOverlap="1" wp14:anchorId="0CDD5849" wp14:editId="2290A404">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7" cstate="print"/>
                    <a:stretch>
                      <a:fillRect/>
                    </a:stretch>
                  </pic:blipFill>
                  <pic:spPr>
                    <a:xfrm>
                      <a:off x="0" y="0"/>
                      <a:ext cx="2105660" cy="1866900"/>
                    </a:xfrm>
                    <a:prstGeom prst="rect">
                      <a:avLst/>
                    </a:prstGeom>
                  </pic:spPr>
                </pic:pic>
              </a:graphicData>
            </a:graphic>
          </wp:anchor>
        </w:drawing>
      </w:r>
      <w:r w:rsidRPr="005F73CE">
        <w:rPr>
          <w:rFonts w:ascii="Futura PT Book" w:hAnsi="Futura PT Book"/>
        </w:rPr>
        <w:br w:type="page"/>
      </w:r>
      <w:r w:rsidRPr="005F73CE">
        <w:rPr>
          <w:rFonts w:ascii="Futura PT Book" w:hAnsi="Futura PT Book"/>
          <w:b/>
          <w:color w:val="0F243E" w:themeColor="text2" w:themeShade="80"/>
          <w:sz w:val="44"/>
          <w:szCs w:val="44"/>
        </w:rPr>
        <w:lastRenderedPageBreak/>
        <w:softHyphen/>
        <w:t xml:space="preserve">HANDOUT </w:t>
      </w:r>
      <w:r w:rsidRPr="005F73CE">
        <w:rPr>
          <w:rFonts w:ascii="Futura PT Book" w:hAnsi="Futura PT Book" w:cs="Arial"/>
          <w:b/>
          <w:bCs/>
          <w:color w:val="0F243E" w:themeColor="text2" w:themeShade="80"/>
          <w:kern w:val="36"/>
          <w:sz w:val="44"/>
          <w:szCs w:val="44"/>
          <w:lang w:eastAsia="en-GB"/>
        </w:rPr>
        <w:t>003: Internal Hardware Task 2</w:t>
      </w:r>
    </w:p>
    <w:p w:rsidR="00C36273" w:rsidRPr="005F73CE" w:rsidRDefault="00C36273" w:rsidP="00C36273">
      <w:pPr>
        <w:pStyle w:val="NoSpacing"/>
        <w:rPr>
          <w:rFonts w:ascii="Futura PT Book" w:hAnsi="Futura PT Book" w:cs="Arial"/>
          <w:bCs/>
          <w:kern w:val="36"/>
          <w:sz w:val="24"/>
          <w:szCs w:val="24"/>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Label as many pieces of hardware as you can on this picture:</w:t>
      </w:r>
    </w:p>
    <w:p w:rsidR="00C36273" w:rsidRPr="005F73CE" w:rsidRDefault="00C36273" w:rsidP="00C36273">
      <w:pPr>
        <w:rPr>
          <w:rFonts w:ascii="Futura PT Book" w:hAnsi="Futura PT Book"/>
          <w:color w:val="0F243E" w:themeColor="text2" w:themeShade="80"/>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2032" behindDoc="0" locked="0" layoutInCell="1" allowOverlap="1" wp14:anchorId="7E12D843" wp14:editId="33FF719C">
                <wp:simplePos x="0" y="0"/>
                <wp:positionH relativeFrom="column">
                  <wp:posOffset>2728578</wp:posOffset>
                </wp:positionH>
                <wp:positionV relativeFrom="paragraph">
                  <wp:posOffset>5476</wp:posOffset>
                </wp:positionV>
                <wp:extent cx="1371600" cy="552450"/>
                <wp:effectExtent l="0" t="0" r="19050" b="74295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9446"/>
                            <a:gd name="adj3" fmla="val 228842"/>
                            <a:gd name="adj4" fmla="val 93626"/>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12D843" id="Line Callout 1 69" o:spid="_x0000_s1046" type="#_x0000_t47" style="position:absolute;margin-left:214.85pt;margin-top:.45pt;width:108pt;height:43.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" adj="20223,49430,6360,22029" fillcolor="window" strokecolor="windowText" strokeweight="2pt">
                <v:textbox>
                  <w:txbxContent>
                    <w:p w:rsidR="001C315A" w:rsidRDefault="001C315A" w:rsidP="00C36273">
                      <w:pPr>
                        <w:jc w:val="center"/>
                      </w:pPr>
                    </w:p>
                  </w:txbxContent>
                </v:textbox>
                <o:callout v:ext="edit" minusx="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3056" behindDoc="0" locked="0" layoutInCell="1" allowOverlap="1" wp14:anchorId="07AEDA23" wp14:editId="59F31787">
                <wp:simplePos x="0" y="0"/>
                <wp:positionH relativeFrom="margin">
                  <wp:posOffset>5283835</wp:posOffset>
                </wp:positionH>
                <wp:positionV relativeFrom="paragraph">
                  <wp:posOffset>172085</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AEDA23" id="Line Callout 1 70" o:spid="_x0000_s1047" type="#_x0000_t47" style="position:absolute;margin-left:416.05pt;margin-top:13.55pt;width:108pt;height:43.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3kv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" adj="6032,69613,9827,21510" fillcolor="window" strokecolor="windowText" strokeweight="2pt">
                <v:textbox>
                  <w:txbxContent>
                    <w:p w:rsidR="001C315A" w:rsidRDefault="001C315A" w:rsidP="00C36273">
                      <w:pPr>
                        <w:jc w:val="center"/>
                      </w:pPr>
                    </w:p>
                  </w:txbxContent>
                </v:textbox>
                <o:callout v:ext="edi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4864" behindDoc="0" locked="0" layoutInCell="1" allowOverlap="1" wp14:anchorId="404C055A" wp14:editId="3F7616FA">
            <wp:simplePos x="0" y="0"/>
            <wp:positionH relativeFrom="margin">
              <wp:posOffset>-192947</wp:posOffset>
            </wp:positionH>
            <wp:positionV relativeFrom="margin">
              <wp:posOffset>1231976</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18" cstate="print"/>
                    <a:srcRect t="30594" b="27854"/>
                    <a:stretch>
                      <a:fillRect/>
                    </a:stretch>
                  </pic:blipFill>
                  <pic:spPr>
                    <a:xfrm>
                      <a:off x="0" y="0"/>
                      <a:ext cx="2352675" cy="866775"/>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5104" behindDoc="0" locked="0" layoutInCell="1" allowOverlap="1" wp14:anchorId="60AC9E28" wp14:editId="593C402B">
                <wp:simplePos x="0" y="0"/>
                <wp:positionH relativeFrom="column">
                  <wp:posOffset>1503680</wp:posOffset>
                </wp:positionH>
                <wp:positionV relativeFrom="paragraph">
                  <wp:posOffset>2575560</wp:posOffset>
                </wp:positionV>
                <wp:extent cx="1371600" cy="552450"/>
                <wp:effectExtent l="266700" t="0" r="19050" b="4762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5776"/>
                            <a:gd name="adj3" fmla="val 179516"/>
                            <a:gd name="adj4" fmla="val -1815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C9E28" id="Line Callout 1 72" o:spid="_x0000_s1048" type="#_x0000_t47" style="position:absolute;margin-left:118.4pt;margin-top:202.8pt;width:108pt;height:4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" adj="-3922,38775,5568,22029" fillcolor="window" strokecolor="windowText" strokeweight="2pt">
                <v:textbox>
                  <w:txbxContent>
                    <w:p w:rsidR="001C315A" w:rsidRDefault="001C315A" w:rsidP="00C36273">
                      <w:pPr>
                        <w:jc w:val="center"/>
                      </w:pPr>
                    </w:p>
                  </w:txbxContent>
                </v:textbox>
                <o:callout v:ext="edi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8176" behindDoc="0" locked="0" layoutInCell="1" allowOverlap="1" wp14:anchorId="542F61BE" wp14:editId="38C5A1C5">
                <wp:simplePos x="0" y="0"/>
                <wp:positionH relativeFrom="margin">
                  <wp:align>left</wp:align>
                </wp:positionH>
                <wp:positionV relativeFrom="paragraph">
                  <wp:posOffset>1350954</wp:posOffset>
                </wp:positionV>
                <wp:extent cx="1371600" cy="552450"/>
                <wp:effectExtent l="0" t="628650" r="19050" b="19050"/>
                <wp:wrapNone/>
                <wp:docPr id="75" name="Line Callout 1 75"/>
                <wp:cNvGraphicFramePr/>
                <a:graphic xmlns:a="http://schemas.openxmlformats.org/drawingml/2006/main">
                  <a:graphicData uri="http://schemas.microsoft.com/office/word/2010/wordprocessingShape">
                    <wps:wsp>
                      <wps:cNvSpPr/>
                      <wps:spPr>
                        <a:xfrm>
                          <a:off x="469783" y="4127383"/>
                          <a:ext cx="1371600" cy="552450"/>
                        </a:xfrm>
                        <a:prstGeom prst="borderCallout1">
                          <a:avLst>
                            <a:gd name="adj1" fmla="val 244"/>
                            <a:gd name="adj2" fmla="val 53299"/>
                            <a:gd name="adj3" fmla="val -112152"/>
                            <a:gd name="adj4" fmla="val 34292"/>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2F61BE" id="Line Callout 1 75" o:spid="_x0000_s1049" type="#_x0000_t47" style="position:absolute;margin-left:0;margin-top:106.35pt;width:108pt;height:43.5pt;z-index:251698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" adj="7407,-24225,11513,5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4080" behindDoc="0" locked="0" layoutInCell="1" allowOverlap="1" wp14:anchorId="14F057D5" wp14:editId="636632A9">
                <wp:simplePos x="0" y="0"/>
                <wp:positionH relativeFrom="margin">
                  <wp:posOffset>5262053</wp:posOffset>
                </wp:positionH>
                <wp:positionV relativeFrom="paragraph">
                  <wp:posOffset>3641358</wp:posOffset>
                </wp:positionV>
                <wp:extent cx="1371600" cy="552450"/>
                <wp:effectExtent l="514350" t="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22819"/>
                            <a:gd name="adj4" fmla="val -3616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F057D5" id="Line Callout 1 71" o:spid="_x0000_s1050" type="#_x0000_t47" style="position:absolute;margin-left:414.35pt;margin-top:286.7pt;width:108pt;height:43.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" adj="-7812,4929,283,1153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8960" behindDoc="0" locked="0" layoutInCell="1" allowOverlap="1" wp14:anchorId="62B264A5" wp14:editId="70CBF351">
            <wp:simplePos x="0" y="0"/>
            <wp:positionH relativeFrom="margin">
              <wp:posOffset>3008223</wp:posOffset>
            </wp:positionH>
            <wp:positionV relativeFrom="margin">
              <wp:posOffset>3979656</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19" cstate="print"/>
                    <a:stretch>
                      <a:fillRect/>
                    </a:stretch>
                  </pic:blipFill>
                  <pic:spPr>
                    <a:xfrm>
                      <a:off x="0" y="0"/>
                      <a:ext cx="1847850" cy="16383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7936" behindDoc="0" locked="0" layoutInCell="1" allowOverlap="1" wp14:anchorId="5B426169" wp14:editId="1C9FE412">
            <wp:simplePos x="0" y="0"/>
            <wp:positionH relativeFrom="margin">
              <wp:posOffset>473669</wp:posOffset>
            </wp:positionH>
            <wp:positionV relativeFrom="margin">
              <wp:posOffset>4628684</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0" cstate="print"/>
                    <a:srcRect t="14595" b="17838"/>
                    <a:stretch>
                      <a:fillRect/>
                    </a:stretch>
                  </pic:blipFill>
                  <pic:spPr>
                    <a:xfrm flipH="1">
                      <a:off x="0" y="0"/>
                      <a:ext cx="1981200" cy="119062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6128" behindDoc="0" locked="0" layoutInCell="1" allowOverlap="1" wp14:anchorId="3CFD41BC" wp14:editId="5ACF8FCE">
                <wp:simplePos x="0" y="0"/>
                <wp:positionH relativeFrom="column">
                  <wp:posOffset>2085544</wp:posOffset>
                </wp:positionH>
                <wp:positionV relativeFrom="paragraph">
                  <wp:posOffset>6187399</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FD41BC" id="Line Callout 1 73" o:spid="_x0000_s1051" type="#_x0000_t47" style="position:absolute;margin-left:164.2pt;margin-top:487.2pt;width:108pt;height:4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" adj="-9875,2683,283,11533" fillcolor="window" strokecolor="windowText" strokeweight="2pt">
                <v:textbox>
                  <w:txbxContent>
                    <w:p w:rsidR="001C315A" w:rsidRDefault="001C315A" w:rsidP="00C36273">
                      <w:pPr>
                        <w:jc w:val="center"/>
                      </w:pPr>
                    </w:p>
                  </w:txbxContent>
                </v:textbox>
              </v:shape>
            </w:pict>
          </mc:Fallback>
        </mc:AlternateContent>
      </w:r>
      <w:r w:rsidRPr="005F73CE">
        <w:rPr>
          <w:rFonts w:ascii="Futura PT Book" w:hAnsi="Futura PT Book" w:cs="Arial"/>
          <w:noProof/>
          <w:lang w:val="en-GB" w:eastAsia="en-GB"/>
        </w:rPr>
        <w:drawing>
          <wp:anchor distT="0" distB="0" distL="114300" distR="114300" simplePos="0" relativeHeight="251689984" behindDoc="0" locked="0" layoutInCell="1" allowOverlap="1" wp14:anchorId="67CCA8C0" wp14:editId="3172C290">
            <wp:simplePos x="0" y="0"/>
            <wp:positionH relativeFrom="margin">
              <wp:posOffset>4337411</wp:posOffset>
            </wp:positionH>
            <wp:positionV relativeFrom="margin">
              <wp:posOffset>5765299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1" cstate="print"/>
                    <a:stretch>
                      <a:fillRect/>
                    </a:stretch>
                  </pic:blipFill>
                  <pic:spPr>
                    <a:xfrm>
                      <a:off x="0" y="0"/>
                      <a:ext cx="1743075" cy="154495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7152" behindDoc="0" locked="0" layoutInCell="1" allowOverlap="1" wp14:anchorId="1A9EEEF9" wp14:editId="5E428612">
                <wp:simplePos x="0" y="0"/>
                <wp:positionH relativeFrom="column">
                  <wp:posOffset>5006334</wp:posOffset>
                </wp:positionH>
                <wp:positionV relativeFrom="paragraph">
                  <wp:posOffset>6415900</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EEEF9" id="Line Callout 1 74" o:spid="_x0000_s1052" type="#_x0000_t47" style="position:absolute;margin-left:394.2pt;margin-top:505.2pt;width:108pt;height:4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" adj="9716,-15193,9158,-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86912" behindDoc="0" locked="0" layoutInCell="1" allowOverlap="1" wp14:anchorId="391E428C" wp14:editId="58EBBED0">
            <wp:simplePos x="0" y="0"/>
            <wp:positionH relativeFrom="page">
              <wp:posOffset>4856072</wp:posOffset>
            </wp:positionH>
            <wp:positionV relativeFrom="margin">
              <wp:posOffset>2759670</wp:posOffset>
            </wp:positionV>
            <wp:extent cx="2515870" cy="1419225"/>
            <wp:effectExtent l="0" t="0" r="0" b="9525"/>
            <wp:wrapSquare wrapText="bothSides"/>
            <wp:docPr id="17"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2" cstate="print"/>
                    <a:srcRect t="18182" b="18182"/>
                    <a:stretch>
                      <a:fillRect/>
                    </a:stretch>
                  </pic:blipFill>
                  <pic:spPr>
                    <a:xfrm>
                      <a:off x="0" y="0"/>
                      <a:ext cx="2515870" cy="141922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5888" behindDoc="0" locked="0" layoutInCell="1" allowOverlap="1" wp14:anchorId="6704161D" wp14:editId="22D14D99">
            <wp:simplePos x="0" y="0"/>
            <wp:positionH relativeFrom="margin">
              <wp:posOffset>2778183</wp:posOffset>
            </wp:positionH>
            <wp:positionV relativeFrom="margin">
              <wp:posOffset>1834917</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3" cstate="print"/>
                    <a:stretch>
                      <a:fillRect/>
                    </a:stretch>
                  </pic:blipFill>
                  <pic:spPr>
                    <a:xfrm>
                      <a:off x="0" y="0"/>
                      <a:ext cx="2105025" cy="186499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91008" behindDoc="0" locked="0" layoutInCell="1" allowOverlap="1" wp14:anchorId="132B8372" wp14:editId="075E63CA">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4" cstate="print"/>
                    <a:stretch>
                      <a:fillRect/>
                    </a:stretch>
                  </pic:blipFill>
                  <pic:spPr>
                    <a:xfrm>
                      <a:off x="0" y="0"/>
                      <a:ext cx="2114550" cy="1876425"/>
                    </a:xfrm>
                    <a:prstGeom prst="rect">
                      <a:avLst/>
                    </a:prstGeom>
                  </pic:spPr>
                </pic:pic>
              </a:graphicData>
            </a:graphic>
          </wp:anchor>
        </w:drawing>
      </w:r>
      <w:r w:rsidRPr="005F73CE">
        <w:rPr>
          <w:rFonts w:ascii="Futura PT Book" w:hAnsi="Futura PT Book"/>
        </w:rPr>
        <w:br w:type="page"/>
      </w:r>
    </w:p>
    <w:p w:rsidR="00C36273" w:rsidRPr="005F73CE" w:rsidRDefault="00C36273" w:rsidP="005F73CE">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004: Hardware or Software Task 3</w:t>
      </w:r>
    </w:p>
    <w:tbl>
      <w:tblPr>
        <w:tblStyle w:val="TableGrid"/>
        <w:tblW w:w="0" w:type="auto"/>
        <w:tblInd w:w="421" w:type="dxa"/>
        <w:tblLook w:val="04A0" w:firstRow="1" w:lastRow="0" w:firstColumn="1" w:lastColumn="0" w:noHBand="0" w:noVBand="1"/>
      </w:tblPr>
      <w:tblGrid>
        <w:gridCol w:w="4666"/>
        <w:gridCol w:w="4973"/>
      </w:tblGrid>
      <w:tr w:rsidR="00C36273" w:rsidRPr="005F73CE" w:rsidTr="00C36273">
        <w:tc>
          <w:tcPr>
            <w:tcW w:w="4666"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Hardware</w:t>
            </w:r>
          </w:p>
          <w:p w:rsidR="00C36273" w:rsidRPr="005F73CE" w:rsidRDefault="00C36273" w:rsidP="00C36273">
            <w:pPr>
              <w:jc w:val="center"/>
              <w:rPr>
                <w:rFonts w:ascii="Futura PT Book" w:hAnsi="Futura PT Book" w:cs="Arial"/>
                <w:i/>
                <w:sz w:val="32"/>
                <w:szCs w:val="24"/>
              </w:rPr>
            </w:pPr>
          </w:p>
        </w:tc>
        <w:tc>
          <w:tcPr>
            <w:tcW w:w="4973"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Software</w:t>
            </w: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bl>
    <w:p w:rsidR="00C36273" w:rsidRPr="005F73CE" w:rsidRDefault="00C36273" w:rsidP="00C36273">
      <w:pPr>
        <w:rPr>
          <w:rFonts w:ascii="Futura PT Book" w:hAnsi="Futura PT Book" w:cs="Arial"/>
        </w:rPr>
      </w:pPr>
    </w:p>
    <w:tbl>
      <w:tblPr>
        <w:tblStyle w:val="TableGrid"/>
        <w:tblW w:w="0" w:type="auto"/>
        <w:jc w:val="center"/>
        <w:tblLook w:val="04A0" w:firstRow="1" w:lastRow="0" w:firstColumn="1" w:lastColumn="0" w:noHBand="0" w:noVBand="1"/>
      </w:tblPr>
      <w:tblGrid>
        <w:gridCol w:w="4949"/>
        <w:gridCol w:w="4827"/>
      </w:tblGrid>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Graphics Card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Speakers</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Paint</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1112"/>
              <w:jc w:val="center"/>
              <w:rPr>
                <w:rFonts w:ascii="Futura PT Book" w:hAnsi="Futura PT Book" w:cs="Arial"/>
                <w:i/>
                <w:sz w:val="32"/>
                <w:szCs w:val="32"/>
              </w:rPr>
            </w:pPr>
          </w:p>
          <w:p w:rsidR="00C36273" w:rsidRPr="005F73CE" w:rsidRDefault="0012735D" w:rsidP="0012735D">
            <w:pPr>
              <w:ind w:right="1112"/>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Keyboard</w:t>
            </w:r>
          </w:p>
          <w:p w:rsidR="0012735D" w:rsidRPr="005F73CE" w:rsidRDefault="0012735D" w:rsidP="0012735D">
            <w:pPr>
              <w:ind w:right="1112"/>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8</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Driving Test Theory CDROM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Adobe Photoshop</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Webcam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Microphone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Monitor</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Media Player</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RAM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Power Supply</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CPU</w:t>
            </w:r>
          </w:p>
          <w:p w:rsidR="0012735D" w:rsidRPr="005F73CE" w:rsidRDefault="0012735D" w:rsidP="0012735D">
            <w:pPr>
              <w:ind w:right="828"/>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Sim City Game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Hard Disc Drive</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Norton Anti-Virus</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Outlook</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Assassin’s Creed 3 Download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Word</w:t>
            </w:r>
          </w:p>
        </w:tc>
      </w:tr>
    </w:tbl>
    <w:p w:rsidR="00B65625" w:rsidRPr="005F73CE" w:rsidRDefault="00B65625" w:rsidP="005F73CE">
      <w:pPr>
        <w:rPr>
          <w:rFonts w:ascii="Futura PT Book" w:hAnsi="Futura PT Book"/>
        </w:rPr>
      </w:pPr>
      <w:r w:rsidRPr="005F73CE">
        <w:rPr>
          <w:rFonts w:ascii="Futura PT Book" w:hAnsi="Futura PT Book"/>
          <w:b/>
          <w:color w:val="0F243E" w:themeColor="text2" w:themeShade="80"/>
          <w:sz w:val="64"/>
          <w:szCs w:val="64"/>
        </w:rPr>
        <w:lastRenderedPageBreak/>
        <w:t xml:space="preserve">LESSON 2: ICT </w:t>
      </w:r>
      <w:r w:rsidRPr="005F73CE">
        <w:rPr>
          <w:rFonts w:ascii="Futura PT Book" w:hAnsi="Futura PT Book"/>
          <w:b/>
          <w:color w:val="0F243E" w:themeColor="text2" w:themeShade="80"/>
          <w:sz w:val="64"/>
          <w:szCs w:val="64"/>
        </w:rPr>
        <w:tab/>
      </w:r>
    </w:p>
    <w:p w:rsidR="00DF5E28" w:rsidRPr="005F73CE" w:rsidRDefault="00DF5E28"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Technology &amp; Safety</w:t>
      </w:r>
    </w:p>
    <w:p w:rsidR="00B65625" w:rsidRPr="005F73CE" w:rsidRDefault="00B65625" w:rsidP="00B65625">
      <w:pPr>
        <w:pStyle w:val="NoSpacing"/>
        <w:rPr>
          <w:rFonts w:ascii="Futura PT Book" w:hAnsi="Futura PT Book" w:cs="Arial"/>
          <w:color w:val="0F243E" w:themeColor="text2" w:themeShade="80"/>
        </w:rPr>
      </w:pPr>
    </w:p>
    <w:p w:rsidR="00B65625" w:rsidRPr="005F73CE" w:rsidRDefault="00B65625" w:rsidP="00B656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how to use technology safely.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how to protect your online identity and privacy.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Be able to recognise inappropriate content and know how to report it.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p w:rsidR="00B65625" w:rsidRPr="005F73CE" w:rsidRDefault="00B65625" w:rsidP="00B65625">
      <w:pPr>
        <w:pStyle w:val="NoSpacing"/>
        <w:rPr>
          <w:rFonts w:ascii="Futura PT Book" w:hAnsi="Futura PT Book"/>
          <w:b/>
          <w:color w:val="0F243E" w:themeColor="text2" w:themeShade="8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DF5E28" w:rsidRPr="005F73CE" w:rsidTr="00EF7FA3">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Privacy</w:t>
            </w:r>
          </w:p>
        </w:tc>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Identity Theft</w:t>
            </w:r>
          </w:p>
        </w:tc>
        <w:tc>
          <w:tcPr>
            <w:tcW w:w="2841"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Respect</w:t>
            </w:r>
          </w:p>
        </w:tc>
        <w:tc>
          <w:tcPr>
            <w:tcW w:w="2115"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Secure</w:t>
            </w:r>
          </w:p>
        </w:tc>
      </w:tr>
      <w:tr w:rsidR="00DF5E28" w:rsidRPr="005F73CE" w:rsidTr="00EF7FA3">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Responsibility</w:t>
            </w:r>
          </w:p>
        </w:tc>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Protect</w:t>
            </w:r>
          </w:p>
        </w:tc>
        <w:tc>
          <w:tcPr>
            <w:tcW w:w="2841"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Inappropriate Comments</w:t>
            </w:r>
          </w:p>
        </w:tc>
        <w:tc>
          <w:tcPr>
            <w:tcW w:w="2115" w:type="dxa"/>
          </w:tcPr>
          <w:p w:rsidR="00B65625" w:rsidRPr="005F73CE" w:rsidRDefault="00B65625" w:rsidP="00EF7FA3">
            <w:pPr>
              <w:pStyle w:val="NoSpacing"/>
              <w:rPr>
                <w:rFonts w:ascii="Futura PT Book" w:hAnsi="Futura PT Book"/>
                <w:color w:val="0F243E" w:themeColor="text2" w:themeShade="80"/>
                <w:sz w:val="24"/>
                <w:szCs w:val="24"/>
              </w:rPr>
            </w:pPr>
          </w:p>
        </w:tc>
      </w:tr>
    </w:tbl>
    <w:p w:rsidR="00B65625" w:rsidRPr="005F73CE" w:rsidRDefault="00B65625" w:rsidP="00B65625">
      <w:pPr>
        <w:spacing w:after="5" w:line="267" w:lineRule="auto"/>
        <w:ind w:right="37"/>
        <w:jc w:val="both"/>
        <w:rPr>
          <w:rFonts w:ascii="Futura PT Book" w:hAnsi="Futura PT Book"/>
          <w:color w:val="0F243E" w:themeColor="text2" w:themeShade="80"/>
        </w:rPr>
      </w:pPr>
      <w:r w:rsidRPr="005F73CE">
        <w:rPr>
          <w:rFonts w:ascii="Futura PT Book" w:hAnsi="Futura PT Book"/>
          <w:color w:val="0F243E" w:themeColor="text2" w:themeShade="80"/>
        </w:rPr>
        <w:tab/>
      </w:r>
      <w:r w:rsidRPr="005F73CE">
        <w:rPr>
          <w:rFonts w:ascii="Futura PT Book" w:hAnsi="Futura PT Book"/>
          <w:color w:val="0F243E" w:themeColor="text2" w:themeShade="80"/>
        </w:rPr>
        <w:tab/>
      </w:r>
      <w:r w:rsidRPr="005F73CE">
        <w:rPr>
          <w:rFonts w:ascii="Futura PT Book" w:hAnsi="Futura PT Book"/>
          <w:color w:val="0F243E" w:themeColor="text2" w:themeShade="80"/>
        </w:rPr>
        <w:tab/>
      </w:r>
      <w:r w:rsidRPr="005F73CE">
        <w:rPr>
          <w:rFonts w:ascii="Futura PT Book" w:hAnsi="Futura PT Book"/>
          <w:color w:val="0F243E" w:themeColor="text2" w:themeShade="80"/>
        </w:rPr>
        <w:tab/>
        <w:t xml:space="preserve"> </w:t>
      </w:r>
    </w:p>
    <w:p w:rsidR="00B65625" w:rsidRPr="005F73CE" w:rsidRDefault="00B65625" w:rsidP="00B65625">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p w:rsidR="00B65625" w:rsidRPr="005F73CE" w:rsidRDefault="00B65625" w:rsidP="00B65625">
      <w:pPr>
        <w:pStyle w:val="NoSpacing"/>
        <w:jc w:val="both"/>
        <w:rPr>
          <w:rFonts w:ascii="Futura PT Book" w:hAnsi="Futura PT Book" w:cs="Arial"/>
          <w:b/>
          <w:color w:val="0F243E" w:themeColor="text2" w:themeShade="80"/>
          <w:sz w:val="24"/>
          <w:szCs w:val="24"/>
        </w:rPr>
      </w:pPr>
    </w:p>
    <w:tbl>
      <w:tblPr>
        <w:tblStyle w:val="TableGrid"/>
        <w:tblW w:w="10081" w:type="dxa"/>
        <w:tblInd w:w="-5" w:type="dxa"/>
        <w:tblLook w:val="04A0" w:firstRow="1" w:lastRow="0" w:firstColumn="1" w:lastColumn="0" w:noHBand="0" w:noVBand="1"/>
      </w:tblPr>
      <w:tblGrid>
        <w:gridCol w:w="709"/>
        <w:gridCol w:w="4253"/>
        <w:gridCol w:w="708"/>
        <w:gridCol w:w="4411"/>
      </w:tblGrid>
      <w:tr w:rsidR="00DF5E28" w:rsidRPr="005F73CE" w:rsidTr="00DF5E28">
        <w:trPr>
          <w:trHeight w:val="352"/>
        </w:trPr>
        <w:tc>
          <w:tcPr>
            <w:tcW w:w="10081" w:type="dxa"/>
            <w:gridSpan w:val="4"/>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005</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2</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006</w:t>
            </w:r>
          </w:p>
        </w:tc>
        <w:tc>
          <w:tcPr>
            <w:tcW w:w="4411"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Online Conversation Task</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007</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2: Inappropriate Comments work sheet</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008</w:t>
            </w:r>
          </w:p>
        </w:tc>
        <w:tc>
          <w:tcPr>
            <w:tcW w:w="4411"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3: Identity Theft Worksheets</w:t>
            </w:r>
          </w:p>
        </w:tc>
      </w:tr>
    </w:tbl>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4962"/>
        <w:gridCol w:w="5103"/>
      </w:tblGrid>
      <w:tr w:rsidR="00DF5E28" w:rsidRPr="005F73CE" w:rsidTr="00DF5E28">
        <w:trPr>
          <w:trHeight w:val="352"/>
        </w:trPr>
        <w:tc>
          <w:tcPr>
            <w:tcW w:w="10065" w:type="dxa"/>
            <w:gridSpan w:val="2"/>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F5E28" w:rsidRPr="005F73CE" w:rsidTr="00DF5E28">
        <w:trPr>
          <w:trHeight w:val="332"/>
        </w:trPr>
        <w:tc>
          <w:tcPr>
            <w:tcW w:w="4962"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Computers / Laptops </w:t>
            </w:r>
          </w:p>
        </w:tc>
        <w:tc>
          <w:tcPr>
            <w:tcW w:w="5103"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DF5E28" w:rsidRPr="005F73CE" w:rsidTr="00DF5E28">
        <w:trPr>
          <w:trHeight w:val="332"/>
        </w:trPr>
        <w:tc>
          <w:tcPr>
            <w:tcW w:w="4962"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Pens</w:t>
            </w:r>
          </w:p>
        </w:tc>
        <w:tc>
          <w:tcPr>
            <w:tcW w:w="5103"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p>
        </w:tc>
      </w:tr>
    </w:tbl>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F5E28" w:rsidRPr="005F73CE" w:rsidTr="00DF5E28">
        <w:trPr>
          <w:trHeight w:val="352"/>
        </w:trPr>
        <w:tc>
          <w:tcPr>
            <w:tcW w:w="10065" w:type="dxa"/>
            <w:gridSpan w:val="4"/>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r>
    </w:tbl>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9912"/>
      </w:tblGrid>
      <w:tr w:rsidR="00DF5E28" w:rsidRPr="005F73CE" w:rsidTr="00EF7FA3">
        <w:trPr>
          <w:trHeight w:val="1582"/>
        </w:trPr>
        <w:tc>
          <w:tcPr>
            <w:tcW w:w="9912" w:type="dxa"/>
            <w:vAlign w:val="center"/>
          </w:tcPr>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65625" w:rsidRPr="005F73CE" w:rsidRDefault="00B65625" w:rsidP="00EF7FA3">
            <w:pPr>
              <w:pStyle w:val="NoSpacing"/>
              <w:rPr>
                <w:rFonts w:ascii="Futura PT Book" w:hAnsi="Futura PT Book"/>
                <w:b/>
                <w:i/>
                <w:color w:val="0F243E" w:themeColor="text2" w:themeShade="80"/>
                <w:sz w:val="24"/>
                <w:szCs w:val="24"/>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handout</w:t>
            </w:r>
          </w:p>
          <w:p w:rsidR="00B65625" w:rsidRPr="005F73CE" w:rsidRDefault="00B65625" w:rsidP="00EF7FA3">
            <w:pPr>
              <w:pStyle w:val="NoSpacing"/>
              <w:rPr>
                <w:rFonts w:ascii="Futura PT Book" w:hAnsi="Futura PT Book"/>
                <w:i/>
                <w:color w:val="0F243E" w:themeColor="text2" w:themeShade="80"/>
                <w:sz w:val="24"/>
                <w:szCs w:val="24"/>
                <w:highlight w:val="yellow"/>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 Print handout</w:t>
            </w:r>
          </w:p>
          <w:p w:rsidR="00B65625" w:rsidRPr="005F73CE" w:rsidRDefault="00B65625" w:rsidP="00EF7FA3">
            <w:pPr>
              <w:pStyle w:val="NoSpacing"/>
              <w:rPr>
                <w:rFonts w:ascii="Futura PT Book" w:hAnsi="Futura PT Book"/>
                <w:i/>
                <w:color w:val="0F243E" w:themeColor="text2" w:themeShade="80"/>
                <w:sz w:val="24"/>
                <w:szCs w:val="24"/>
                <w:u w:val="single"/>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 Print handout</w:t>
            </w:r>
          </w:p>
          <w:p w:rsidR="00B65625" w:rsidRPr="005F73CE" w:rsidRDefault="00B65625" w:rsidP="00EF7FA3">
            <w:pPr>
              <w:pStyle w:val="NoSpacing"/>
              <w:rPr>
                <w:rFonts w:ascii="Futura PT Book" w:hAnsi="Futura PT Book"/>
                <w:color w:val="0F243E" w:themeColor="text2" w:themeShade="80"/>
                <w:sz w:val="24"/>
                <w:szCs w:val="24"/>
              </w:rPr>
            </w:pPr>
          </w:p>
        </w:tc>
      </w:tr>
    </w:tbl>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5F73CE" w:rsidRDefault="00B65625" w:rsidP="00B65625">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03296" behindDoc="0" locked="0" layoutInCell="1" allowOverlap="1" wp14:anchorId="1082DE74" wp14:editId="079CB6F9">
                <wp:simplePos x="0" y="0"/>
                <wp:positionH relativeFrom="page">
                  <wp:posOffset>7200265</wp:posOffset>
                </wp:positionH>
                <wp:positionV relativeFrom="page">
                  <wp:posOffset>10389235</wp:posOffset>
                </wp:positionV>
                <wp:extent cx="156210" cy="163195"/>
                <wp:effectExtent l="0" t="0" r="0" b="0"/>
                <wp:wrapTopAndBottom/>
                <wp:docPr id="42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3" name="Rectangle 31964"/>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082DE74" id="_x0000_s1053" style="position:absolute;margin-left:566.95pt;margin-top:818.05pt;width:12.3pt;height:12.85pt;z-index:2517032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I9ejTkCAAC+BAAADgAA&#10;AAAAAAAAAAAAAAAuAgAAZHJzL2Uyb0RvYy54bWxQSwECLQAUAAYACAAAACEA8uFd4+MAAAAPAQAA&#10;DwAAAAAAAAAAAAAAAACTBAAAZHJzL2Rvd25yZXYueG1sUEsFBgAAAAAEAAQA8wAAAKMFAAAAAA==&#10;">
                <v:rect id="Rectangle 31964" o:spid="_x0000_s10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yaMQA&#10;AADcAAAADwAAAGRycy9kb3ducmV2LnhtbESPQWvCQBSE74X+h+UVvNVNVWxJ3QRrqnhVS8+P7GsS&#10;uvs2za4x9de7guBxmJlvmEU+WCN66nzjWMHLOAFBXDrdcKXg67B+fgPhA7JG45gU/JOHPHt8WGCq&#10;3Yl31O9DJSKEfYoK6hDaVEpf1mTRj11LHL0f11kMUXaV1B2eItwaOUmSubTYcFyosaVVTeXv/mgV&#10;9MXZ7v6+D1z25uOz2i4L87oplBo9Dct3EIGGcA/f2lutYDaZwv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LsmjEAAAA3AAAAA8AAAAAAAAAAAAAAAAAmAIAAGRycy9k&#10;b3ducmV2LnhtbFBLBQYAAAAABAAEAPUAAACJAw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rPr>
        <w:t xml:space="preserve">Go to </w:t>
      </w:r>
      <w:hyperlink r:id="rId25" w:history="1">
        <w:r w:rsidRPr="005F73CE">
          <w:rPr>
            <w:rStyle w:val="Hyperlink"/>
            <w:rFonts w:ascii="Futura PT Book" w:hAnsi="Futura PT Book" w:cs="Arial"/>
            <w:i/>
          </w:rPr>
          <w:t>https://www.typingclub.com/typing-qwerty-en.html</w:t>
        </w:r>
      </w:hyperlink>
      <w:r w:rsidRPr="005F73CE">
        <w:rPr>
          <w:rFonts w:ascii="Futura PT Book" w:hAnsi="Futura PT Book" w:cs="Arial"/>
          <w:i/>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______________________________________________________________________________________</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02272" behindDoc="0" locked="0" layoutInCell="1" allowOverlap="1" wp14:anchorId="62448670" wp14:editId="79E66F8B">
                <wp:simplePos x="0" y="0"/>
                <wp:positionH relativeFrom="page">
                  <wp:posOffset>7200265</wp:posOffset>
                </wp:positionH>
                <wp:positionV relativeFrom="page">
                  <wp:posOffset>10389235</wp:posOffset>
                </wp:positionV>
                <wp:extent cx="156210" cy="163195"/>
                <wp:effectExtent l="0" t="0" r="0" b="0"/>
                <wp:wrapTopAndBottom/>
                <wp:docPr id="42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1" name="Rectangle 466"/>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2448670" id="_x0000_s1055" style="position:absolute;margin-left:566.95pt;margin-top:818.05pt;width:12.3pt;height:12.85pt;z-index:2517022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I0OAIAALw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WnI0OAIAALwEAAAOAAAA&#10;AAAAAAAAAAAAAC4CAABkcnMvZTJvRG9jLnhtbFBLAQItABQABgAIAAAAIQDy4V3j4wAAAA8BAAAP&#10;AAAAAAAAAAAAAAAAAJIEAABkcnMvZG93bnJldi54bWxQSwUGAAAAAAQABADzAAAAogUAAAAA&#10;">
                <v:rect id="Rectangle 466" o:spid="_x0000_s10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JhMMA&#10;AADcAAAADwAAAGRycy9kb3ducmV2LnhtbESPQWvCQBSE74X+h+UVvNWNIlpSV7FGxataen5kn0lw&#10;922aXWP017uC4HGYmW+Y6byzRrTU+MqxgkE/AUGcO11xoeD3sP78AuEDskbjmBRcycN89v42xVS7&#10;C++o3YdCRAj7FBWUIdSplD4vyaLvu5o4ekfXWAxRNoXUDV4i3Bo5TJKxtFhxXCixpmVJ+Wl/tgra&#10;7GZ3/38Hzlvzsyq2i8xMNplSvY9u8Q0iUBde4Wd7qxWMhg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WJhMMAAADcAAAADwAAAAAAAAAAAAAAAACYAgAAZHJzL2Rv&#10;d25yZXYueG1sUEsFBgAAAAAEAAQA9QAAAIgDA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(T)  </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Discuss how teenagers could encounter issues online</w:t>
      </w:r>
      <w:r w:rsidRPr="005F73CE">
        <w:rPr>
          <w:rFonts w:ascii="Futura PT Book" w:hAnsi="Futura PT Book" w:cs="Arial"/>
          <w:b/>
          <w:color w:val="0F243E" w:themeColor="text2" w:themeShade="80"/>
          <w:sz w:val="24"/>
          <w:szCs w:val="24"/>
        </w:rPr>
        <w:t xml:space="preserve"> </w:t>
      </w:r>
    </w:p>
    <w:p w:rsidR="00B65625" w:rsidRPr="005F73CE" w:rsidRDefault="00B65625" w:rsidP="00B65625">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06368" behindDoc="0" locked="0" layoutInCell="1" allowOverlap="1" wp14:anchorId="1852272D" wp14:editId="22B5B09B">
                <wp:simplePos x="0" y="0"/>
                <wp:positionH relativeFrom="page">
                  <wp:posOffset>7200265</wp:posOffset>
                </wp:positionH>
                <wp:positionV relativeFrom="page">
                  <wp:posOffset>10389235</wp:posOffset>
                </wp:positionV>
                <wp:extent cx="156210" cy="163195"/>
                <wp:effectExtent l="0" t="0" r="0" b="0"/>
                <wp:wrapTopAndBottom/>
                <wp:docPr id="149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8" name="Rectangle 21"/>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852272D" id="Group 20" o:spid="_x0000_s1057" style="position:absolute;margin-left:566.95pt;margin-top:818.05pt;width:12.3pt;height:12.85pt;z-index:2517063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CMBRp43AgAAugQAAA4AAAAA&#10;AAAAAAAAAAAALgIAAGRycy9lMm9Eb2MueG1sUEsBAi0AFAAGAAgAAAAhAPLhXePjAAAADwEAAA8A&#10;AAAAAAAAAAAAAAAAkQQAAGRycy9kb3ducmV2LnhtbFBLBQYAAAAABAAEAPMAAAChBQAAAAA=&#10;">
                <v:rect id="Rectangle 21" o:spid="_x0000_s10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34yMUA&#10;AADdAAAADwAAAGRycy9kb3ducmV2LnhtbESPQW/CMAyF75P2HyJP4jZSpomNQkBsZRNXYOJsNaat&#10;SJyuyUrHr58Pk7jZes/vfV6sBu9UT11sAhuYjDNQxGWwDVcGvg4fj6+gYkK26AKTgV+KsFre3y0w&#10;t+HCO+r3qVISwjFHA3VKba51LGvyGMehJRbtFDqPSdau0rbDi4R7p5+ybKo9NiwNNbb0XlN53v94&#10;A31x9bvv44HL3r1tqu26cC+fhTGjh2E9B5VoSDfz//XWCv7zTHD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fjI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04</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issues when using a computer and how safe/unsafe it can be</w:t>
      </w:r>
    </w:p>
    <w:p w:rsidR="00B65625" w:rsidRPr="005F73CE" w:rsidRDefault="00B65625" w:rsidP="00B65625">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b/>
          <w:color w:val="0F243E" w:themeColor="text2" w:themeShade="80"/>
          <w:sz w:val="24"/>
          <w:szCs w:val="24"/>
        </w:rPr>
        <w:tab/>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Using the PowerPoint (Lesson 2 ICT) presentation discuss Cyberbullying / dealing with cyberbullying</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Discuss ‘speaking with people online’ and what you would do if you suspect someone isn’t who they say they are – Use the links to read about real life situations that have occurred!</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Task 1: </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Read the</w:t>
      </w:r>
      <w:r w:rsidR="00DF5E28" w:rsidRPr="005F73CE">
        <w:rPr>
          <w:rFonts w:ascii="Futura PT Book" w:hAnsi="Futura PT Book" w:cs="Arial"/>
          <w:color w:val="0F243E" w:themeColor="text2" w:themeShade="80"/>
          <w:sz w:val="24"/>
          <w:szCs w:val="24"/>
        </w:rPr>
        <w:t xml:space="preserve"> online messaging conversation </w:t>
      </w:r>
      <w:r w:rsidRPr="005F73CE">
        <w:rPr>
          <w:rFonts w:ascii="Futura PT Book" w:hAnsi="Futura PT Book" w:cs="Arial"/>
          <w:color w:val="0F243E" w:themeColor="text2" w:themeShade="80"/>
          <w:sz w:val="24"/>
          <w:szCs w:val="24"/>
        </w:rPr>
        <w:t>on the handout and answer the questions</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 xml:space="preserve">Go through the answers and discuss – Look at the </w:t>
      </w:r>
      <w:proofErr w:type="gramStart"/>
      <w:r w:rsidRPr="005F73CE">
        <w:rPr>
          <w:rFonts w:ascii="Futura PT Book" w:hAnsi="Futura PT Book" w:cs="Arial"/>
          <w:color w:val="0F243E" w:themeColor="text2" w:themeShade="80"/>
          <w:sz w:val="24"/>
          <w:szCs w:val="24"/>
        </w:rPr>
        <w:t>You</w:t>
      </w:r>
      <w:proofErr w:type="gramEnd"/>
      <w:r w:rsidRPr="005F73CE">
        <w:rPr>
          <w:rFonts w:ascii="Futura PT Book" w:hAnsi="Futura PT Book" w:cs="Arial"/>
          <w:color w:val="0F243E" w:themeColor="text2" w:themeShade="80"/>
          <w:sz w:val="24"/>
          <w:szCs w:val="24"/>
        </w:rPr>
        <w:t xml:space="preserve"> don’t know!!!</w:t>
      </w:r>
    </w:p>
    <w:p w:rsidR="00B65625" w:rsidRPr="005F73CE" w:rsidRDefault="00B65625" w:rsidP="00B65625">
      <w:pPr>
        <w:pStyle w:val="NoSpacing"/>
        <w:ind w:left="1440" w:hanging="1440"/>
        <w:rPr>
          <w:rFonts w:ascii="Futura PT Book" w:hAnsi="Futura PT Book"/>
          <w:i/>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07392" behindDoc="0" locked="0" layoutInCell="1" allowOverlap="1" wp14:anchorId="2F44FA2F" wp14:editId="043EA8AE">
                <wp:simplePos x="0" y="0"/>
                <wp:positionH relativeFrom="page">
                  <wp:posOffset>7200265</wp:posOffset>
                </wp:positionH>
                <wp:positionV relativeFrom="page">
                  <wp:posOffset>10389235</wp:posOffset>
                </wp:positionV>
                <wp:extent cx="156210" cy="163195"/>
                <wp:effectExtent l="0" t="0" r="0" b="0"/>
                <wp:wrapTopAndBottom/>
                <wp:docPr id="149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6" name="Rectangle 23"/>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F44FA2F" id="Group 22" o:spid="_x0000_s1059" style="position:absolute;left:0;text-align:left;margin-left:566.95pt;margin-top:818.05pt;width:12.3pt;height:12.85pt;z-index:2517073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xNeFlTYCAAC6BAAADgAAAAAA&#10;AAAAAAAAAAAuAgAAZHJzL2Uyb0RvYy54bWxQSwECLQAUAAYACAAAACEA8uFd4+MAAAAPAQAADwAA&#10;AAAAAAAAAAAAAACQBAAAZHJzL2Rvd25yZXYueG1sUEsFBgAAAAAEAAQA8wAAAKAFAAAAAA==&#10;">
                <v:rect id="Rectangle 23" o:spid="_x0000_s10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IcIA&#10;AADdAAAADwAAAGRycy9kb3ducmV2LnhtbERPTWvCQBC9C/0PyxS86aYi2qauYo2KV7X0PGSnSeju&#10;bJpdY/TXu4LgbR7vc2aLzhrRUuMrxwrehgkI4tzpigsF38fN4B2ED8gajWNScCEPi/lLb4apdmfe&#10;U3sIhYgh7FNUUIZQp1L6vCSLfuhq4sj9usZiiLAppG7wHMOtkaMkmUiLFceGEmtalZT/HU5WQZtd&#10;7f7/58h5a77WxW6Zmek2U6r/2i0/QQTqwlP8cO90nD/+mMD9m3iC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skhwgAAAN0AAAAPAAAAAAAAAAAAAAAAAJgCAABkcnMvZG93&#10;bnJldi54bWxQSwUGAAAAAAQABAD1AAAAhwMAAAAA&#10;" filled="f" stroked="f">
                  <v:textbox inset="0,0,0,0">
                    <w:txbxContent>
                      <w:p w:rsidR="001C315A" w:rsidRDefault="001C315A" w:rsidP="00B65625">
                        <w:pPr>
                          <w:spacing w:after="160" w:line="259" w:lineRule="auto"/>
                        </w:pPr>
                        <w:r>
                          <w:rPr>
                            <w:color w:val="FFFFFF"/>
                            <w:sz w:val="20"/>
                          </w:rPr>
                          <w:t>04</w:t>
                        </w:r>
                      </w:p>
                    </w:txbxContent>
                  </v:textbox>
                </v:rect>
                <w10:wrap type="topAndBottom" anchorx="page" anchory="page"/>
              </v:group>
            </w:pict>
          </mc:Fallback>
        </mc:AlternateConten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08416" behindDoc="0" locked="0" layoutInCell="1" allowOverlap="1" wp14:anchorId="72D9D940" wp14:editId="2A705560">
                <wp:simplePos x="0" y="0"/>
                <wp:positionH relativeFrom="page">
                  <wp:posOffset>7200265</wp:posOffset>
                </wp:positionH>
                <wp:positionV relativeFrom="page">
                  <wp:posOffset>10389235</wp:posOffset>
                </wp:positionV>
                <wp:extent cx="156210" cy="163195"/>
                <wp:effectExtent l="0" t="0" r="0" b="0"/>
                <wp:wrapTopAndBottom/>
                <wp:docPr id="148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0" name="Rectangle 2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D9D940" id="Group 24" o:spid="_x0000_s1061" style="position:absolute;margin-left:566.95pt;margin-top:818.05pt;width:12.3pt;height:12.85pt;z-index:2517084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xMZdzkCAAC6BAAADgAA&#10;AAAAAAAAAAAAAAAuAgAAZHJzL2Uyb0RvYy54bWxQSwECLQAUAAYACAAAACEA8uFd4+MAAAAPAQAA&#10;DwAAAAAAAAAAAAAAAACTBAAAZHJzL2Rvd25yZXYueG1sUEsFBgAAAAAEAAQA8wAAAKMFAAAAAA==&#10;">
                <v:rect id="Rectangle 25" o:spid="_x0000_s10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0zsUA&#10;AADdAAAADwAAAGRycy9kb3ducmV2LnhtbESPQW/CMAyF75P2HyJP4jZSpomNQkBsZRNXYOJsNaat&#10;SJyuyUrHr58Pk7jZes/vfV6sBu9UT11sAhuYjDNQxGWwDVcGvg4fj6+gYkK26AKTgV+KsFre3y0w&#10;t+HCO+r3qVISwjFHA3VKba51LGvyGMehJRbtFDqPSdau0rbDi4R7p5+ybKo9NiwNNbb0XlN53v94&#10;A31x9bvv44HL3r1tqu26cC+fhTGjh2E9B5VoSDfz//XWCv7zTPj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O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ab/>
        <w:t xml:space="preserve">Explain the information on the ‘inappropriate content’ slide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Discuss what is inappropriate and why. Has it ever happened to you?</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Hand out the worksheets to the students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Circle which comments you would find inappropriate if you saw them on Social Media</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Reflect on your answers with the class</w:t>
      </w: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cs="Calibri"/>
          <w:noProof/>
          <w:color w:val="0F243E" w:themeColor="text2" w:themeShade="80"/>
          <w:sz w:val="24"/>
          <w:szCs w:val="24"/>
          <w:lang w:eastAsia="en-GB"/>
        </w:rPr>
        <w:lastRenderedPageBreak/>
        <mc:AlternateContent>
          <mc:Choice Requires="wpg">
            <w:drawing>
              <wp:anchor distT="0" distB="0" distL="114300" distR="114300" simplePos="0" relativeHeight="251709440" behindDoc="0" locked="0" layoutInCell="1" allowOverlap="1" wp14:anchorId="328817B9" wp14:editId="2A02D180">
                <wp:simplePos x="0" y="0"/>
                <wp:positionH relativeFrom="page">
                  <wp:posOffset>7200265</wp:posOffset>
                </wp:positionH>
                <wp:positionV relativeFrom="page">
                  <wp:posOffset>10389235</wp:posOffset>
                </wp:positionV>
                <wp:extent cx="156210" cy="163195"/>
                <wp:effectExtent l="0" t="0" r="0" b="0"/>
                <wp:wrapTopAndBottom/>
                <wp:docPr id="148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8" name="Rectangle 27"/>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28817B9" id="Group 26" o:spid="_x0000_s1063" style="position:absolute;margin-left:566.95pt;margin-top:818.05pt;width:12.3pt;height:12.85pt;z-index:2517094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DGyg1zYCAAC6BAAADgAAAAAA&#10;AAAAAAAAAAAuAgAAZHJzL2Uyb0RvYy54bWxQSwECLQAUAAYACAAAACEA8uFd4+MAAAAPAQAADwAA&#10;AAAAAAAAAAAAAACQBAAAZHJzL2Rvd25yZXYueG1sUEsFBgAAAAAEAAQA8wAAAKAFAAAAAA==&#10;">
                <v:rect id="Rectangle 27" o:spid="_x0000_s10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uFcUA&#10;AADdAAAADwAAAGRycy9kb3ducmV2LnhtbESPT2/CMAzF75P2HSJP2m2kQ2igjoAYZRNX/mhnqzFt&#10;ReKUJpRun34+TOJm6z2/9/N8OXineupiE9jA6ygDRVwG23Bl4Hj4fJmBignZogtMBn4ownLx+DDH&#10;3IYb76jfp0pJCMccDdQptbnWsazJYxyFlli0U+g8Jlm7StsObxLunR5n2Zv22LA01NjSuqbyvL96&#10;A33x63eX7wOXvfvYVNtV4aZfhTHPT8PqHVSiId3N/9dbK/iTmeDKNzKC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G4V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olor w:val="0F243E" w:themeColor="text2" w:themeShade="80"/>
          <w:sz w:val="24"/>
          <w:szCs w:val="24"/>
        </w:rPr>
        <w:tab/>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identity theft using the slides –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10464" behindDoc="0" locked="0" layoutInCell="1" allowOverlap="1" wp14:anchorId="492BE54E" wp14:editId="3408B7F4">
                <wp:simplePos x="0" y="0"/>
                <wp:positionH relativeFrom="page">
                  <wp:posOffset>7200265</wp:posOffset>
                </wp:positionH>
                <wp:positionV relativeFrom="page">
                  <wp:posOffset>10389235</wp:posOffset>
                </wp:positionV>
                <wp:extent cx="156210" cy="163195"/>
                <wp:effectExtent l="0" t="0" r="0" b="0"/>
                <wp:wrapTopAndBottom/>
                <wp:docPr id="148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6" name="Rectangle 3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92BE54E" id="Group 34" o:spid="_x0000_s1065" style="position:absolute;margin-left:566.95pt;margin-top:818.05pt;width:12.3pt;height:12.85pt;z-index:2517104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kMOAIAALoEAAAOAAAA&#10;AAAAAAAAAAAAAC4CAABkcnMvZTJvRG9jLnhtbFBLAQItABQABgAIAAAAIQDy4V3j4wAAAA8BAAAP&#10;AAAAAAAAAAAAAAAAAJIEAABkcnMvZG93bnJldi54bWxQSwUGAAAAAAQABADzAAAAogUAAAAA&#10;">
                <v:rect id="Rectangle 35" o:spid="_x0000_s106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f/MMA&#10;AADdAAAADwAAAGRycy9kb3ducmV2LnhtbERPTWvCQBC9F/oflin0VjdKsSG6htRU8aqWnofsmAR3&#10;Z9PsNkZ/fbdQ8DaP9znLfLRGDNT71rGC6SQBQVw53XKt4PO4eUlB+ICs0TgmBVfykK8eH5aYaXfh&#10;PQ2HUIsYwj5DBU0IXSalrxqy6CeuI47cyfUWQ4R9LXWPlxhujZwlyVxabDk2NNjRuqHqfPixCoby&#10;ZvffX0euBvP+Ue+K0rxtS6Wen8ZiASLQGO7if/dOx/mv6Rz+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df/MMAAADdAAAADwAAAAAAAAAAAAAAAACYAgAAZHJzL2Rv&#10;d25yZXYueG1sUEsFBgAAAAAEAAQA9QAAAIgDA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3:</w:t>
      </w: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Spilt the class into groups - Hand out the Task 3 handout on Privacy &amp; Identity Theft</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In your groups take 4 minutes to discuss and fill in the sheet of 10 things you should never give out online.</w:t>
      </w:r>
      <w:r w:rsidRPr="005F73CE">
        <w:rPr>
          <w:rFonts w:ascii="Futura PT Book" w:hAnsi="Futura PT Book"/>
          <w:b/>
          <w:color w:val="0F243E" w:themeColor="text2" w:themeShade="80"/>
          <w:sz w:val="24"/>
          <w:szCs w:val="24"/>
        </w:rPr>
        <w:t xml:space="preserve"> </w:t>
      </w:r>
    </w:p>
    <w:p w:rsidR="00B65625" w:rsidRPr="005F73CE" w:rsidRDefault="00B65625" w:rsidP="00B65625">
      <w:pPr>
        <w:pStyle w:val="NoSpacing"/>
        <w:ind w:left="1440" w:hanging="1440"/>
        <w:rPr>
          <w:rFonts w:ascii="Futura PT Book" w:hAnsi="Futura PT Book"/>
          <w:b/>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Ask each group to share their answers with the class and to jot down any answers they may have missed. </w:t>
      </w: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Hand out sheet – ‘What other things could happen if you give out your personal information online?’</w:t>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In the same groups – take 4 minutes to discuss and fill in the handout.</w:t>
      </w: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 xml:space="preserve">Again, share your answers with the class and fil in any answers you may have missed. </w:t>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Discuss Viruses and the damage they can cause using the slides </w:t>
      </w:r>
      <w:r w:rsidRPr="005F73CE">
        <w:rPr>
          <w:rFonts w:ascii="Futura PT Book" w:hAnsi="Futura PT Book"/>
          <w:color w:val="0F243E" w:themeColor="text2" w:themeShade="80"/>
          <w:sz w:val="24"/>
          <w:szCs w:val="24"/>
        </w:rPr>
        <w:tab/>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11488" behindDoc="0" locked="0" layoutInCell="1" allowOverlap="1" wp14:anchorId="4D85E494" wp14:editId="249EF2E9">
                <wp:simplePos x="0" y="0"/>
                <wp:positionH relativeFrom="page">
                  <wp:posOffset>7200265</wp:posOffset>
                </wp:positionH>
                <wp:positionV relativeFrom="page">
                  <wp:posOffset>10389235</wp:posOffset>
                </wp:positionV>
                <wp:extent cx="156210" cy="163195"/>
                <wp:effectExtent l="0" t="0" r="0" b="0"/>
                <wp:wrapTopAndBottom/>
                <wp:docPr id="14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8" name="Rectangle 4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D85E494" id="Group 44" o:spid="_x0000_s1067" style="position:absolute;margin-left:566.95pt;margin-top:818.05pt;width:12.3pt;height:12.85pt;z-index:2517114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TsPFuOAIAALoEAAAOAAAA&#10;AAAAAAAAAAAAAC4CAABkcnMvZTJvRG9jLnhtbFBLAQItABQABgAIAAAAIQDy4V3j4wAAAA8BAAAP&#10;AAAAAAAAAAAAAAAAAJIEAABkcnMvZG93bnJldi54bWxQSwUGAAAAAAQABADzAAAAogUAAAAA&#10;">
                <v:rect id="Rectangle 45" o:spid="_x0000_s106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eMsUA&#10;AADdAAAADwAAAGRycy9kb3ducmV2LnhtbESPT2/CMAzF75P2HSJP4jZSJjRQR0Cwsokrf8TZary2&#10;InFKE0q3Tz8fJu1m6z2/9/NiNXineupiE9jAZJyBIi6DbbgycDp+PM9BxYRs0QUmA98UYbV8fFhg&#10;bsOd99QfUqUkhGOOBuqU2lzrWNbkMY5DSyzaV+g8Jlm7StsO7xLunX7JslftsWFpqLGl95rKy+Hm&#10;DfTFj99fz0cue7fZVrt14WafhTGjp2H9BirRkP7Nf9c7K/jTm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R4y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B65625" w:rsidRPr="005F73CE" w:rsidRDefault="00B65625" w:rsidP="00B65625">
      <w:pPr>
        <w:pStyle w:val="NoSpacing"/>
        <w:jc w:val="both"/>
        <w:rPr>
          <w:rFonts w:ascii="Futura PT Book" w:hAnsi="Futura PT Book" w:cs="Arial"/>
          <w:b/>
          <w:color w:val="0F243E" w:themeColor="text2" w:themeShade="80"/>
          <w:sz w:val="24"/>
          <w:szCs w:val="24"/>
        </w:rPr>
      </w:pP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Explain what the colours mean and give an example.</w:t>
      </w:r>
    </w:p>
    <w:p w:rsidR="00B65625" w:rsidRPr="005F73CE" w:rsidRDefault="00B65625" w:rsidP="00B65625">
      <w:pPr>
        <w:pStyle w:val="NoSpacing"/>
        <w:jc w:val="both"/>
        <w:rPr>
          <w:rFonts w:ascii="Futura PT Book" w:hAnsi="Futura PT Book" w:cs="Arial"/>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5F73CE">
        <w:rPr>
          <w:rFonts w:ascii="Futura PT Book" w:hAnsi="Futura PT Book" w:cs="Arial"/>
          <w:i/>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B65625" w:rsidRPr="005F73CE" w:rsidRDefault="00B65625" w:rsidP="00B65625">
      <w:pPr>
        <w:pStyle w:val="NoSpacing"/>
        <w:rPr>
          <w:rFonts w:ascii="Futura PT Book" w:hAnsi="Futura PT Book" w:cs="Arial"/>
          <w:color w:val="0F243E" w:themeColor="text2" w:themeShade="80"/>
          <w:sz w:val="24"/>
          <w:szCs w:val="24"/>
        </w:rPr>
      </w:pPr>
    </w:p>
    <w:p w:rsidR="00B65625" w:rsidRPr="005F73CE" w:rsidRDefault="00B65625" w:rsidP="00B65625">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Ask students to give their reasons.</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B65625" w:rsidRPr="005F73CE" w:rsidRDefault="00B65625" w:rsidP="00B65625">
      <w:pPr>
        <w:pStyle w:val="NoSpacing"/>
        <w:jc w:val="both"/>
        <w:rPr>
          <w:rFonts w:ascii="Futura PT Book" w:hAnsi="Futura PT Book"/>
          <w:b/>
          <w:color w:val="0F243E" w:themeColor="text2" w:themeShade="80"/>
          <w:sz w:val="24"/>
          <w:szCs w:val="24"/>
        </w:rPr>
      </w:pP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Collect in Post-its held up/count no. of each colour and keep a written record.</w: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noProof/>
          <w:color w:val="0F243E" w:themeColor="text2" w:themeShade="80"/>
          <w:sz w:val="24"/>
          <w:szCs w:val="24"/>
          <w:lang w:eastAsia="en-GB"/>
        </w:rPr>
        <mc:AlternateContent>
          <mc:Choice Requires="wpg">
            <w:drawing>
              <wp:anchor distT="0" distB="0" distL="114300" distR="114300" simplePos="0" relativeHeight="251705344" behindDoc="0" locked="0" layoutInCell="1" allowOverlap="1" wp14:anchorId="5ED926CF" wp14:editId="4BB2BAD3">
                <wp:simplePos x="0" y="0"/>
                <wp:positionH relativeFrom="page">
                  <wp:posOffset>7200265</wp:posOffset>
                </wp:positionH>
                <wp:positionV relativeFrom="page">
                  <wp:posOffset>10389235</wp:posOffset>
                </wp:positionV>
                <wp:extent cx="156210" cy="163195"/>
                <wp:effectExtent l="0" t="0" r="0" b="0"/>
                <wp:wrapTopAndBottom/>
                <wp:docPr id="22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2" name="Rectangle 31966"/>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ED926CF" id="_x0000_s1069" style="position:absolute;margin-left:566.95pt;margin-top:818.05pt;width:12.3pt;height:12.85pt;z-index:25170534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DtyH0yOwIAAL8EAAAO&#10;AAAAAAAAAAAAAAAAAC4CAABkcnMvZTJvRG9jLnhtbFBLAQItABQABgAIAAAAIQDy4V3j4wAAAA8B&#10;AAAPAAAAAAAAAAAAAAAAAJUEAABkcnMvZG93bnJldi54bWxQSwUGAAAAAAQABADzAAAApQUAAAAA&#10;">
                <v:rect id="Rectangle 31966" o:spid="_x0000_s107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p2MIA&#10;AADdAAAADwAAAGRycy9kb3ducmV2LnhtbERPTWvCQBC9F/wPywje6kaRKtFVtGmLV414HrJjEtyd&#10;TbPbmPbXdwXB2zze56w2vTWio9bXjhVMxgkI4sLpmksFp/zzdQHCB2SNxjEp+CUPm/XgZYWpdjc+&#10;UHcMpYgh7FNUUIXQpFL6oiKLfuwa4shdXGsxRNiWUrd4i+HWyGmSvEmLNceGCht6r6i4Hn+sgi77&#10;s4fvc85FZ3Yf5X6bmflXptRo2G+XIAL14Sl+uPc6zp/Np3D/Jp4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SnYwgAAAN0AAAAPAAAAAAAAAAAAAAAAAJgCAABkcnMvZG93&#10;bnJldi54bWxQSwUGAAAAAAQABAD1AAAAhw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b/>
          <w:color w:val="0F243E" w:themeColor="text2" w:themeShade="80"/>
          <w:sz w:val="24"/>
          <w:szCs w:val="24"/>
        </w:rPr>
        <w:t>Lesson ends</w:t>
      </w:r>
      <w:r w:rsidRPr="005F73CE">
        <w:rPr>
          <w:rFonts w:ascii="Futura PT Book" w:hAnsi="Futura PT Book"/>
          <w:noProof/>
          <w:color w:val="0F243E" w:themeColor="text2" w:themeShade="80"/>
          <w:sz w:val="24"/>
          <w:szCs w:val="24"/>
          <w:lang w:eastAsia="en-GB"/>
        </w:rPr>
        <mc:AlternateContent>
          <mc:Choice Requires="wpg">
            <w:drawing>
              <wp:anchor distT="0" distB="0" distL="114300" distR="114300" simplePos="0" relativeHeight="251704320" behindDoc="0" locked="0" layoutInCell="1" allowOverlap="1" wp14:anchorId="22B61283" wp14:editId="3DF0E79C">
                <wp:simplePos x="0" y="0"/>
                <wp:positionH relativeFrom="page">
                  <wp:posOffset>252095</wp:posOffset>
                </wp:positionH>
                <wp:positionV relativeFrom="page">
                  <wp:posOffset>10389235</wp:posOffset>
                </wp:positionV>
                <wp:extent cx="156210" cy="163195"/>
                <wp:effectExtent l="0" t="0" r="0" b="0"/>
                <wp:wrapTopAndBottom/>
                <wp:docPr id="27331" name="Group 27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591" name="Rectangle 591"/>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03</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2B61283" id="Group 27331" o:spid="_x0000_s1071" style="position:absolute;margin-left:19.85pt;margin-top:818.05pt;width:12.3pt;height:12.85pt;z-index:2517043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">
                <v:rect id="Rectangle 591" o:spid="_x0000_s107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sUA&#10;AADcAAAADwAAAGRycy9kb3ducmV2LnhtbESPzW7CMBCE75V4B2uRuBUnlWhpioMoaSuu/KjnVbxN&#10;Iux1iE1IeXpcqRLH0cx8o1ksB2tET51vHCtIpwkI4tLphisFh/3n4xyED8gajWNS8EselvnoYYGZ&#10;dhfeUr8LlYgQ9hkqqENoMyl9WZNFP3UtcfR+XGcxRNlVUnd4iXBr5FOSPEuLDceFGlta11Qed2er&#10;oC+udnv63nPZm/eParMqzMtXodRkPKzeQAQawj38395oBbPX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0/+xQAAANw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03</w:t>
                        </w:r>
                      </w:p>
                    </w:txbxContent>
                  </v:textbox>
                </v:rect>
                <w10:wrap type="topAndBottom" anchorx="page" anchory="page"/>
              </v:group>
            </w:pict>
          </mc:Fallback>
        </mc:AlternateContent>
      </w:r>
    </w:p>
    <w:p w:rsidR="00B65625" w:rsidRPr="005F73CE" w:rsidRDefault="00B65625" w:rsidP="00B65625">
      <w:pPr>
        <w:rPr>
          <w:rFonts w:ascii="Futura PT Book" w:hAnsi="Futura PT Book"/>
          <w:b/>
          <w:color w:val="FFC000"/>
          <w:sz w:val="44"/>
        </w:rPr>
      </w:pPr>
      <w:r w:rsidRPr="005F73CE">
        <w:rPr>
          <w:rFonts w:ascii="Futura PT Book" w:hAnsi="Futura PT Book"/>
          <w:b/>
          <w:color w:val="FFC000"/>
          <w:sz w:val="44"/>
        </w:rPr>
        <w:br w:type="page"/>
      </w:r>
    </w:p>
    <w:p w:rsidR="00B65625" w:rsidRPr="005F73CE" w:rsidRDefault="00B65625" w:rsidP="00B65625">
      <w:pPr>
        <w:ind w:left="709" w:hanging="709"/>
        <w:rPr>
          <w:rFonts w:ascii="Futura PT Book" w:eastAsia="Times New Roman" w:hAnsi="Futura PT Book" w:cs="Arial"/>
          <w:b/>
          <w:color w:val="0F243E" w:themeColor="text2" w:themeShade="80"/>
          <w:sz w:val="44"/>
          <w:szCs w:val="44"/>
        </w:rPr>
      </w:pPr>
      <w:r w:rsidRPr="005F73CE">
        <w:rPr>
          <w:rFonts w:ascii="Futura PT Book" w:eastAsia="Times New Roman" w:hAnsi="Futura PT Book" w:cs="Arial"/>
          <w:b/>
          <w:color w:val="0F243E" w:themeColor="text2" w:themeShade="80"/>
          <w:sz w:val="44"/>
          <w:szCs w:val="44"/>
        </w:rPr>
        <w:lastRenderedPageBreak/>
        <w:t>HANDOUT 006: Lesson 2: Technology &amp; Safety</w:t>
      </w:r>
    </w:p>
    <w:p w:rsidR="00DF5E28" w:rsidRPr="005F73CE" w:rsidRDefault="00DF5E28" w:rsidP="00B65625">
      <w:pPr>
        <w:ind w:left="709" w:hanging="709"/>
        <w:rPr>
          <w:rFonts w:ascii="Futura PT Book" w:eastAsia="Times New Roman" w:hAnsi="Futura PT Book" w:cs="Arial"/>
          <w:bCs/>
          <w:i/>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
          <w:bCs/>
          <w:color w:val="0F243E" w:themeColor="text2" w:themeShade="80"/>
          <w:kern w:val="36"/>
          <w:sz w:val="36"/>
          <w:szCs w:val="36"/>
          <w:lang w:eastAsia="en-GB"/>
        </w:rPr>
      </w:pPr>
      <w:r w:rsidRPr="005F73CE">
        <w:rPr>
          <w:rFonts w:ascii="Futura PT Book" w:eastAsia="Times New Roman" w:hAnsi="Futura PT Book" w:cs="Arial"/>
          <w:bCs/>
          <w:i/>
          <w:color w:val="0F243E" w:themeColor="text2" w:themeShade="80"/>
          <w:kern w:val="36"/>
          <w:sz w:val="36"/>
          <w:szCs w:val="36"/>
          <w:lang w:eastAsia="en-GB"/>
        </w:rPr>
        <w:t>Online Conversation Task 1</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Read the following online conversation then answer the questions:</w:t>
      </w:r>
    </w:p>
    <w:p w:rsidR="00B65625" w:rsidRPr="005F73CE" w:rsidRDefault="00B65625" w:rsidP="00B65625">
      <w:pPr>
        <w:ind w:left="709" w:hanging="709"/>
        <w:rPr>
          <w:rFonts w:ascii="Futura PT Book" w:eastAsia="Times New Roman" w:hAnsi="Futura PT Book" w:cs="Arial"/>
          <w:noProof/>
          <w:color w:val="0F243E" w:themeColor="text2" w:themeShade="80"/>
          <w:lang w:eastAsia="en-GB"/>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2512" behindDoc="0" locked="0" layoutInCell="1" allowOverlap="1" wp14:anchorId="75D0E703" wp14:editId="6A3B46C3">
                <wp:simplePos x="0" y="0"/>
                <wp:positionH relativeFrom="column">
                  <wp:posOffset>119601</wp:posOffset>
                </wp:positionH>
                <wp:positionV relativeFrom="paragraph">
                  <wp:posOffset>159636</wp:posOffset>
                </wp:positionV>
                <wp:extent cx="2667635" cy="695325"/>
                <wp:effectExtent l="0" t="0" r="18415" b="37147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95325"/>
                        </a:xfrm>
                        <a:prstGeom prst="wedgeRectCallout">
                          <a:avLst>
                            <a:gd name="adj1" fmla="val -39662"/>
                            <a:gd name="adj2" fmla="val 965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0E70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73" type="#_x0000_t61" style="position:absolute;left:0;text-align:left;margin-left:9.4pt;margin-top:12.55pt;width:210.05pt;height:5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" adj="2233,31653" fillcolor="white [3201]" strokecolor="#f79646 [3209]" strokeweight="2pt">
                <v:textbox>
                  <w:txbxContent>
                    <w:p w:rsidR="001C315A" w:rsidRPr="0051341B" w:rsidRDefault="001C315A" w:rsidP="00B65625">
                      <w:r w:rsidRPr="0051341B">
                        <w:rPr>
                          <w:b/>
                        </w:rPr>
                        <w:t>Chris:</w:t>
                      </w:r>
                      <w:r w:rsidRPr="0051341B">
                        <w:t xml:space="preserve">  Hey you’re friends with Amy right?  Saw you on her Facebook friends, are you in her class?</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0704" behindDoc="0" locked="0" layoutInCell="1" allowOverlap="1" wp14:anchorId="3C5FF6C5" wp14:editId="488ABCCE">
                <wp:simplePos x="0" y="0"/>
                <wp:positionH relativeFrom="column">
                  <wp:posOffset>3693311</wp:posOffset>
                </wp:positionH>
                <wp:positionV relativeFrom="paragraph">
                  <wp:posOffset>11914</wp:posOffset>
                </wp:positionV>
                <wp:extent cx="2667000" cy="561975"/>
                <wp:effectExtent l="0" t="0" r="19050" b="44767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0372"/>
                            <a:gd name="adj2" fmla="val 123037"/>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FF6C5" id="Rectangular Callout 24" o:spid="_x0000_s1074" type="#_x0000_t61" style="position:absolute;left:0;text-align:left;margin-left:290.8pt;margin-top:.95pt;width:210pt;height:4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" adj="19520,37376" fillcolor="white [3201]" strokecolor="black [3200]" strokeweight="2pt">
                <v:textbox>
                  <w:txbxContent>
                    <w:p w:rsidR="001C315A" w:rsidRPr="0051341B" w:rsidRDefault="001C315A" w:rsidP="00B65625">
                      <w:r w:rsidRPr="0051341B">
                        <w:rPr>
                          <w:b/>
                        </w:rPr>
                        <w:t>Sarah:</w:t>
                      </w:r>
                      <w:r w:rsidRPr="0051341B">
                        <w:t xml:space="preserve"> Yeah, where do you know her from?</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9680" behindDoc="0" locked="0" layoutInCell="1" allowOverlap="1" wp14:anchorId="6168511D" wp14:editId="79FC9E66">
                <wp:simplePos x="0" y="0"/>
                <wp:positionH relativeFrom="column">
                  <wp:posOffset>102823</wp:posOffset>
                </wp:positionH>
                <wp:positionV relativeFrom="paragraph">
                  <wp:posOffset>114539</wp:posOffset>
                </wp:positionV>
                <wp:extent cx="2650490" cy="687705"/>
                <wp:effectExtent l="0" t="0" r="16510" b="34099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0490" cy="687705"/>
                        </a:xfrm>
                        <a:prstGeom prst="wedgeRectCallout">
                          <a:avLst>
                            <a:gd name="adj1" fmla="val -40584"/>
                            <a:gd name="adj2" fmla="val 95617"/>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8511D" id="Rectangular Callout 85" o:spid="_x0000_s1075" type="#_x0000_t61" style="position:absolute;left:0;text-align:left;margin-left:8.1pt;margin-top:9pt;width:208.7pt;height:5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" adj="2034,31453" fillcolor="white [3201]" strokecolor="#f79646 [3209]" strokeweight="2pt">
                <v:textbox>
                  <w:txbxContent>
                    <w:p w:rsidR="001C315A" w:rsidRPr="0051341B" w:rsidRDefault="001C315A" w:rsidP="00B65625">
                      <w:r w:rsidRPr="0051341B">
                        <w:rPr>
                          <w:b/>
                        </w:rPr>
                        <w:t>Chris:</w:t>
                      </w:r>
                      <w:r w:rsidRPr="0051341B">
                        <w:t xml:space="preserve">  She lives near me, are you going Corn Exchange on Friday with her?</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8656" behindDoc="0" locked="0" layoutInCell="1" allowOverlap="1" wp14:anchorId="0C2E5BEF" wp14:editId="6989A2F5">
                <wp:simplePos x="0" y="0"/>
                <wp:positionH relativeFrom="column">
                  <wp:posOffset>3726867</wp:posOffset>
                </wp:positionH>
                <wp:positionV relativeFrom="paragraph">
                  <wp:posOffset>89203</wp:posOffset>
                </wp:positionV>
                <wp:extent cx="2667000" cy="561975"/>
                <wp:effectExtent l="0" t="0" r="19050" b="40957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2888"/>
                            <a:gd name="adj2" fmla="val 115574"/>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Might do, </w:t>
                            </w:r>
                            <w:proofErr w:type="spellStart"/>
                            <w:r w:rsidRPr="0051341B">
                              <w:t>dunno</w:t>
                            </w:r>
                            <w:proofErr w:type="spellEnd"/>
                            <w:r w:rsidRPr="0051341B">
                              <w:t>.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E5BEF" id="Rectangular Callout 26" o:spid="_x0000_s1076" type="#_x0000_t61" style="position:absolute;left:0;text-align:left;margin-left:293.45pt;margin-top:7pt;width:210pt;height:4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" adj="20064,35764" fillcolor="white [3201]" strokecolor="black [3200]" strokeweight="2pt">
                <v:textbox>
                  <w:txbxContent>
                    <w:p w:rsidR="001C315A" w:rsidRPr="0051341B" w:rsidRDefault="001C315A" w:rsidP="00B65625">
                      <w:r w:rsidRPr="0051341B">
                        <w:rPr>
                          <w:b/>
                        </w:rPr>
                        <w:t>Sarah:</w:t>
                      </w:r>
                      <w:r w:rsidRPr="0051341B">
                        <w:t xml:space="preserve"> Might do, </w:t>
                      </w:r>
                      <w:proofErr w:type="spellStart"/>
                      <w:r w:rsidRPr="0051341B">
                        <w:t>dunno</w:t>
                      </w:r>
                      <w:proofErr w:type="spellEnd"/>
                      <w:r w:rsidRPr="0051341B">
                        <w:t>.  You in our year?  Which school?</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cs="Arial"/>
          <w:color w:val="0F243E" w:themeColor="text2" w:themeShade="80"/>
        </w:rPr>
        <w:tab/>
      </w:r>
    </w:p>
    <w:p w:rsidR="00B65625" w:rsidRPr="005F73CE" w:rsidRDefault="00DF5E28"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7632" behindDoc="0" locked="0" layoutInCell="1" allowOverlap="1" wp14:anchorId="3E040CF4" wp14:editId="3C71BC37">
                <wp:simplePos x="0" y="0"/>
                <wp:positionH relativeFrom="column">
                  <wp:posOffset>77656</wp:posOffset>
                </wp:positionH>
                <wp:positionV relativeFrom="paragraph">
                  <wp:posOffset>86220</wp:posOffset>
                </wp:positionV>
                <wp:extent cx="2675890" cy="400050"/>
                <wp:effectExtent l="0" t="0" r="10160" b="36195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400050"/>
                        </a:xfrm>
                        <a:prstGeom prst="wedgeRectCallout">
                          <a:avLst>
                            <a:gd name="adj1" fmla="val -41098"/>
                            <a:gd name="adj2" fmla="val 13130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Yeah, am at all boys </w:t>
                            </w:r>
                            <w:r w:rsidRPr="0051341B">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40CF4" id="Rectangular Callout 27" o:spid="_x0000_s1077" type="#_x0000_t61" style="position:absolute;left:0;text-align:left;margin-left:6.1pt;margin-top:6.8pt;width:210.7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" adj="1923,39163" fillcolor="white [3201]" strokecolor="#f79646 [3209]" strokeweight="2pt">
                <v:textbox>
                  <w:txbxContent>
                    <w:p w:rsidR="001C315A" w:rsidRPr="0051341B" w:rsidRDefault="001C315A" w:rsidP="00B65625">
                      <w:r w:rsidRPr="0051341B">
                        <w:rPr>
                          <w:b/>
                        </w:rPr>
                        <w:t>Chris:</w:t>
                      </w:r>
                      <w:r w:rsidRPr="0051341B">
                        <w:t xml:space="preserve">  Yeah, am at all boys </w:t>
                      </w:r>
                      <w:r w:rsidRPr="0051341B">
                        <w:sym w:font="Wingdings" w:char="F04C"/>
                      </w:r>
                    </w:p>
                  </w:txbxContent>
                </v:textbox>
              </v:shape>
            </w:pict>
          </mc:Fallback>
        </mc:AlternateContent>
      </w:r>
    </w:p>
    <w:p w:rsidR="00B65625" w:rsidRPr="005F73CE" w:rsidRDefault="00DF5E28" w:rsidP="00B65625">
      <w:pPr>
        <w:rPr>
          <w:rFonts w:ascii="Futura PT Book" w:eastAsia="Times New Roman" w:hAnsi="Futura PT Book" w:cs="Arial"/>
          <w:b/>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4560" behindDoc="0" locked="0" layoutInCell="1" allowOverlap="1" wp14:anchorId="38261F62" wp14:editId="298ED0F0">
                <wp:simplePos x="0" y="0"/>
                <wp:positionH relativeFrom="column">
                  <wp:posOffset>3693160</wp:posOffset>
                </wp:positionH>
                <wp:positionV relativeFrom="paragraph">
                  <wp:posOffset>1884680</wp:posOffset>
                </wp:positionV>
                <wp:extent cx="2667000" cy="561975"/>
                <wp:effectExtent l="0" t="0" r="19050" b="48577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203"/>
                            <a:gd name="adj2" fmla="val 129008"/>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1F62" id="Rectangular Callout 88" o:spid="_x0000_s1078" type="#_x0000_t61" style="position:absolute;margin-left:290.8pt;margin-top:148.4pt;width:210pt;height:4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" adj="20132,38666" fillcolor="white [3201]" strokecolor="black [3200]" strokeweight="2pt">
                <v:textbox>
                  <w:txbxContent>
                    <w:p w:rsidR="001C315A" w:rsidRPr="0051341B" w:rsidRDefault="001C315A" w:rsidP="00B65625">
                      <w:r w:rsidRPr="0051341B">
                        <w:rPr>
                          <w:b/>
                        </w:rPr>
                        <w:t>Sarah:</w:t>
                      </w:r>
                      <w:r w:rsidRPr="0051341B">
                        <w:t xml:space="preserve"> So you’ve got a free house?  Cool.  Party?! ;)</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3536" behindDoc="0" locked="0" layoutInCell="1" allowOverlap="1" wp14:anchorId="76C2A846" wp14:editId="24BE85EF">
                <wp:simplePos x="0" y="0"/>
                <wp:positionH relativeFrom="column">
                  <wp:posOffset>10160</wp:posOffset>
                </wp:positionH>
                <wp:positionV relativeFrom="paragraph">
                  <wp:posOffset>2555875</wp:posOffset>
                </wp:positionV>
                <wp:extent cx="2724150" cy="561975"/>
                <wp:effectExtent l="0" t="0" r="19050" b="3524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1803"/>
                            <a:gd name="adj2" fmla="val 105941"/>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2A846" id="Rectangular Callout 89" o:spid="_x0000_s1079" type="#_x0000_t61" style="position:absolute;margin-left:.8pt;margin-top:201.25pt;width:214.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" adj="1771,33683" fillcolor="white [3201]" strokecolor="#f79646 [3209]" strokeweight="2pt">
                <v:textbox>
                  <w:txbxContent>
                    <w:p w:rsidR="001C315A" w:rsidRPr="0051341B" w:rsidRDefault="001C315A" w:rsidP="00B65625">
                      <w:r w:rsidRPr="0051341B">
                        <w:rPr>
                          <w:b/>
                        </w:rPr>
                        <w:t>Chris:</w:t>
                      </w:r>
                      <w:r w:rsidRPr="0051341B">
                        <w:t xml:space="preserve">  Maybe ;), they go away a lot.  Do yours?</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5584" behindDoc="0" locked="0" layoutInCell="1" allowOverlap="1" wp14:anchorId="3C24E915" wp14:editId="6F0E9A80">
                <wp:simplePos x="0" y="0"/>
                <wp:positionH relativeFrom="column">
                  <wp:posOffset>52070</wp:posOffset>
                </wp:positionH>
                <wp:positionV relativeFrom="paragraph">
                  <wp:posOffset>1054100</wp:posOffset>
                </wp:positionV>
                <wp:extent cx="2724150" cy="723900"/>
                <wp:effectExtent l="0" t="0" r="19050" b="34290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0879"/>
                            <a:gd name="adj2" fmla="val 94235"/>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4E915" id="Rectangular Callout 87" o:spid="_x0000_s1080" type="#_x0000_t61" style="position:absolute;margin-left:4.1pt;margin-top:83pt;width:214.5pt;height: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" adj="1970,31155" fillcolor="white [3201]" strokecolor="#f79646 [3209]" strokeweight="2pt">
                <v:textbox>
                  <w:txbxContent>
                    <w:p w:rsidR="001C315A" w:rsidRPr="0051341B" w:rsidRDefault="001C315A" w:rsidP="00B65625">
                      <w:r w:rsidRPr="0051341B">
                        <w:rPr>
                          <w:b/>
                        </w:rPr>
                        <w:t>Chris:</w:t>
                      </w:r>
                      <w:r w:rsidRPr="0051341B">
                        <w:t xml:space="preserve">  No, must be a different form – think my brother does.  He’s away with our parents this week.</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6608" behindDoc="0" locked="0" layoutInCell="1" allowOverlap="1" wp14:anchorId="595DF305" wp14:editId="0440F1F8">
                <wp:simplePos x="0" y="0"/>
                <wp:positionH relativeFrom="column">
                  <wp:posOffset>3709670</wp:posOffset>
                </wp:positionH>
                <wp:positionV relativeFrom="paragraph">
                  <wp:posOffset>424815</wp:posOffset>
                </wp:positionV>
                <wp:extent cx="2667000" cy="561975"/>
                <wp:effectExtent l="0" t="0" r="19050" b="44767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518"/>
                            <a:gd name="adj2" fmla="val 120052"/>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Bugger! Lol. </w:t>
                            </w:r>
                            <w:proofErr w:type="gramStart"/>
                            <w:r w:rsidRPr="0051341B">
                              <w:t>do</w:t>
                            </w:r>
                            <w:proofErr w:type="gramEnd"/>
                            <w:r w:rsidRPr="0051341B">
                              <w:t xml:space="preserve">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DF305" id="Rectangular Callout 86" o:spid="_x0000_s1081" type="#_x0000_t61" style="position:absolute;margin-left:292.1pt;margin-top:33.45pt;width:210pt;height:4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" adj="20200,36731" fillcolor="white [3201]" strokecolor="black [3200]" strokeweight="2pt">
                <v:textbox>
                  <w:txbxContent>
                    <w:p w:rsidR="001C315A" w:rsidRPr="0051341B" w:rsidRDefault="001C315A" w:rsidP="00B65625">
                      <w:r w:rsidRPr="0051341B">
                        <w:rPr>
                          <w:b/>
                        </w:rPr>
                        <w:t>Sarah:</w:t>
                      </w:r>
                      <w:r w:rsidRPr="0051341B">
                        <w:t xml:space="preserve"> Bugger! Lol. </w:t>
                      </w:r>
                      <w:proofErr w:type="gramStart"/>
                      <w:r w:rsidRPr="0051341B">
                        <w:t>do</w:t>
                      </w:r>
                      <w:proofErr w:type="gramEnd"/>
                      <w:r w:rsidRPr="0051341B">
                        <w:t xml:space="preserve"> you know Tim Peters?</w:t>
                      </w:r>
                    </w:p>
                  </w:txbxContent>
                </v:textbox>
              </v:shape>
            </w:pict>
          </mc:Fallback>
        </mc:AlternateContent>
      </w:r>
      <w:r w:rsidR="00B65625" w:rsidRPr="005F73CE">
        <w:rPr>
          <w:rFonts w:ascii="Futura PT Book" w:eastAsia="Times New Roman" w:hAnsi="Futura PT Book" w:cs="Arial"/>
          <w:b/>
          <w:color w:val="0F243E" w:themeColor="text2" w:themeShade="80"/>
        </w:rPr>
        <w:br w:type="page"/>
      </w:r>
    </w:p>
    <w:p w:rsidR="00B65625" w:rsidRPr="005F73CE" w:rsidRDefault="00B65625" w:rsidP="00B65625">
      <w:pPr>
        <w:tabs>
          <w:tab w:val="left" w:pos="2805"/>
        </w:tabs>
        <w:rPr>
          <w:rFonts w:ascii="Futura PT Book" w:eastAsia="Times New Roman" w:hAnsi="Futura PT Book" w:cs="Arial"/>
          <w:b/>
          <w:color w:val="0F243E" w:themeColor="text2" w:themeShade="80"/>
        </w:rPr>
      </w:pPr>
      <w:r w:rsidRPr="005F73CE">
        <w:rPr>
          <w:rFonts w:ascii="Futura PT Book" w:eastAsia="Times New Roman" w:hAnsi="Futura PT Book" w:cs="Arial"/>
          <w:b/>
          <w:color w:val="0F243E" w:themeColor="text2" w:themeShade="80"/>
        </w:rPr>
        <w:lastRenderedPageBreak/>
        <w:t>Pretend you are Sarah:</w:t>
      </w:r>
    </w:p>
    <w:p w:rsidR="00DF5E28" w:rsidRPr="005F73CE" w:rsidRDefault="00DF5E28" w:rsidP="00B65625">
      <w:pPr>
        <w:tabs>
          <w:tab w:val="left" w:pos="2805"/>
        </w:tabs>
        <w:rPr>
          <w:rFonts w:ascii="Futura PT Book" w:eastAsia="Times New Roman" w:hAnsi="Futura PT Book" w:cs="Arial"/>
          <w:b/>
          <w:color w:val="0F243E" w:themeColor="text2" w:themeShade="80"/>
        </w:rPr>
      </w:pPr>
    </w:p>
    <w:tbl>
      <w:tblPr>
        <w:tblStyle w:val="TableGrid1"/>
        <w:tblW w:w="0" w:type="auto"/>
        <w:tblLook w:val="04A0" w:firstRow="1" w:lastRow="0" w:firstColumn="1" w:lastColumn="0" w:noHBand="0" w:noVBand="1"/>
      </w:tblPr>
      <w:tblGrid>
        <w:gridCol w:w="3397"/>
        <w:gridCol w:w="6959"/>
      </w:tblGrid>
      <w:tr w:rsidR="00B65625" w:rsidRPr="005F73CE" w:rsidTr="00DF5E28">
        <w:tc>
          <w:tcPr>
            <w:tcW w:w="3397"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QUESTION</w:t>
            </w:r>
          </w:p>
        </w:tc>
        <w:tc>
          <w:tcPr>
            <w:tcW w:w="6959"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ANSWER</w:t>
            </w: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is the name of the person you are speaking to?</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year are they in?</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How do they know you?</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7"/>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school are they at?</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56"/>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Where do they live?</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4"/>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Are they male or female?</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5"/>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Do they have a family?</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would you reply to their last question?</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bl>
    <w:p w:rsidR="00DF5E28" w:rsidRPr="005F73CE" w:rsidRDefault="00DF5E28" w:rsidP="00B65625">
      <w:pPr>
        <w:rPr>
          <w:rFonts w:ascii="Futura PT Book" w:eastAsia="Times New Roman" w:hAnsi="Futura PT Book" w:cs="Arial"/>
          <w:b/>
          <w:bCs/>
          <w:color w:val="FFC000"/>
          <w:kern w:val="36"/>
          <w:sz w:val="40"/>
          <w:szCs w:val="40"/>
          <w:lang w:eastAsia="en-GB"/>
        </w:rPr>
      </w:pPr>
    </w:p>
    <w:p w:rsidR="00DF5E28" w:rsidRPr="005F73CE" w:rsidRDefault="00DF5E28" w:rsidP="00DF5E28">
      <w:pPr>
        <w:rPr>
          <w:rFonts w:ascii="Futura PT Book" w:eastAsia="Times New Roman" w:hAnsi="Futura PT Book"/>
          <w:lang w:eastAsia="en-GB"/>
        </w:rPr>
      </w:pPr>
      <w:r w:rsidRPr="005F73CE">
        <w:rPr>
          <w:rFonts w:ascii="Futura PT Book" w:eastAsia="Times New Roman" w:hAnsi="Futura PT Book"/>
          <w:lang w:eastAsia="en-GB"/>
        </w:rPr>
        <w:br w:type="page"/>
      </w:r>
    </w:p>
    <w:p w:rsidR="00B65625" w:rsidRPr="005F73CE" w:rsidRDefault="00B65625" w:rsidP="00B65625">
      <w:pPr>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007: Inappropriate Comments Task 2</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Circle which comments you would find inappropriate if you saw them on Facebook or Twitter:</w:t>
      </w:r>
    </w:p>
    <w:p w:rsidR="00B65625" w:rsidRPr="005F73CE" w:rsidRDefault="00B65625" w:rsidP="00B65625">
      <w:pPr>
        <w:ind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noProof/>
          <w:color w:val="0F243E" w:themeColor="text2" w:themeShade="80"/>
          <w:lang w:eastAsia="en-GB"/>
        </w:rPr>
      </w:pPr>
    </w:p>
    <w:p w:rsidR="00B65625" w:rsidRPr="005F73CE" w:rsidRDefault="00DF5E28" w:rsidP="00B65625">
      <w:pPr>
        <w:ind w:left="-851"/>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2752" behindDoc="0" locked="0" layoutInCell="1" allowOverlap="1" wp14:anchorId="00BB80B0" wp14:editId="34449B5B">
                <wp:simplePos x="0" y="0"/>
                <wp:positionH relativeFrom="margin">
                  <wp:posOffset>3332468</wp:posOffset>
                </wp:positionH>
                <wp:positionV relativeFrom="paragraph">
                  <wp:posOffset>5284</wp:posOffset>
                </wp:positionV>
                <wp:extent cx="3171825" cy="511175"/>
                <wp:effectExtent l="0" t="0" r="28575" b="3460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511175"/>
                        </a:xfrm>
                        <a:prstGeom prst="wedgeRectCallout">
                          <a:avLst>
                            <a:gd name="adj1" fmla="val -40047"/>
                            <a:gd name="adj2" fmla="val 112669"/>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0549B4" w:rsidRDefault="001C315A" w:rsidP="00B65625">
                            <w:pPr>
                              <w:rPr>
                                <w:rFonts w:ascii="Arial" w:hAnsi="Arial" w:cs="Arial"/>
                              </w:rPr>
                            </w:pPr>
                            <w:r w:rsidRPr="00926447">
                              <w:rPr>
                                <w:rFonts w:cs="Arial"/>
                              </w:rPr>
                              <w:t>Just hit a cyclist on way to work, oh well</w:t>
                            </w:r>
                            <w:r w:rsidRPr="000549B4">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B80B0" id="Rectangular Callout 90" o:spid="_x0000_s1082" type="#_x0000_t61" style="position:absolute;left:0;text-align:left;margin-left:262.4pt;margin-top:.4pt;width:249.75pt;height:40.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" adj="2150,35137" fillcolor="white [3201]" strokecolor="#f79646 [3209]" strokeweight="2pt">
                <v:textbox>
                  <w:txbxContent>
                    <w:p w:rsidR="001C315A" w:rsidRPr="000549B4" w:rsidRDefault="001C315A" w:rsidP="00B65625">
                      <w:pPr>
                        <w:rPr>
                          <w:rFonts w:ascii="Arial" w:hAnsi="Arial" w:cs="Arial"/>
                        </w:rPr>
                      </w:pPr>
                      <w:r w:rsidRPr="00926447">
                        <w:rPr>
                          <w:rFonts w:cs="Arial"/>
                        </w:rPr>
                        <w:t>Just hit a cyclist on way to work, oh well</w:t>
                      </w:r>
                      <w:r w:rsidRPr="000549B4">
                        <w:rPr>
                          <w:rFonts w:ascii="Arial" w:hAnsi="Arial" w:cs="Arial"/>
                        </w:rPr>
                        <w:t>.</w:t>
                      </w:r>
                    </w:p>
                  </w:txbxContent>
                </v:textbox>
                <w10:wrap anchorx="margin"/>
              </v:shape>
            </w:pict>
          </mc:Fallback>
        </mc:AlternateContent>
      </w:r>
    </w:p>
    <w:p w:rsidR="00B65625" w:rsidRPr="005F73CE" w:rsidRDefault="00DF5E28" w:rsidP="00B65625">
      <w:pPr>
        <w:ind w:left="-993"/>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1728" behindDoc="0" locked="0" layoutInCell="1" allowOverlap="1" wp14:anchorId="0C0A96D2" wp14:editId="0D48B7EE">
                <wp:simplePos x="0" y="0"/>
                <wp:positionH relativeFrom="column">
                  <wp:posOffset>178324</wp:posOffset>
                </wp:positionH>
                <wp:positionV relativeFrom="paragraph">
                  <wp:posOffset>50870</wp:posOffset>
                </wp:positionV>
                <wp:extent cx="1657350" cy="471170"/>
                <wp:effectExtent l="0" t="0" r="19050" b="30988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41590"/>
                            <a:gd name="adj2" fmla="val 10831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96D2" id="Rectangular Callout 91" o:spid="_x0000_s1083" type="#_x0000_t61" style="position:absolute;left:0;text-align:left;margin-left:14.05pt;margin-top:4pt;width:130.5pt;height:37.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" adj="19783,34196" fillcolor="white [3201]" strokecolor="#f79646 [3209]" strokeweight="2pt">
                <v:textbox>
                  <w:txbxContent>
                    <w:p w:rsidR="001C315A" w:rsidRPr="00926447" w:rsidRDefault="001C315A" w:rsidP="00B65625">
                      <w:pPr>
                        <w:rPr>
                          <w:rFonts w:cs="Arial"/>
                        </w:rPr>
                      </w:pPr>
                      <w:r w:rsidRPr="00926447">
                        <w:rPr>
                          <w:rFonts w:cs="Arial"/>
                        </w:rPr>
                        <w:t>Shut up you idiot!</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9920" behindDoc="0" locked="0" layoutInCell="1" allowOverlap="1" wp14:anchorId="3A6C21C9" wp14:editId="6158FE79">
                <wp:simplePos x="0" y="0"/>
                <wp:positionH relativeFrom="margin">
                  <wp:posOffset>2510464</wp:posOffset>
                </wp:positionH>
                <wp:positionV relativeFrom="paragraph">
                  <wp:posOffset>12205</wp:posOffset>
                </wp:positionV>
                <wp:extent cx="2790825" cy="614045"/>
                <wp:effectExtent l="0" t="0" r="28575" b="33845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38208"/>
                            <a:gd name="adj2" fmla="val 10227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C21C9" id="Rectangular Callout 95" o:spid="_x0000_s1084" type="#_x0000_t61" style="position:absolute;margin-left:197.65pt;margin-top:.95pt;width:219.75pt;height:48.3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" adj="19053,32892" fillcolor="white [3201]" strokecolor="#f79646 [3209]" strokeweight="2pt">
                <v:textbox>
                  <w:txbxContent>
                    <w:p w:rsidR="001C315A" w:rsidRPr="00926447" w:rsidRDefault="001C315A" w:rsidP="00B65625">
                      <w:pPr>
                        <w:rPr>
                          <w:rFonts w:cs="Arial"/>
                        </w:rPr>
                      </w:pPr>
                      <w:r w:rsidRPr="00926447">
                        <w:rPr>
                          <w:rFonts w:cs="Arial"/>
                        </w:rPr>
                        <w:t>This is my video of my friend hitting a puppy, isn’t it funny?</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7872" behindDoc="0" locked="0" layoutInCell="1" allowOverlap="1" wp14:anchorId="223BC8CC" wp14:editId="6A92F47A">
                <wp:simplePos x="0" y="0"/>
                <wp:positionH relativeFrom="column">
                  <wp:posOffset>132540</wp:posOffset>
                </wp:positionH>
                <wp:positionV relativeFrom="paragraph">
                  <wp:posOffset>151083</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BC8CC" id="Rectangular Callout 94" o:spid="_x0000_s1085" type="#_x0000_t61" style="position:absolute;margin-left:10.45pt;margin-top:11.9pt;width:144.75pt;height:4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" adj="10386,32366" fillcolor="white [3201]" strokecolor="#f79646 [3209]" strokeweight="2pt">
                <v:textbox>
                  <w:txbxContent>
                    <w:p w:rsidR="001C315A" w:rsidRPr="00926447" w:rsidRDefault="001C315A" w:rsidP="00B65625">
                      <w:pPr>
                        <w:rPr>
                          <w:rFonts w:cs="Arial"/>
                        </w:rPr>
                      </w:pPr>
                      <w:r w:rsidRPr="00926447">
                        <w:rPr>
                          <w:rFonts w:cs="Arial"/>
                        </w:rPr>
                        <w:t>All Welsh people are dumb.</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5824" behindDoc="0" locked="0" layoutInCell="1" allowOverlap="1" wp14:anchorId="2CE347FA" wp14:editId="264D148B">
                <wp:simplePos x="0" y="0"/>
                <wp:positionH relativeFrom="margin">
                  <wp:posOffset>3752034</wp:posOffset>
                </wp:positionH>
                <wp:positionV relativeFrom="paragraph">
                  <wp:posOffset>164995</wp:posOffset>
                </wp:positionV>
                <wp:extent cx="2724150" cy="723900"/>
                <wp:effectExtent l="0" t="0" r="19050" b="3238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1803"/>
                            <a:gd name="adj2" fmla="val 9191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347FA" id="Rectangular Callout 1474" o:spid="_x0000_s1086" type="#_x0000_t61" style="position:absolute;margin-left:295.45pt;margin-top:13pt;width:214.5pt;height:5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" adj="1771,30654" fillcolor="white [3201]" strokecolor="#f79646 [3209]" strokeweight="2pt">
                <v:textbox>
                  <w:txbxContent>
                    <w:p w:rsidR="001C315A" w:rsidRPr="00926447" w:rsidRDefault="001C315A" w:rsidP="00B65625">
                      <w:pPr>
                        <w:rPr>
                          <w:rFonts w:cs="Arial"/>
                        </w:rPr>
                      </w:pPr>
                      <w:r w:rsidRPr="00926447">
                        <w:rPr>
                          <w:rFonts w:cs="Arial"/>
                        </w:rPr>
                        <w:t>I don’t talk to people from Scotland because I can’t understand them.</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bCs/>
          <w:i/>
          <w:color w:val="0F243E" w:themeColor="text2" w:themeShade="80"/>
          <w:kern w:val="36"/>
          <w:lang w:eastAsia="en-GB"/>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8896" behindDoc="0" locked="0" layoutInCell="1" allowOverlap="1" wp14:anchorId="2D1E03A2" wp14:editId="737E361D">
                <wp:simplePos x="0" y="0"/>
                <wp:positionH relativeFrom="margin">
                  <wp:posOffset>270510</wp:posOffset>
                </wp:positionH>
                <wp:positionV relativeFrom="paragraph">
                  <wp:posOffset>2280920</wp:posOffset>
                </wp:positionV>
                <wp:extent cx="1628775" cy="485140"/>
                <wp:effectExtent l="0" t="0" r="28575" b="2959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39945"/>
                            <a:gd name="adj2" fmla="val 106924"/>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E03A2" id="Rectangular Callout 1473" o:spid="_x0000_s1087" type="#_x0000_t61" style="position:absolute;margin-left:21.3pt;margin-top:179.6pt;width:128.25pt;height:38.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" adj="19428,33896" fillcolor="white [3201]" strokecolor="#f79646 [3209]" strokeweight="2pt">
                <v:textbox>
                  <w:txbxContent>
                    <w:p w:rsidR="001C315A" w:rsidRPr="00926447" w:rsidRDefault="001C315A" w:rsidP="00B65625">
                      <w:pPr>
                        <w:rPr>
                          <w:rFonts w:cs="Arial"/>
                        </w:rPr>
                      </w:pPr>
                      <w:r w:rsidRPr="00926447">
                        <w:rPr>
                          <w:rFonts w:cs="Arial"/>
                        </w:rPr>
                        <w:t>I wish I was Irish, the English are boring.</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6848" behindDoc="0" locked="0" layoutInCell="1" allowOverlap="1" wp14:anchorId="4C4E91CD" wp14:editId="7D3C53FD">
                <wp:simplePos x="0" y="0"/>
                <wp:positionH relativeFrom="column">
                  <wp:posOffset>480328</wp:posOffset>
                </wp:positionH>
                <wp:positionV relativeFrom="paragraph">
                  <wp:posOffset>846461</wp:posOffset>
                </wp:positionV>
                <wp:extent cx="2667000" cy="561975"/>
                <wp:effectExtent l="0" t="0" r="19050" b="35242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1533"/>
                            <a:gd name="adj2" fmla="val 10608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E91CD" id="Rectangular Callout 93" o:spid="_x0000_s1088" type="#_x0000_t61" style="position:absolute;margin-left:37.8pt;margin-top:66.65pt;width:210pt;height:4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" adj="11131,33715" fillcolor="white [3201]" strokecolor="#f79646 [3209]" strokeweight="2pt">
                <v:textbox>
                  <w:txbxContent>
                    <w:p w:rsidR="001C315A" w:rsidRPr="00926447" w:rsidRDefault="001C315A" w:rsidP="00B65625">
                      <w:pPr>
                        <w:rPr>
                          <w:rFonts w:cs="Arial"/>
                        </w:rPr>
                      </w:pPr>
                      <w:r w:rsidRPr="00926447">
                        <w:rPr>
                          <w:rFonts w:cs="Arial"/>
                        </w:rPr>
                        <w:t>Some people are really annoying!</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3776" behindDoc="0" locked="0" layoutInCell="1" allowOverlap="1" wp14:anchorId="6E57A870" wp14:editId="33E5CE0B">
                <wp:simplePos x="0" y="0"/>
                <wp:positionH relativeFrom="margin">
                  <wp:posOffset>3884102</wp:posOffset>
                </wp:positionH>
                <wp:positionV relativeFrom="paragraph">
                  <wp:posOffset>1602244</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7A870" id="Rectangular Callout 1475" o:spid="_x0000_s1089" type="#_x0000_t61" style="position:absolute;margin-left:305.85pt;margin-top:126.15pt;width:214.5pt;height:44.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" adj="1571,32071" fillcolor="white [3201]" strokecolor="#f79646 [3209]" strokeweight="2pt">
                <v:textbox>
                  <w:txbxContent>
                    <w:p w:rsidR="001C315A" w:rsidRPr="00926447" w:rsidRDefault="001C315A" w:rsidP="00B65625">
                      <w:pPr>
                        <w:rPr>
                          <w:rFonts w:cs="Arial"/>
                        </w:rPr>
                      </w:pPr>
                      <w:r w:rsidRPr="00926447">
                        <w:rPr>
                          <w:rFonts w:cs="Arial"/>
                        </w:rPr>
                        <w:t>I’m not racist, I just don’t like people from China.</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4800" behindDoc="0" locked="0" layoutInCell="1" allowOverlap="1" wp14:anchorId="1B3E3EE5" wp14:editId="3DFF9BFA">
                <wp:simplePos x="0" y="0"/>
                <wp:positionH relativeFrom="column">
                  <wp:posOffset>2502075</wp:posOffset>
                </wp:positionH>
                <wp:positionV relativeFrom="paragraph">
                  <wp:posOffset>2994042</wp:posOffset>
                </wp:positionV>
                <wp:extent cx="2667000" cy="561975"/>
                <wp:effectExtent l="0" t="0" r="19050" b="33337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9611"/>
                            <a:gd name="adj2" fmla="val 100521"/>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3EE5" id="Rectangular Callout 92" o:spid="_x0000_s1090" type="#_x0000_t61" style="position:absolute;margin-left:197pt;margin-top:235.75pt;width:210pt;height:4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" adj="19356,32513" fillcolor="white [3201]" strokecolor="#f79646 [3209]" strokeweight="2pt">
                <v:textbox>
                  <w:txbxContent>
                    <w:p w:rsidR="001C315A" w:rsidRPr="00926447" w:rsidRDefault="001C315A" w:rsidP="00B65625">
                      <w:pPr>
                        <w:rPr>
                          <w:rFonts w:cs="Arial"/>
                        </w:rPr>
                      </w:pPr>
                      <w:r w:rsidRPr="00926447">
                        <w:rPr>
                          <w:rFonts w:cs="Arial"/>
                        </w:rPr>
                        <w:t>All French people eat frogs and snails.</w:t>
                      </w:r>
                    </w:p>
                  </w:txbxContent>
                </v:textbox>
              </v:shape>
            </w:pict>
          </mc:Fallback>
        </mc:AlternateContent>
      </w:r>
      <w:r w:rsidR="00B65625" w:rsidRPr="005F73CE">
        <w:rPr>
          <w:rFonts w:ascii="Futura PT Book" w:eastAsia="Times New Roman" w:hAnsi="Futura PT Book" w:cs="Arial"/>
          <w:bCs/>
          <w:i/>
          <w:color w:val="0F243E" w:themeColor="text2" w:themeShade="80"/>
          <w:kern w:val="36"/>
          <w:lang w:eastAsia="en-GB"/>
        </w:rPr>
        <w:br w:type="page"/>
      </w:r>
    </w:p>
    <w:p w:rsidR="00B65625" w:rsidRPr="005F73CE" w:rsidRDefault="00B65625" w:rsidP="00B65625">
      <w:pPr>
        <w:ind w:left="709" w:hanging="709"/>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008: Privacy &amp; Identity Theft Task 3</w:t>
      </w:r>
    </w:p>
    <w:tbl>
      <w:tblPr>
        <w:tblStyle w:val="TableGrid2"/>
        <w:tblpPr w:leftFromText="180" w:rightFromText="180" w:vertAnchor="text" w:horzAnchor="margin" w:tblpY="1300"/>
        <w:tblW w:w="0" w:type="auto"/>
        <w:tblLook w:val="04A0" w:firstRow="1" w:lastRow="0" w:firstColumn="1" w:lastColumn="0" w:noHBand="0" w:noVBand="1"/>
      </w:tblPr>
      <w:tblGrid>
        <w:gridCol w:w="1413"/>
        <w:gridCol w:w="8943"/>
      </w:tblGrid>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2.</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3.</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4.</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5.</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6.</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7.</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8.</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9.</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10.</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tc>
      </w:tr>
    </w:tbl>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Work in groups and list 10 things you should never give out online.</w:t>
      </w: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bCs/>
          <w:color w:val="0F243E" w:themeColor="text2" w:themeShade="80"/>
          <w:kern w:val="36"/>
          <w:sz w:val="32"/>
          <w:szCs w:val="32"/>
          <w:lang w:eastAsia="en-GB"/>
        </w:rPr>
      </w:pPr>
    </w:p>
    <w:p w:rsidR="00B65625" w:rsidRPr="005F73CE" w:rsidRDefault="00B65625" w:rsidP="00B65625">
      <w:pPr>
        <w:ind w:hanging="709"/>
        <w:rPr>
          <w:rFonts w:ascii="Futura PT Book" w:eastAsia="Times New Roman" w:hAnsi="Futura PT Book" w:cs="Arial"/>
          <w:noProof/>
          <w:sz w:val="32"/>
          <w:szCs w:val="32"/>
          <w:lang w:eastAsia="en-GB"/>
        </w:rPr>
      </w:pP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br w:type="page"/>
      </w: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lastRenderedPageBreak/>
        <w:t>Apart from Identity Theft, what other things could happen if you give out your personal information online?</w:t>
      </w:r>
    </w:p>
    <w:tbl>
      <w:tblPr>
        <w:tblStyle w:val="TableGrid2"/>
        <w:tblpPr w:leftFromText="180" w:rightFromText="180" w:vertAnchor="page" w:horzAnchor="margin" w:tblpY="3489"/>
        <w:tblW w:w="0" w:type="auto"/>
        <w:tblLook w:val="04A0" w:firstRow="1" w:lastRow="0" w:firstColumn="1" w:lastColumn="0" w:noHBand="0" w:noVBand="1"/>
      </w:tblPr>
      <w:tblGrid>
        <w:gridCol w:w="9975"/>
      </w:tblGrid>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1.</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2.</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3.</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4.</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sz w:val="24"/>
                <w:szCs w:val="32"/>
                <w:lang w:eastAsia="en-GB"/>
              </w:rPr>
            </w:pPr>
            <w:r w:rsidRPr="005F73CE">
              <w:rPr>
                <w:rFonts w:ascii="Futura PT Book" w:hAnsi="Futura PT Book" w:cs="Arial"/>
                <w:sz w:val="24"/>
                <w:szCs w:val="32"/>
                <w:lang w:eastAsia="en-GB"/>
              </w:rPr>
              <w:t>5.</w:t>
            </w: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tc>
      </w:tr>
    </w:tbl>
    <w:p w:rsidR="00BC71E8" w:rsidRPr="005F73CE" w:rsidRDefault="00BC71E8" w:rsidP="005F73CE">
      <w:pPr>
        <w:rPr>
          <w:rFonts w:ascii="Futura PT Book" w:hAnsi="Futura PT Book"/>
          <w:b/>
          <w:color w:val="FFC000"/>
          <w:sz w:val="64"/>
          <w:szCs w:val="64"/>
        </w:rPr>
      </w:pPr>
      <w:r w:rsidRPr="005F73CE">
        <w:rPr>
          <w:rFonts w:ascii="Futura PT Book" w:hAnsi="Futura PT Book"/>
          <w:b/>
          <w:color w:val="0F243E" w:themeColor="text2" w:themeShade="80"/>
          <w:sz w:val="64"/>
          <w:szCs w:val="64"/>
        </w:rPr>
        <w:lastRenderedPageBreak/>
        <w:t>LESSON 3: ICT</w:t>
      </w:r>
    </w:p>
    <w:p w:rsidR="00C504FA" w:rsidRPr="005F73CE" w:rsidRDefault="00C504FA"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Online Reputation </w:t>
      </w:r>
    </w:p>
    <w:p w:rsidR="00BC71E8" w:rsidRPr="005F73CE" w:rsidRDefault="00BC71E8" w:rsidP="00BC71E8">
      <w:pPr>
        <w:pStyle w:val="NoSpacing"/>
        <w:rPr>
          <w:rFonts w:ascii="Futura PT Book" w:hAnsi="Futura PT Book" w:cs="Arial"/>
          <w:color w:val="0F243E" w:themeColor="text2" w:themeShade="80"/>
        </w:rPr>
      </w:pPr>
    </w:p>
    <w:p w:rsidR="00BC71E8" w:rsidRPr="005F73CE" w:rsidRDefault="00BC71E8" w:rsidP="00BC71E8">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your online reputation is.</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why it is important to protect your online reputation.</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manage online accounts safely, securely and appropriately.</w:t>
      </w:r>
    </w:p>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C504FA" w:rsidRPr="005F73CE" w:rsidTr="00EF7FA3">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C504FA" w:rsidRPr="005F73CE" w:rsidTr="00EF7FA3">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395"/>
        <w:gridCol w:w="16"/>
      </w:tblGrid>
      <w:tr w:rsidR="00C504FA" w:rsidRPr="005F73CE" w:rsidTr="00C504FA">
        <w:trPr>
          <w:trHeight w:val="352"/>
        </w:trPr>
        <w:tc>
          <w:tcPr>
            <w:tcW w:w="10081" w:type="dxa"/>
            <w:gridSpan w:val="5"/>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C504FA" w:rsidRPr="005F73CE" w:rsidTr="00EF7FA3">
        <w:trPr>
          <w:gridAfter w:val="1"/>
          <w:wAfter w:w="16" w:type="dxa"/>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009</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3</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010</w:t>
            </w: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Future You</w:t>
            </w:r>
          </w:p>
        </w:tc>
      </w:tr>
      <w:tr w:rsidR="00C504FA" w:rsidRPr="005F73CE" w:rsidTr="00EF7FA3">
        <w:trPr>
          <w:gridAfter w:val="1"/>
          <w:wAfter w:w="16" w:type="dxa"/>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011</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Case Study</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C504FA" w:rsidRPr="005F73CE" w:rsidTr="00C504FA">
        <w:trPr>
          <w:trHeight w:val="352"/>
        </w:trPr>
        <w:tc>
          <w:tcPr>
            <w:tcW w:w="10065" w:type="dxa"/>
            <w:gridSpan w:val="4"/>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C504FA" w:rsidRPr="005F73CE" w:rsidTr="00EF7FA3">
        <w:trPr>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C504FA" w:rsidRPr="005F73CE" w:rsidTr="00C504FA">
        <w:trPr>
          <w:trHeight w:val="352"/>
        </w:trPr>
        <w:tc>
          <w:tcPr>
            <w:tcW w:w="10065" w:type="dxa"/>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C504FA" w:rsidRPr="005F73CE" w:rsidTr="00EF7FA3">
        <w:trPr>
          <w:trHeight w:val="352"/>
        </w:trPr>
        <w:tc>
          <w:tcPr>
            <w:tcW w:w="1006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NONE</w:t>
            </w: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C504FA" w:rsidRPr="005F73CE" w:rsidTr="00C504FA">
        <w:trPr>
          <w:trHeight w:val="352"/>
        </w:trPr>
        <w:tc>
          <w:tcPr>
            <w:tcW w:w="10065" w:type="dxa"/>
            <w:gridSpan w:val="2"/>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C504FA" w:rsidRPr="005F73CE" w:rsidTr="00EF7FA3">
        <w:trPr>
          <w:trHeight w:val="332"/>
        </w:trPr>
        <w:tc>
          <w:tcPr>
            <w:tcW w:w="5103"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w:t>
            </w:r>
          </w:p>
        </w:tc>
      </w:tr>
      <w:tr w:rsidR="00C504FA" w:rsidRPr="005F73CE" w:rsidTr="00EF7FA3">
        <w:trPr>
          <w:trHeight w:val="332"/>
        </w:trPr>
        <w:tc>
          <w:tcPr>
            <w:tcW w:w="5103"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Blank paper and marker pens</w:t>
            </w:r>
          </w:p>
        </w:tc>
      </w:tr>
    </w:tbl>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sz w:val="24"/>
          <w:szCs w:val="24"/>
        </w:rPr>
      </w:pPr>
    </w:p>
    <w:tbl>
      <w:tblPr>
        <w:tblStyle w:val="TableGrid"/>
        <w:tblW w:w="0" w:type="auto"/>
        <w:tblLook w:val="04A0" w:firstRow="1" w:lastRow="0" w:firstColumn="1" w:lastColumn="0" w:noHBand="0" w:noVBand="1"/>
      </w:tblPr>
      <w:tblGrid>
        <w:gridCol w:w="10060"/>
      </w:tblGrid>
      <w:tr w:rsidR="00BC71E8" w:rsidRPr="005F73CE" w:rsidTr="00EF7FA3">
        <w:trPr>
          <w:trHeight w:val="274"/>
        </w:trPr>
        <w:tc>
          <w:tcPr>
            <w:tcW w:w="10060" w:type="dxa"/>
            <w:vAlign w:val="center"/>
          </w:tcPr>
          <w:p w:rsidR="00BC71E8" w:rsidRPr="005F73CE" w:rsidRDefault="00BC71E8" w:rsidP="00EF7FA3">
            <w:pPr>
              <w:pStyle w:val="NoSpacing"/>
              <w:rPr>
                <w:rFonts w:ascii="Futura PT Book" w:hAnsi="Futura PT Book"/>
                <w:i/>
                <w:sz w:val="24"/>
                <w:szCs w:val="24"/>
              </w:rPr>
            </w:pPr>
          </w:p>
          <w:p w:rsidR="00BC71E8" w:rsidRPr="005F73CE" w:rsidRDefault="00BC71E8"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C71E8" w:rsidRPr="005F73CE" w:rsidRDefault="00BC71E8" w:rsidP="00EF7FA3">
            <w:pPr>
              <w:pStyle w:val="NoSpacing"/>
              <w:rPr>
                <w:rFonts w:ascii="Futura PT Book" w:hAnsi="Futura PT Book"/>
                <w:b/>
                <w:i/>
                <w:color w:val="0F243E" w:themeColor="text2" w:themeShade="80"/>
                <w:sz w:val="24"/>
                <w:szCs w:val="24"/>
              </w:rPr>
            </w:pPr>
          </w:p>
          <w:p w:rsidR="00BC71E8" w:rsidRPr="005F73CE" w:rsidRDefault="00BC71E8"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010 Future You Task 1</w:t>
            </w:r>
          </w:p>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             Print 011 case study </w:t>
            </w:r>
          </w:p>
          <w:p w:rsidR="00BC71E8" w:rsidRPr="005F73CE" w:rsidRDefault="00BC71E8" w:rsidP="00EF7FA3">
            <w:pPr>
              <w:pStyle w:val="NoSpacing"/>
              <w:rPr>
                <w:rFonts w:ascii="Futura PT Book" w:hAnsi="Futura PT Book"/>
                <w:color w:val="0F243E" w:themeColor="text2" w:themeShade="80"/>
                <w:sz w:val="24"/>
                <w:szCs w:val="24"/>
                <w:highlight w:val="yellow"/>
              </w:rPr>
            </w:pPr>
          </w:p>
          <w:p w:rsidR="00BC71E8" w:rsidRPr="005F73CE" w:rsidRDefault="00BC71E8" w:rsidP="00EF7FA3">
            <w:pPr>
              <w:pStyle w:val="NoSpacing"/>
              <w:rPr>
                <w:rFonts w:ascii="Futura PT Book" w:hAnsi="Futura PT Book"/>
                <w:sz w:val="24"/>
                <w:szCs w:val="24"/>
              </w:rPr>
            </w:pPr>
            <w:r w:rsidRPr="005F73CE">
              <w:rPr>
                <w:rFonts w:ascii="Futura PT Book" w:hAnsi="Futura PT Book"/>
                <w:i/>
                <w:color w:val="0F243E" w:themeColor="text2" w:themeShade="80"/>
                <w:sz w:val="24"/>
                <w:szCs w:val="24"/>
              </w:rPr>
              <w:t xml:space="preserve">Task 2:  </w:t>
            </w:r>
            <w:r w:rsidRPr="005F73CE">
              <w:rPr>
                <w:rFonts w:ascii="Futura PT Book" w:hAnsi="Futura PT Book"/>
                <w:color w:val="0F243E" w:themeColor="text2" w:themeShade="80"/>
                <w:sz w:val="24"/>
                <w:szCs w:val="24"/>
              </w:rPr>
              <w:t>Research what a Dealer Principle is using</w:t>
            </w:r>
            <w:r w:rsidRPr="005F73CE">
              <w:rPr>
                <w:rFonts w:ascii="Futura PT Book" w:hAnsi="Futura PT Book" w:cs="Arial"/>
                <w:color w:val="0F243E" w:themeColor="text2" w:themeShade="80"/>
                <w:sz w:val="24"/>
                <w:szCs w:val="24"/>
              </w:rPr>
              <w:t xml:space="preserve"> - </w:t>
            </w:r>
            <w:hyperlink r:id="rId26" w:history="1">
              <w:r w:rsidRPr="005F73CE">
                <w:rPr>
                  <w:rStyle w:val="Hyperlink"/>
                  <w:rFonts w:ascii="Futura PT Book" w:hAnsi="Futura PT Book" w:cs="Arial"/>
                  <w:sz w:val="24"/>
                  <w:szCs w:val="24"/>
                </w:rPr>
                <w:t>http://www.autocity.org.uk/world-of-work</w:t>
              </w:r>
            </w:hyperlink>
          </w:p>
          <w:p w:rsidR="00BC71E8" w:rsidRPr="005F73CE" w:rsidRDefault="00BC71E8" w:rsidP="00EF7FA3">
            <w:pPr>
              <w:pStyle w:val="NoSpacing"/>
              <w:rPr>
                <w:rFonts w:ascii="Futura PT Book" w:hAnsi="Futura PT Book"/>
                <w:sz w:val="24"/>
                <w:szCs w:val="24"/>
                <w:u w:val="single"/>
              </w:rPr>
            </w:pPr>
            <w:r w:rsidRPr="005F73CE">
              <w:rPr>
                <w:rFonts w:ascii="Futura PT Book" w:hAnsi="Futura PT Book"/>
                <w:sz w:val="24"/>
                <w:szCs w:val="24"/>
                <w:u w:val="single"/>
              </w:rPr>
              <w:t xml:space="preserve"> </w:t>
            </w:r>
          </w:p>
        </w:tc>
      </w:tr>
    </w:tbl>
    <w:p w:rsidR="00BC71E8" w:rsidRPr="005F73CE" w:rsidRDefault="00BC71E8" w:rsidP="00BC71E8">
      <w:pPr>
        <w:pStyle w:val="NoSpacing"/>
        <w:rPr>
          <w:rFonts w:ascii="Futura PT Book" w:hAnsi="Futura PT Book" w:cs="Calibri"/>
          <w:b/>
          <w:i/>
          <w:noProof/>
        </w:rPr>
      </w:pPr>
    </w:p>
    <w:p w:rsidR="00BC71E8" w:rsidRPr="005F73CE" w:rsidRDefault="00BC71E8" w:rsidP="00BC71E8">
      <w:pPr>
        <w:pStyle w:val="NoSpacing"/>
        <w:rPr>
          <w:rFonts w:ascii="Futura PT Book" w:hAnsi="Futura PT Book" w:cs="Calibri"/>
          <w:b/>
          <w:i/>
          <w:noProof/>
        </w:rPr>
      </w:pPr>
    </w:p>
    <w:p w:rsidR="00BC71E8" w:rsidRPr="005F73CE" w:rsidRDefault="00BC71E8" w:rsidP="00BC71E8">
      <w:pPr>
        <w:pStyle w:val="NoSpacing"/>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eastAsia="en-GB"/>
        </w:rPr>
        <mc:AlternateContent>
          <mc:Choice Requires="wpg">
            <w:drawing>
              <wp:anchor distT="0" distB="0" distL="114300" distR="114300" simplePos="0" relativeHeight="251732992" behindDoc="0" locked="0" layoutInCell="1" allowOverlap="1" wp14:anchorId="75F1D71F" wp14:editId="59D6B0BA">
                <wp:simplePos x="0" y="0"/>
                <wp:positionH relativeFrom="page">
                  <wp:posOffset>7200265</wp:posOffset>
                </wp:positionH>
                <wp:positionV relativeFrom="page">
                  <wp:posOffset>10389235</wp:posOffset>
                </wp:positionV>
                <wp:extent cx="156210" cy="163195"/>
                <wp:effectExtent l="0" t="0" r="0" b="0"/>
                <wp:wrapTopAndBottom/>
                <wp:docPr id="22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2" name="Rectangle 31964"/>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5F1D71F" id="_x0000_s1091" style="position:absolute;margin-left:566.95pt;margin-top:818.05pt;width:12.3pt;height:12.85pt;z-index:2517329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it6VkOAIAAL4EAAAOAAAA&#10;AAAAAAAAAAAAAC4CAABkcnMvZTJvRG9jLnhtbFBLAQItABQABgAIAAAAIQDy4V3j4wAAAA8BAAAP&#10;AAAAAAAAAAAAAAAAAJIEAABkcnMvZG93bnJldi54bWxQSwUGAAAAAAQABADzAAAAogUAAAAA&#10;">
                <v:rect id="Rectangle 31964" o:spid="_x0000_s109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VC8QA&#10;AADcAAAADwAAAGRycy9kb3ducmV2LnhtbESPwW7CMBBE70j9B2srcQOHHGiV4kTQlIorBPW8ipck&#10;wl6nsRtCv76uVKnH0cy80WyKyRox0uA7xwpWywQEce10x42Cc7VfPIPwAVmjcUwK7uShyB9mG8y0&#10;u/GRxlNoRISwz1BBG0KfSenrliz6peuJo3dxg8UQ5dBIPeAtwq2RaZKspcWO40KLPb22VF9PX1bB&#10;WH7b4+dHxfVodm/NYVuap/dSqfnjtH0BEWgK/+G/9kErSN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1QvEAAAA3AAAAA8AAAAAAAAAAAAAAAAAmAIAAGRycy9k&#10;b3ducmV2LnhtbFBLBQYAAAAABAAEAPUAAACJAw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begins…</w:t>
      </w:r>
    </w:p>
    <w:p w:rsidR="00BC71E8" w:rsidRPr="005F73CE" w:rsidRDefault="00BC71E8" w:rsidP="00BC71E8">
      <w:pPr>
        <w:pStyle w:val="NoSpacing"/>
        <w:rPr>
          <w:rFonts w:ascii="Futura PT Book" w:hAnsi="Futura PT Book" w:cs="Calibri"/>
          <w:b/>
          <w:i/>
          <w:noProof/>
          <w:color w:val="0F243E" w:themeColor="text2" w:themeShade="80"/>
        </w:rPr>
      </w:pPr>
    </w:p>
    <w:p w:rsidR="00BC71E8" w:rsidRPr="005F73CE" w:rsidRDefault="00BC71E8" w:rsidP="00BC71E8">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BC71E8" w:rsidRPr="005F73CE" w:rsidRDefault="00BC71E8" w:rsidP="00BC71E8">
      <w:pPr>
        <w:pStyle w:val="NoSpacing"/>
        <w:rPr>
          <w:rFonts w:ascii="Futura PT Book" w:hAnsi="Futura PT Book" w:cs="Arial"/>
          <w:i/>
          <w:color w:val="0F243E" w:themeColor="text2" w:themeShade="80"/>
          <w:sz w:val="24"/>
          <w:szCs w:val="24"/>
        </w:rPr>
      </w:pPr>
    </w:p>
    <w:p w:rsidR="00BC71E8" w:rsidRPr="005F73CE" w:rsidRDefault="00BC71E8" w:rsidP="00BC71E8">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BC71E8" w:rsidRPr="005F73CE" w:rsidRDefault="00BC71E8" w:rsidP="00BC71E8">
      <w:pPr>
        <w:pStyle w:val="NoSpacing"/>
        <w:rPr>
          <w:rFonts w:ascii="Futura PT Book" w:hAnsi="Futura PT Book" w:cs="Arial"/>
          <w:color w:val="0F243E" w:themeColor="text2" w:themeShade="80"/>
          <w:sz w:val="24"/>
          <w:szCs w:val="24"/>
        </w:rPr>
      </w:pPr>
    </w:p>
    <w:p w:rsidR="00BC71E8" w:rsidRPr="005F73CE" w:rsidRDefault="00BC71E8" w:rsidP="00BC71E8">
      <w:pPr>
        <w:pStyle w:val="NoSpacing"/>
        <w:rPr>
          <w:rFonts w:ascii="Futura PT Book" w:hAnsi="Futura PT Book" w:cs="Arial"/>
          <w:i/>
          <w:color w:val="1F497D" w:themeColor="text2"/>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17365D" w:themeColor="text2" w:themeShade="BF"/>
          <w:sz w:val="24"/>
          <w:szCs w:val="24"/>
          <w:u w:val="single"/>
        </w:rPr>
        <w:t xml:space="preserve">Resources:  </w:t>
      </w:r>
      <w:r w:rsidRPr="005F73CE">
        <w:rPr>
          <w:rFonts w:ascii="Futura PT Book" w:hAnsi="Futura PT Book" w:cs="Arial"/>
          <w:i/>
          <w:color w:val="17365D" w:themeColor="text2" w:themeShade="BF"/>
          <w:sz w:val="24"/>
          <w:szCs w:val="24"/>
          <w:u w:val="single"/>
        </w:rPr>
        <w:t xml:space="preserve">Automotive Family </w:t>
      </w:r>
      <w:proofErr w:type="spellStart"/>
      <w:r w:rsidRPr="005F73CE">
        <w:rPr>
          <w:rFonts w:ascii="Futura PT Book" w:hAnsi="Futura PT Book" w:cs="Arial"/>
          <w:i/>
          <w:color w:val="17365D" w:themeColor="text2" w:themeShade="BF"/>
          <w:sz w:val="24"/>
          <w:szCs w:val="24"/>
          <w:u w:val="single"/>
        </w:rPr>
        <w:t>Fortunes_</w:t>
      </w:r>
      <w:proofErr w:type="gramStart"/>
      <w:r w:rsidRPr="005F73CE">
        <w:rPr>
          <w:rFonts w:ascii="Futura PT Book" w:hAnsi="Futura PT Book" w:cs="Arial"/>
          <w:i/>
          <w:color w:val="17365D" w:themeColor="text2" w:themeShade="BF"/>
          <w:sz w:val="24"/>
          <w:szCs w:val="24"/>
          <w:u w:val="single"/>
        </w:rPr>
        <w:t>Slides</w:t>
      </w:r>
      <w:proofErr w:type="spellEnd"/>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color w:val="17365D" w:themeColor="text2" w:themeShade="BF"/>
          <w:sz w:val="24"/>
          <w:szCs w:val="24"/>
        </w:rPr>
        <w:t>AND</w:t>
      </w:r>
      <w:proofErr w:type="gramEnd"/>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i/>
          <w:color w:val="17365D" w:themeColor="text2" w:themeShade="BF"/>
          <w:sz w:val="24"/>
          <w:szCs w:val="24"/>
          <w:u w:val="single"/>
        </w:rPr>
        <w:t xml:space="preserve"> </w:t>
      </w:r>
      <w:r w:rsidRPr="005F73CE">
        <w:rPr>
          <w:rFonts w:ascii="Futura PT Book" w:hAnsi="Futura PT Book" w:cs="Arial"/>
          <w:i/>
          <w:color w:val="1F497D" w:themeColor="text2"/>
          <w:sz w:val="24"/>
          <w:szCs w:val="24"/>
          <w:u w:val="single"/>
        </w:rPr>
        <w:t>Automotive Family Fortunes Questions</w:t>
      </w:r>
    </w:p>
    <w:p w:rsidR="00BC71E8" w:rsidRPr="005F73CE" w:rsidRDefault="00BC71E8" w:rsidP="00BC71E8">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BC71E8" w:rsidRPr="005F73CE" w:rsidRDefault="00BC71E8" w:rsidP="00BC71E8">
      <w:pPr>
        <w:pStyle w:val="NoSpacing"/>
        <w:rPr>
          <w:rFonts w:ascii="Futura PT Book" w:hAnsi="Futura PT Book" w:cs="Arial"/>
          <w:i/>
          <w:color w:val="C00000"/>
          <w:sz w:val="24"/>
          <w:szCs w:val="24"/>
        </w:rPr>
      </w:pP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BC71E8" w:rsidRPr="005F73CE" w:rsidRDefault="00BC71E8" w:rsidP="00BC71E8">
      <w:pPr>
        <w:pStyle w:val="NoSpacing"/>
        <w:rPr>
          <w:rFonts w:ascii="Futura PT Book" w:hAnsi="Futura PT Book" w:cs="Arial"/>
          <w:b/>
          <w:color w:val="0F243E" w:themeColor="text2" w:themeShade="80"/>
          <w:sz w:val="24"/>
          <w:szCs w:val="24"/>
        </w:rPr>
      </w:pPr>
    </w:p>
    <w:p w:rsidR="00BC71E8" w:rsidRPr="005F73CE" w:rsidRDefault="00BC71E8" w:rsidP="00BC71E8">
      <w:pPr>
        <w:pStyle w:val="NoSpacing"/>
        <w:rPr>
          <w:rFonts w:ascii="Futura PT Book" w:hAnsi="Futura PT Book" w:cs="Arial"/>
          <w:b/>
          <w:color w:val="0F243E" w:themeColor="text2" w:themeShade="80"/>
          <w:sz w:val="24"/>
          <w:szCs w:val="24"/>
        </w:rPr>
      </w:pPr>
    </w:p>
    <w:p w:rsidR="00BC71E8" w:rsidRPr="005F73CE" w:rsidRDefault="00BC71E8" w:rsidP="00BC71E8">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BC71E8" w:rsidRPr="005F73CE" w:rsidRDefault="00BC71E8" w:rsidP="00BC71E8">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BC71E8" w:rsidRPr="005F73CE" w:rsidRDefault="00BC71E8" w:rsidP="00BC71E8">
      <w:pPr>
        <w:pStyle w:val="NoSpacing"/>
        <w:jc w:val="both"/>
        <w:rPr>
          <w:rFonts w:ascii="Futura PT Book" w:hAnsi="Futura PT Book" w:cs="Arial"/>
          <w:sz w:val="24"/>
          <w:szCs w:val="24"/>
        </w:rPr>
      </w:pPr>
    </w:p>
    <w:p w:rsidR="00BC71E8" w:rsidRPr="005F73CE" w:rsidRDefault="00BC71E8" w:rsidP="00BC71E8">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693"/>
        <w:gridCol w:w="1985"/>
        <w:gridCol w:w="2693"/>
        <w:gridCol w:w="2977"/>
      </w:tblGrid>
      <w:tr w:rsidR="00C504FA" w:rsidRPr="005F73CE" w:rsidTr="00EF7FA3">
        <w:trPr>
          <w:trHeight w:val="778"/>
        </w:trPr>
        <w:tc>
          <w:tcPr>
            <w:tcW w:w="4678" w:type="dxa"/>
            <w:gridSpan w:val="2"/>
            <w:vAlign w:val="center"/>
          </w:tcPr>
          <w:p w:rsidR="00BC71E8" w:rsidRPr="005F73CE" w:rsidRDefault="00C504FA" w:rsidP="00C504FA">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BC71E8" w:rsidRPr="005F73CE">
              <w:rPr>
                <w:rFonts w:ascii="Futura PT Book" w:hAnsi="Futura PT Book" w:cs="Arial"/>
                <w:b/>
                <w:color w:val="0F243E" w:themeColor="text2" w:themeShade="80"/>
                <w:sz w:val="24"/>
                <w:szCs w:val="24"/>
              </w:rPr>
              <w:t xml:space="preserve">ame 5 past </w:t>
            </w:r>
            <w:r w:rsidR="00D552D0" w:rsidRPr="005F73CE">
              <w:rPr>
                <w:rFonts w:ascii="Futura PT Book" w:hAnsi="Futura PT Book" w:cs="Arial"/>
                <w:b/>
                <w:color w:val="0F243E" w:themeColor="text2" w:themeShade="80"/>
                <w:sz w:val="24"/>
                <w:szCs w:val="24"/>
              </w:rPr>
              <w:t>and present Top Gear presenters …</w:t>
            </w:r>
          </w:p>
        </w:tc>
        <w:tc>
          <w:tcPr>
            <w:tcW w:w="5670" w:type="dxa"/>
            <w:gridSpan w:val="2"/>
            <w:vAlign w:val="center"/>
          </w:tcPr>
          <w:p w:rsidR="00BC71E8" w:rsidRPr="005F73CE" w:rsidRDefault="00C504FA" w:rsidP="00BC71E8">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D552D0" w:rsidRPr="005F73CE">
              <w:rPr>
                <w:rFonts w:ascii="Futura PT Book" w:hAnsi="Futura PT Book" w:cs="Arial"/>
                <w:b/>
                <w:color w:val="0F243E" w:themeColor="text2" w:themeShade="80"/>
                <w:sz w:val="24"/>
                <w:szCs w:val="24"/>
              </w:rPr>
              <w:t xml:space="preserve"> the most popular, </w:t>
            </w:r>
            <w:r w:rsidR="00BC71E8" w:rsidRPr="005F73CE">
              <w:rPr>
                <w:rFonts w:ascii="Futura PT Book" w:hAnsi="Futura PT Book" w:cs="Arial"/>
                <w:b/>
                <w:color w:val="0F243E" w:themeColor="text2" w:themeShade="80"/>
                <w:sz w:val="24"/>
                <w:szCs w:val="24"/>
              </w:rPr>
              <w:t xml:space="preserve">past </w:t>
            </w:r>
            <w:r w:rsidRPr="005F73CE">
              <w:rPr>
                <w:rFonts w:ascii="Futura PT Book" w:hAnsi="Futura PT Book" w:cs="Arial"/>
                <w:b/>
                <w:color w:val="0F243E" w:themeColor="text2" w:themeShade="80"/>
                <w:sz w:val="24"/>
                <w:szCs w:val="24"/>
              </w:rPr>
              <w:t xml:space="preserve">and </w:t>
            </w:r>
            <w:r w:rsidR="00D552D0" w:rsidRPr="005F73CE">
              <w:rPr>
                <w:rFonts w:ascii="Futura PT Book" w:hAnsi="Futura PT Book" w:cs="Arial"/>
                <w:b/>
                <w:color w:val="0F243E" w:themeColor="text2" w:themeShade="80"/>
                <w:sz w:val="24"/>
                <w:szCs w:val="24"/>
              </w:rPr>
              <w:t>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365"/>
        </w:trPr>
        <w:tc>
          <w:tcPr>
            <w:tcW w:w="2693" w:type="dxa"/>
            <w:shd w:val="clear" w:color="auto" w:fill="auto"/>
            <w:vAlign w:val="center"/>
          </w:tcPr>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985" w:type="dxa"/>
            <w:vAlign w:val="center"/>
          </w:tcPr>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2693" w:type="dxa"/>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BC71E8" w:rsidRPr="005F73CE">
              <w:rPr>
                <w:rFonts w:ascii="Futura PT Book" w:hAnsi="Futura PT Book" w:cs="Arial"/>
                <w:b/>
                <w:color w:val="0F243E" w:themeColor="text2" w:themeShade="80"/>
                <w:sz w:val="24"/>
                <w:szCs w:val="24"/>
              </w:rPr>
              <w:t>%</w:t>
            </w:r>
          </w:p>
        </w:tc>
      </w:tr>
      <w:tr w:rsidR="00C504FA" w:rsidRPr="005F73CE" w:rsidTr="00EF7FA3">
        <w:trPr>
          <w:trHeight w:val="684"/>
        </w:trPr>
        <w:tc>
          <w:tcPr>
            <w:tcW w:w="4678" w:type="dxa"/>
            <w:gridSpan w:val="2"/>
            <w:vAlign w:val="center"/>
          </w:tcPr>
          <w:p w:rsidR="00BC71E8" w:rsidRPr="005F73CE" w:rsidRDefault="00C504FA" w:rsidP="00BC71E8">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 xml:space="preserve">ame the oldest, </w:t>
            </w:r>
            <w:r w:rsidR="00BC71E8" w:rsidRPr="005F73CE">
              <w:rPr>
                <w:rFonts w:ascii="Futura PT Book" w:hAnsi="Futura PT Book" w:cs="Arial"/>
                <w:b/>
                <w:color w:val="0F243E" w:themeColor="text2" w:themeShade="80"/>
                <w:sz w:val="24"/>
                <w:szCs w:val="24"/>
              </w:rPr>
              <w:t xml:space="preserve">past </w:t>
            </w:r>
            <w:r w:rsidR="00D552D0" w:rsidRPr="005F73CE">
              <w:rPr>
                <w:rFonts w:ascii="Futura PT Book" w:hAnsi="Futura PT Book" w:cs="Arial"/>
                <w:b/>
                <w:color w:val="0F243E" w:themeColor="text2" w:themeShade="80"/>
                <w:sz w:val="24"/>
                <w:szCs w:val="24"/>
              </w:rPr>
              <w:t>and 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c>
          <w:tcPr>
            <w:tcW w:w="5670" w:type="dxa"/>
            <w:gridSpan w:val="2"/>
            <w:vAlign w:val="center"/>
          </w:tcPr>
          <w:p w:rsidR="00BC71E8" w:rsidRPr="005F73CE" w:rsidRDefault="00C504FA" w:rsidP="00C504FA">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 xml:space="preserve">ame the youngest, </w:t>
            </w:r>
            <w:r w:rsidR="00BC71E8" w:rsidRPr="005F73CE">
              <w:rPr>
                <w:rFonts w:ascii="Futura PT Book" w:hAnsi="Futura PT Book" w:cs="Arial"/>
                <w:b/>
                <w:color w:val="0F243E" w:themeColor="text2" w:themeShade="80"/>
                <w:sz w:val="24"/>
                <w:szCs w:val="24"/>
              </w:rPr>
              <w:t xml:space="preserve">past </w:t>
            </w:r>
            <w:r w:rsidR="00D552D0" w:rsidRPr="005F73CE">
              <w:rPr>
                <w:rFonts w:ascii="Futura PT Book" w:hAnsi="Futura PT Book" w:cs="Arial"/>
                <w:b/>
                <w:color w:val="0F243E" w:themeColor="text2" w:themeShade="80"/>
                <w:sz w:val="24"/>
                <w:szCs w:val="24"/>
              </w:rPr>
              <w:t>and 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404"/>
        </w:trPr>
        <w:tc>
          <w:tcPr>
            <w:tcW w:w="2693" w:type="dxa"/>
            <w:shd w:val="clear" w:color="auto" w:fill="auto"/>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tc>
        <w:tc>
          <w:tcPr>
            <w:tcW w:w="1985" w:type="dxa"/>
            <w:vAlign w:val="center"/>
          </w:tcPr>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34</w:t>
            </w:r>
            <w:r w:rsidR="00BC71E8" w:rsidRPr="005F73CE">
              <w:rPr>
                <w:rFonts w:ascii="Futura PT Book" w:hAnsi="Futura PT Book" w:cs="Arial"/>
                <w:b/>
                <w:color w:val="0F243E" w:themeColor="text2" w:themeShade="80"/>
                <w:sz w:val="24"/>
                <w:szCs w:val="24"/>
                <w:lang w:eastAsia="en-GB"/>
              </w:rPr>
              <w:t xml:space="preserve">% </w:t>
            </w:r>
            <w:r w:rsidR="00BC71E8" w:rsidRPr="005F73CE">
              <w:rPr>
                <w:rFonts w:ascii="Futura PT Book" w:hAnsi="Futura PT Book" w:cs="Arial"/>
                <w:b/>
                <w:color w:val="0F243E" w:themeColor="text2" w:themeShade="80"/>
                <w:sz w:val="24"/>
                <w:szCs w:val="24"/>
              </w:rPr>
              <w:t>said…</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33</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30</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w:t>
            </w:r>
            <w:r w:rsidR="00BC71E8" w:rsidRPr="005F73CE">
              <w:rPr>
                <w:rFonts w:ascii="Futura PT Book" w:hAnsi="Futura PT Book" w:cs="Arial"/>
                <w:b/>
                <w:color w:val="0F243E" w:themeColor="text2" w:themeShade="80"/>
                <w:sz w:val="24"/>
                <w:szCs w:val="24"/>
                <w:lang w:eastAsia="en-GB"/>
              </w:rPr>
              <w:t>%</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w:t>
            </w:r>
          </w:p>
        </w:tc>
        <w:tc>
          <w:tcPr>
            <w:tcW w:w="2693" w:type="dxa"/>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46</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BC71E8" w:rsidRPr="005F73CE">
              <w:rPr>
                <w:rFonts w:ascii="Futura PT Book" w:hAnsi="Futura PT Book" w:cs="Arial"/>
                <w:b/>
                <w:color w:val="0F243E" w:themeColor="text2" w:themeShade="80"/>
                <w:sz w:val="24"/>
                <w:szCs w:val="24"/>
              </w:rPr>
              <w:t>%</w:t>
            </w:r>
          </w:p>
        </w:tc>
      </w:tr>
      <w:tr w:rsidR="00C504FA" w:rsidRPr="005F73CE" w:rsidTr="00EF7FA3">
        <w:trPr>
          <w:trHeight w:val="840"/>
        </w:trPr>
        <w:tc>
          <w:tcPr>
            <w:tcW w:w="4678" w:type="dxa"/>
            <w:gridSpan w:val="2"/>
            <w:vAlign w:val="center"/>
          </w:tcPr>
          <w:p w:rsidR="00BC71E8" w:rsidRPr="005F73CE" w:rsidRDefault="00C504FA" w:rsidP="00D552D0">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BC71E8" w:rsidRPr="005F73CE">
              <w:rPr>
                <w:rFonts w:ascii="Futura PT Book" w:hAnsi="Futura PT Book" w:cs="Arial"/>
                <w:b/>
                <w:color w:val="0F243E" w:themeColor="text2" w:themeShade="80"/>
                <w:sz w:val="24"/>
                <w:szCs w:val="24"/>
              </w:rPr>
              <w:t>ame 5 of their most favourite c</w:t>
            </w:r>
            <w:r w:rsidRPr="005F73CE">
              <w:rPr>
                <w:rFonts w:ascii="Futura PT Book" w:hAnsi="Futura PT Book" w:cs="Arial"/>
                <w:b/>
                <w:color w:val="0F243E" w:themeColor="text2" w:themeShade="80"/>
                <w:sz w:val="24"/>
                <w:szCs w:val="24"/>
              </w:rPr>
              <w:t xml:space="preserve">ars featured on Top Gear </w:t>
            </w:r>
            <w:r w:rsidR="00D552D0" w:rsidRPr="005F73CE">
              <w:rPr>
                <w:rFonts w:ascii="Futura PT Book" w:hAnsi="Futura PT Book" w:cs="Arial"/>
                <w:b/>
                <w:color w:val="0F243E" w:themeColor="text2" w:themeShade="80"/>
                <w:sz w:val="24"/>
                <w:szCs w:val="24"/>
              </w:rPr>
              <w:t>…</w:t>
            </w:r>
          </w:p>
        </w:tc>
        <w:tc>
          <w:tcPr>
            <w:tcW w:w="5670" w:type="dxa"/>
            <w:gridSpan w:val="2"/>
            <w:vAlign w:val="center"/>
          </w:tcPr>
          <w:p w:rsidR="00BC71E8" w:rsidRPr="005F73CE" w:rsidRDefault="00C504FA" w:rsidP="00BC71E8">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supercars</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333"/>
        </w:trPr>
        <w:tc>
          <w:tcPr>
            <w:tcW w:w="2693" w:type="dxa"/>
            <w:shd w:val="clear" w:color="auto" w:fill="auto"/>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Lamborghini</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Alfa Romeo </w:t>
            </w:r>
          </w:p>
        </w:tc>
        <w:tc>
          <w:tcPr>
            <w:tcW w:w="1985" w:type="dxa"/>
            <w:vAlign w:val="center"/>
          </w:tcPr>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28</w:t>
            </w:r>
            <w:r w:rsidR="00BC71E8" w:rsidRPr="005F73CE">
              <w:rPr>
                <w:rFonts w:ascii="Futura PT Book" w:hAnsi="Futura PT Book" w:cs="Arial"/>
                <w:b/>
                <w:color w:val="0F243E" w:themeColor="text2" w:themeShade="80"/>
                <w:sz w:val="24"/>
                <w:szCs w:val="24"/>
                <w:lang w:eastAsia="en-GB"/>
              </w:rPr>
              <w:t xml:space="preserve">% </w:t>
            </w:r>
            <w:r w:rsidR="00BC71E8" w:rsidRPr="005F73CE">
              <w:rPr>
                <w:rFonts w:ascii="Futura PT Book" w:hAnsi="Futura PT Book" w:cs="Arial"/>
                <w:b/>
                <w:color w:val="0F243E" w:themeColor="text2" w:themeShade="80"/>
                <w:sz w:val="24"/>
                <w:szCs w:val="24"/>
              </w:rPr>
              <w:t>said…</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26</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24</w:t>
            </w:r>
            <w:r w:rsidR="00BC71E8" w:rsidRPr="005F73CE">
              <w:rPr>
                <w:rFonts w:ascii="Futura PT Book" w:hAnsi="Futura PT Book" w:cs="Arial"/>
                <w:b/>
                <w:color w:val="0F243E" w:themeColor="text2" w:themeShade="80"/>
                <w:sz w:val="24"/>
                <w:szCs w:val="24"/>
                <w:lang w:eastAsia="en-GB"/>
              </w:rPr>
              <w:t>%</w:t>
            </w:r>
          </w:p>
          <w:p w:rsidR="00BC71E8" w:rsidRPr="005F73CE" w:rsidRDefault="00BC71E8"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7</w:t>
            </w:r>
            <w:r w:rsidR="00BC71E8" w:rsidRPr="005F73CE">
              <w:rPr>
                <w:rFonts w:ascii="Futura PT Book" w:hAnsi="Futura PT Book" w:cs="Arial"/>
                <w:b/>
                <w:color w:val="0F243E" w:themeColor="text2" w:themeShade="80"/>
                <w:sz w:val="24"/>
                <w:szCs w:val="24"/>
                <w:lang w:eastAsia="en-GB"/>
              </w:rPr>
              <w:t>%</w:t>
            </w:r>
          </w:p>
        </w:tc>
        <w:tc>
          <w:tcPr>
            <w:tcW w:w="2693"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Bugatti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Ferrari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Aston Martin</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Lamborghini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24</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r w:rsidR="00BC71E8" w:rsidRPr="005F73CE">
              <w:rPr>
                <w:rFonts w:ascii="Futura PT Book" w:hAnsi="Futura PT Book" w:cs="Arial"/>
                <w:b/>
                <w:color w:val="0F243E" w:themeColor="text2" w:themeShade="80"/>
                <w:sz w:val="24"/>
                <w:szCs w:val="24"/>
              </w:rPr>
              <w:t>%</w:t>
            </w:r>
          </w:p>
        </w:tc>
      </w:tr>
    </w:tbl>
    <w:p w:rsidR="00BC71E8" w:rsidRPr="005F73CE" w:rsidRDefault="00BC71E8" w:rsidP="00BC71E8">
      <w:pPr>
        <w:pStyle w:val="NoSpacing"/>
        <w:rPr>
          <w:rFonts w:ascii="Futura PT Book" w:hAnsi="Futura PT Book"/>
        </w:rPr>
      </w:pPr>
    </w:p>
    <w:p w:rsidR="00BC71E8" w:rsidRPr="005F73CE" w:rsidRDefault="00BC71E8" w:rsidP="00BC71E8">
      <w:pPr>
        <w:pStyle w:val="NoSpacing"/>
        <w:rPr>
          <w:rFonts w:ascii="Futura PT Book" w:hAnsi="Futura PT Book"/>
        </w:rPr>
      </w:pPr>
    </w:p>
    <w:p w:rsidR="00BC71E8" w:rsidRPr="005F73CE" w:rsidRDefault="00BC71E8" w:rsidP="00BC71E8">
      <w:pPr>
        <w:pStyle w:val="NoSpacing"/>
        <w:rPr>
          <w:rFonts w:ascii="Futura PT Book" w:hAnsi="Futura PT Book" w:cs="Arial"/>
          <w:b/>
          <w:color w:val="17365D" w:themeColor="text2" w:themeShade="BF"/>
          <w:u w:val="single"/>
        </w:rPr>
      </w:pPr>
    </w:p>
    <w:p w:rsidR="00BC71E8" w:rsidRPr="005F73CE" w:rsidRDefault="00BC71E8" w:rsidP="00BC71E8">
      <w:pPr>
        <w:pStyle w:val="NoSpacing"/>
        <w:rPr>
          <w:rFonts w:ascii="Futura PT Book" w:hAnsi="Futura PT Book" w:cs="Arial"/>
        </w:rPr>
      </w:pPr>
      <w:r w:rsidRPr="005F73CE">
        <w:rPr>
          <w:rFonts w:ascii="Futura PT Book" w:hAnsi="Futura PT Book" w:cs="Arial"/>
        </w:rPr>
        <w:t>_______________________________________________________________________</w:t>
      </w:r>
    </w:p>
    <w:p w:rsidR="00BC71E8" w:rsidRPr="005F73CE" w:rsidRDefault="00BC71E8" w:rsidP="00BC71E8">
      <w:pPr>
        <w:pStyle w:val="NoSpacing"/>
        <w:rPr>
          <w:rFonts w:ascii="Futura PT Book" w:hAnsi="Futura PT Book" w:cs="Arial"/>
          <w:b/>
          <w:color w:val="948A54" w:themeColor="background2" w:themeShade="80"/>
        </w:rPr>
      </w:pPr>
    </w:p>
    <w:p w:rsidR="00BC71E8" w:rsidRPr="005F73CE" w:rsidRDefault="00BC71E8" w:rsidP="00BC71E8">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BC71E8" w:rsidRPr="005F73CE" w:rsidRDefault="00BC71E8" w:rsidP="00BC71E8">
      <w:pPr>
        <w:pStyle w:val="NoSpacing"/>
        <w:rPr>
          <w:rFonts w:ascii="Futura PT Book" w:hAnsi="Futura PT Book" w:cs="Arial"/>
          <w:b/>
          <w:i/>
          <w:color w:val="0F243E" w:themeColor="text2" w:themeShade="80"/>
          <w:sz w:val="24"/>
          <w:szCs w:val="24"/>
        </w:rPr>
      </w:pPr>
    </w:p>
    <w:p w:rsidR="00BC71E8" w:rsidRPr="005F73CE" w:rsidRDefault="00BC71E8" w:rsidP="00BC71E8">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BC71E8" w:rsidRPr="005F73CE" w:rsidRDefault="00BC71E8" w:rsidP="00BC71E8">
      <w:pPr>
        <w:pStyle w:val="NoSpacing"/>
        <w:pBdr>
          <w:bottom w:val="single" w:sz="12" w:space="1" w:color="auto"/>
        </w:pBdr>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b/>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31968" behindDoc="0" locked="0" layoutInCell="1" allowOverlap="1" wp14:anchorId="769E7CF4" wp14:editId="392CA2B0">
                <wp:simplePos x="0" y="0"/>
                <wp:positionH relativeFrom="page">
                  <wp:posOffset>7200265</wp:posOffset>
                </wp:positionH>
                <wp:positionV relativeFrom="page">
                  <wp:posOffset>10389235</wp:posOffset>
                </wp:positionV>
                <wp:extent cx="156210" cy="163195"/>
                <wp:effectExtent l="0" t="0" r="0" b="0"/>
                <wp:wrapTopAndBottom/>
                <wp:docPr id="21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0" name="Rectangle 466"/>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69E7CF4" id="_x0000_s1093" style="position:absolute;margin-left:566.95pt;margin-top:818.05pt;width:12.3pt;height:12.85pt;z-index:2517319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VyaKUOwIAALwEAAAO&#10;AAAAAAAAAAAAAAAAAC4CAABkcnMvZTJvRG9jLnhtbFBLAQItABQABgAIAAAAIQDy4V3j4wAAAA8B&#10;AAAPAAAAAAAAAAAAAAAAAJUEAABkcnMvZG93bnJldi54bWxQSwUGAAAAAAQABADzAAAApQUAAAAA&#10;">
                <v:rect id="Rectangle 466" o:spid="_x0000_s109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u58AA&#10;AADcAAAADwAAAGRycy9kb3ducmV2LnhtbERPu27CMBTdkfoP1q3EBk4zAEoxCEiLWHmI+Sq+TSLs&#10;6zQ2IfD1eEBiPDrv+bK3RnTU+tqxgq9xAoK4cLrmUsHp+DuagfABWaNxTAru5GG5+BjMMdPuxnvq&#10;DqEUMYR9hgqqEJpMSl9UZNGPXUMcuT/XWgwRtqXULd5iuDUyTZKJtFhzbKiwoU1FxeVwtQq6/GH3&#10;/+cjF51Z/5S7VW6m21yp4We/+gYRqA9v8cu90wrSNM6PZ+IR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Lu58AAAADcAAAADwAAAAAAAAAAAAAAAACYAgAAZHJzL2Rvd25y&#10;ZXYueG1sUEsFBgAAAAAEAAQA9QAAAIUDA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Using the power point slides, discuss your online reputation and why is it important to have a positive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Hand out the Future you handout</w:t>
      </w: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Read the future you story on the handout – fill in the sheet answering online or offline to the comments.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Bask students to read out their answers in class and discuss the reason for choosing their answer – discuss the repercussions of seeing posts online using the PowerPoint presentation.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Case study – Read the case study about Kent youth PCC Paris Brown investigated over tweets.</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Continue through the PowerPoint presentation discussing the importance of having a positive online reputation and posting pictures online.</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 xml:space="preserve">Class discussion on - What is safe to post online? </w:t>
      </w:r>
    </w:p>
    <w:p w:rsidR="00BC71E8" w:rsidRPr="005F73CE" w:rsidRDefault="00BC71E8" w:rsidP="00BC71E8">
      <w:pPr>
        <w:pStyle w:val="NoSpacing"/>
        <w:ind w:left="1440" w:hanging="1440"/>
        <w:rPr>
          <w:rFonts w:ascii="Futura PT Book" w:hAnsi="Futura PT Book"/>
        </w:rPr>
      </w:pPr>
    </w:p>
    <w:p w:rsidR="00BC71E8" w:rsidRPr="005F73CE" w:rsidRDefault="00BC71E8" w:rsidP="00BC71E8">
      <w:pPr>
        <w:pStyle w:val="NoSpacing"/>
        <w:pBdr>
          <w:bottom w:val="single" w:sz="12" w:space="1" w:color="auto"/>
        </w:pBdr>
        <w:rPr>
          <w:rFonts w:ascii="Futura PT Book" w:hAnsi="Futura PT Book" w:cs="Arial"/>
          <w:i/>
        </w:rPr>
      </w:pPr>
      <w:r w:rsidRPr="005F73CE">
        <w:rPr>
          <w:rFonts w:ascii="Futura PT Book" w:hAnsi="Futura PT Book"/>
          <w:b/>
          <w:i/>
          <w:noProof/>
          <w:lang w:eastAsia="en-GB"/>
        </w:rPr>
        <mc:AlternateContent>
          <mc:Choice Requires="wps">
            <w:drawing>
              <wp:anchor distT="45720" distB="45720" distL="114300" distR="114300" simplePos="0" relativeHeight="251735040" behindDoc="0" locked="0" layoutInCell="1" allowOverlap="1" wp14:anchorId="0FA54427" wp14:editId="5234365A">
                <wp:simplePos x="0" y="0"/>
                <wp:positionH relativeFrom="margin">
                  <wp:align>left</wp:align>
                </wp:positionH>
                <wp:positionV relativeFrom="paragraph">
                  <wp:posOffset>316865</wp:posOffset>
                </wp:positionV>
                <wp:extent cx="6527800" cy="1187450"/>
                <wp:effectExtent l="0" t="0" r="25400" b="127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1C315A" w:rsidRPr="00C504FA" w:rsidRDefault="001C315A"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1C315A" w:rsidRPr="00C504FA" w:rsidRDefault="001C315A" w:rsidP="00BC71E8">
                            <w:pPr>
                              <w:pStyle w:val="NoSpacing"/>
                              <w:rPr>
                                <w:rFonts w:ascii="Franklin Gothic Book" w:hAnsi="Franklin Gothic Book"/>
                                <w:i/>
                                <w:color w:val="0F243E" w:themeColor="text2" w:themeShade="80"/>
                                <w:sz w:val="24"/>
                                <w:szCs w:val="24"/>
                              </w:rPr>
                            </w:pPr>
                          </w:p>
                          <w:p w:rsidR="001C315A" w:rsidRPr="00C504FA" w:rsidRDefault="001C315A"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1C315A" w:rsidRPr="00C504FA" w:rsidRDefault="001C315A" w:rsidP="00BC71E8">
                            <w:pPr>
                              <w:pStyle w:val="NoSpacing"/>
                              <w:rPr>
                                <w:rFonts w:ascii="Franklin Gothic Book" w:hAnsi="Franklin Gothic Book"/>
                                <w:b/>
                                <w:color w:val="0F243E" w:themeColor="text2" w:themeShade="80"/>
                                <w:sz w:val="24"/>
                                <w:szCs w:val="24"/>
                              </w:rPr>
                            </w:pPr>
                          </w:p>
                          <w:p w:rsidR="001C315A" w:rsidRPr="00C504FA" w:rsidRDefault="001C315A"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7"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A54427" id="_x0000_t202" coordsize="21600,21600" o:spt="202" path="m,l,21600r21600,l21600,xe">
                <v:stroke joinstyle="miter"/>
                <v:path gradientshapeok="t" o:connecttype="rect"/>
              </v:shapetype>
              <v:shape id="Text Box 2" o:spid="_x0000_s1095" type="#_x0000_t202" style="position:absolute;margin-left:0;margin-top:24.95pt;width:514pt;height:93.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">
                <v:textbox>
                  <w:txbxContent>
                    <w:p w:rsidR="001C315A" w:rsidRPr="00C504FA" w:rsidRDefault="001C315A"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1C315A" w:rsidRPr="00C504FA" w:rsidRDefault="001C315A" w:rsidP="00BC71E8">
                      <w:pPr>
                        <w:pStyle w:val="NoSpacing"/>
                        <w:rPr>
                          <w:rFonts w:ascii="Franklin Gothic Book" w:hAnsi="Franklin Gothic Book"/>
                          <w:i/>
                          <w:color w:val="0F243E" w:themeColor="text2" w:themeShade="80"/>
                          <w:sz w:val="24"/>
                          <w:szCs w:val="24"/>
                        </w:rPr>
                      </w:pPr>
                    </w:p>
                    <w:p w:rsidR="001C315A" w:rsidRPr="00C504FA" w:rsidRDefault="001C315A"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1C315A" w:rsidRPr="00C504FA" w:rsidRDefault="001C315A" w:rsidP="00BC71E8">
                      <w:pPr>
                        <w:pStyle w:val="NoSpacing"/>
                        <w:rPr>
                          <w:rFonts w:ascii="Franklin Gothic Book" w:hAnsi="Franklin Gothic Book"/>
                          <w:b/>
                          <w:color w:val="0F243E" w:themeColor="text2" w:themeShade="80"/>
                          <w:sz w:val="24"/>
                          <w:szCs w:val="24"/>
                        </w:rPr>
                      </w:pPr>
                    </w:p>
                    <w:p w:rsidR="001C315A" w:rsidRPr="00C504FA" w:rsidRDefault="001C315A"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8"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v:textbox>
                <w10:wrap type="square" anchorx="margin"/>
              </v:shape>
            </w:pict>
          </mc:Fallback>
        </mc:AlternateContent>
      </w:r>
    </w:p>
    <w:p w:rsidR="00C504FA" w:rsidRPr="005F73CE" w:rsidRDefault="00C504FA" w:rsidP="00BC71E8">
      <w:pPr>
        <w:pStyle w:val="NoSpacing"/>
        <w:jc w:val="both"/>
        <w:rPr>
          <w:rFonts w:ascii="Futura PT Book" w:hAnsi="Futura PT Book" w:cs="Arial"/>
          <w:i/>
          <w:color w:val="0F243E" w:themeColor="text2" w:themeShade="80"/>
          <w:sz w:val="24"/>
          <w:szCs w:val="24"/>
        </w:rPr>
      </w:pPr>
    </w:p>
    <w:p w:rsidR="00BC71E8" w:rsidRPr="005F73CE" w:rsidRDefault="00BC71E8" w:rsidP="00BC71E8">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Feedback to teacher</w:t>
      </w:r>
    </w:p>
    <w:p w:rsidR="00BC71E8" w:rsidRPr="005F73CE" w:rsidRDefault="00BC71E8" w:rsidP="00BC71E8">
      <w:pPr>
        <w:pStyle w:val="NoSpacing"/>
        <w:jc w:val="both"/>
        <w:rPr>
          <w:rFonts w:ascii="Futura PT Book" w:hAnsi="Futura PT Book" w:cs="Arial"/>
          <w:b/>
          <w:color w:val="0F243E" w:themeColor="text2" w:themeShade="80"/>
          <w:sz w:val="24"/>
          <w:szCs w:val="24"/>
        </w:rPr>
      </w:pPr>
    </w:p>
    <w:p w:rsidR="00BC71E8" w:rsidRPr="005F73CE" w:rsidRDefault="00BC71E8" w:rsidP="00BC71E8">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BC71E8" w:rsidRPr="005F73CE" w:rsidRDefault="00BC71E8" w:rsidP="00BC71E8">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BC71E8" w:rsidRPr="005F73CE" w:rsidRDefault="00BC71E8" w:rsidP="00BC71E8">
      <w:pPr>
        <w:pStyle w:val="NoSpacing"/>
        <w:jc w:val="both"/>
        <w:rPr>
          <w:rFonts w:ascii="Futura PT Book" w:hAnsi="Futura PT Book" w:cs="Arial"/>
          <w:sz w:val="24"/>
          <w:szCs w:val="24"/>
        </w:rPr>
      </w:pPr>
    </w:p>
    <w:p w:rsidR="00BC71E8" w:rsidRPr="005F73CE" w:rsidRDefault="00BC71E8" w:rsidP="00BC71E8">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BC71E8" w:rsidRPr="005F73CE" w:rsidRDefault="00BC71E8" w:rsidP="00BC71E8">
      <w:pPr>
        <w:pStyle w:val="NoSpacing"/>
        <w:jc w:val="both"/>
        <w:rPr>
          <w:rFonts w:ascii="Futura PT Book" w:hAnsi="Futura PT Book" w:cs="Arial"/>
          <w:color w:val="0F243E" w:themeColor="text2" w:themeShade="80"/>
          <w:sz w:val="24"/>
          <w:szCs w:val="24"/>
        </w:rPr>
      </w:pPr>
    </w:p>
    <w:p w:rsidR="00BC71E8" w:rsidRPr="005F73CE" w:rsidRDefault="00BC71E8" w:rsidP="00BC71E8">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BC71E8" w:rsidRPr="005F73CE" w:rsidRDefault="00BC71E8" w:rsidP="00BC71E8">
      <w:pPr>
        <w:pStyle w:val="NoSpacing"/>
        <w:jc w:val="both"/>
        <w:rPr>
          <w:rFonts w:ascii="Futura PT Book" w:hAnsi="Futura PT Book" w:cs="Arial"/>
          <w:b/>
          <w:color w:val="0F243E" w:themeColor="text2" w:themeShade="80"/>
          <w:sz w:val="24"/>
          <w:szCs w:val="24"/>
        </w:rPr>
      </w:pPr>
    </w:p>
    <w:p w:rsidR="00BC71E8" w:rsidRPr="005F73CE" w:rsidRDefault="00BC71E8" w:rsidP="00BC71E8">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BC71E8" w:rsidRPr="005F73CE" w:rsidRDefault="00BC71E8" w:rsidP="00BC71E8">
      <w:pPr>
        <w:pStyle w:val="NoSpacing"/>
        <w:ind w:left="1440" w:hanging="1440"/>
        <w:jc w:val="both"/>
        <w:rPr>
          <w:rFonts w:ascii="Futura PT Book" w:hAnsi="Futura PT Book" w:cs="Arial"/>
          <w:color w:val="0F243E" w:themeColor="text2" w:themeShade="80"/>
          <w:sz w:val="24"/>
          <w:szCs w:val="24"/>
        </w:rPr>
      </w:pPr>
    </w:p>
    <w:p w:rsidR="00BC71E8" w:rsidRPr="005F73CE" w:rsidRDefault="00BC71E8" w:rsidP="00BC71E8">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BC71E8" w:rsidRPr="005F73CE" w:rsidRDefault="00BC71E8" w:rsidP="00BC71E8">
      <w:pPr>
        <w:pStyle w:val="NoSpacing"/>
        <w:pBdr>
          <w:bottom w:val="single" w:sz="12" w:space="1" w:color="auto"/>
        </w:pBdr>
        <w:ind w:left="1440" w:hanging="1440"/>
        <w:jc w:val="both"/>
        <w:rPr>
          <w:rFonts w:ascii="Futura PT Book" w:hAnsi="Futura PT Book" w:cs="Arial"/>
          <w:color w:val="0F243E" w:themeColor="text2" w:themeShade="80"/>
        </w:rPr>
      </w:pPr>
    </w:p>
    <w:p w:rsidR="00BC71E8" w:rsidRPr="005F73CE" w:rsidRDefault="00BC71E8" w:rsidP="00BC71E8">
      <w:pPr>
        <w:pStyle w:val="NoSpacing"/>
        <w:rPr>
          <w:rFonts w:ascii="Futura PT Book" w:hAnsi="Futura PT Book" w:cs="Arial"/>
          <w:b/>
          <w:color w:val="948A54" w:themeColor="background2" w:themeShade="80"/>
        </w:rPr>
      </w:pPr>
    </w:p>
    <w:p w:rsidR="00BC71E8" w:rsidRPr="005F73CE" w:rsidRDefault="00BC71E8" w:rsidP="00BC71E8">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34016" behindDoc="0" locked="0" layoutInCell="1" allowOverlap="1" wp14:anchorId="59C5E7CB" wp14:editId="185A3096">
                <wp:simplePos x="0" y="0"/>
                <wp:positionH relativeFrom="page">
                  <wp:posOffset>7200265</wp:posOffset>
                </wp:positionH>
                <wp:positionV relativeFrom="page">
                  <wp:posOffset>10389235</wp:posOffset>
                </wp:positionV>
                <wp:extent cx="156210" cy="163195"/>
                <wp:effectExtent l="0" t="0" r="0" b="0"/>
                <wp:wrapTopAndBottom/>
                <wp:docPr id="21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4" name="Rectangle 31966"/>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9C5E7CB" id="_x0000_s1096" style="position:absolute;margin-left:566.95pt;margin-top:818.05pt;width:12.3pt;height:12.85pt;z-index:2517340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M5bfyOAIAAL4EAAAOAAAA&#10;AAAAAAAAAAAAAC4CAABkcnMvZTJvRG9jLnhtbFBLAQItABQABgAIAAAAIQDy4V3j4wAAAA8BAAAP&#10;AAAAAAAAAAAAAAAAAJIEAABkcnMvZG93bnJldi54bWxQSwUGAAAAAAQABADzAAAAogUAAAAA&#10;">
                <v:rect id="Rectangle 31966" o:spid="_x0000_s109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iWcMA&#10;AADcAAAADwAAAGRycy9kb3ducmV2LnhtbESPQWvCQBSE74X+h+UVvNWNIlpSV7FGxataen5kn0lw&#10;922aXWP017uC4HGYmW+Y6byzRrTU+MqxgkE/AUGcO11xoeD3sP78AuEDskbjmBRcycN89v42xVS7&#10;C++o3YdCRAj7FBWUIdSplD4vyaLvu5o4ekfXWAxRNoXUDV4i3Bo5TJKxtFhxXCixpmVJ+Wl/tgra&#10;7GZ3/38Hzlvzsyq2i8xMNplSvY9u8Q0iUBde4Wd7qxUMBy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UiWcMAAADcAAAADwAAAAAAAAAAAAAAAACYAgAAZHJzL2Rv&#10;d25yZXYueG1sUEsFBgAAAAAEAAQA9QAAAIgDA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BC71E8" w:rsidRPr="005F73CE" w:rsidRDefault="00BC71E8" w:rsidP="00BC71E8">
      <w:pPr>
        <w:rPr>
          <w:rFonts w:ascii="Futura PT Book" w:hAnsi="Futura PT Book"/>
          <w:i/>
          <w:color w:val="0F243E" w:themeColor="text2" w:themeShade="80"/>
          <w:sz w:val="44"/>
        </w:rPr>
      </w:pPr>
      <w:r w:rsidRPr="005F73CE">
        <w:rPr>
          <w:rFonts w:ascii="Futura PT Book" w:hAnsi="Futura PT Book"/>
          <w:i/>
          <w:color w:val="0F243E" w:themeColor="text2" w:themeShade="80"/>
          <w:sz w:val="44"/>
        </w:rPr>
        <w:br w:type="page"/>
      </w:r>
    </w:p>
    <w:p w:rsidR="00BC71E8" w:rsidRPr="005F73CE" w:rsidRDefault="00BC71E8" w:rsidP="00BC71E8">
      <w:pPr>
        <w:pStyle w:val="NoSpacing"/>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010: Future You Task 1</w:t>
      </w:r>
    </w:p>
    <w:p w:rsidR="00BC71E8" w:rsidRPr="005F73CE" w:rsidRDefault="00BC71E8" w:rsidP="00BC71E8">
      <w:pPr>
        <w:pStyle w:val="NoSpacing"/>
        <w:ind w:hanging="709"/>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You are now 40 years old, married and have 2 children.  You own 4 car dealerships and are a respected member of your local Institute of the Motor Industry, Membership Association.</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A local reporter is writing an article on you and decides to dig around online to see what he can find out about you when you were younger.</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If you had posted any of the things below online the reporter will be able to find them and will use them in his article, which all your friends and family will see.</w:t>
      </w: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Knowing this, which of the following would you post online and which would you keep off the internet?</w:t>
      </w:r>
    </w:p>
    <w:p w:rsidR="00BC71E8" w:rsidRPr="005F73CE" w:rsidRDefault="00BC71E8" w:rsidP="00BC71E8">
      <w:pPr>
        <w:pStyle w:val="NoSpacing"/>
        <w:rPr>
          <w:rFonts w:ascii="Futura PT Book" w:hAnsi="Futura PT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BC71E8" w:rsidRPr="005F73CE" w:rsidTr="00C504FA">
        <w:tc>
          <w:tcPr>
            <w:tcW w:w="49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Online or Offline?</w:t>
            </w: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coming out of a party, drunk and wearing only underwear.</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and your friends at your university graduation.</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 singing karaoke in a nightclub in Ibiza.</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post where you have written that you think all people of a certain nationality shouldn’t be allowed in the UK.</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your dog.</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with your parents</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hideMark/>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bl>
    <w:p w:rsidR="00BC71E8" w:rsidRPr="005F73CE" w:rsidRDefault="00BC71E8" w:rsidP="005F73CE">
      <w:pPr>
        <w:rPr>
          <w:rFonts w:ascii="Futura PT Book" w:hAnsi="Futura PT Book"/>
        </w:rPr>
      </w:pPr>
      <w:r w:rsidRPr="005F73CE">
        <w:rPr>
          <w:rFonts w:ascii="Futura PT Book" w:hAnsi="Futura PT Book"/>
          <w:b/>
          <w:color w:val="0F243E" w:themeColor="text2" w:themeShade="80"/>
          <w:sz w:val="44"/>
        </w:rPr>
        <w:lastRenderedPageBreak/>
        <w:t>HANDOUT 011: Case Study</w:t>
      </w:r>
    </w:p>
    <w:p w:rsidR="00BC71E8" w:rsidRPr="005F73CE" w:rsidRDefault="00BC71E8"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Kent youth PCC Paris Brown investigated over tweets </w:t>
      </w:r>
    </w:p>
    <w:p w:rsidR="00A701D1" w:rsidRPr="005F73CE" w:rsidRDefault="00BC71E8" w:rsidP="00BC71E8">
      <w:pPr>
        <w:outlineLvl w:val="0"/>
        <w:rPr>
          <w:rFonts w:ascii="Futura PT Book" w:eastAsia="Times New Roman" w:hAnsi="Futura PT Book" w:cs="Arial"/>
          <w:bCs/>
          <w:i/>
          <w:color w:val="0F243E" w:themeColor="text2" w:themeShade="80"/>
          <w:spacing w:val="-15"/>
          <w:kern w:val="36"/>
          <w:sz w:val="36"/>
          <w:szCs w:val="36"/>
          <w:lang w:eastAsia="en-GB"/>
        </w:rPr>
      </w:pPr>
      <w:r w:rsidRPr="005F73CE">
        <w:rPr>
          <w:rFonts w:ascii="Futura PT Book" w:hAnsi="Futura PT Book"/>
          <w:i/>
          <w:sz w:val="36"/>
          <w:szCs w:val="36"/>
        </w:rPr>
        <w:t>(</w:t>
      </w:r>
      <w:hyperlink r:id="rId29" w:history="1">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www.bbc.co.uk</w:t>
        </w:r>
      </w:hyperlink>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 xml:space="preserve"> </w:t>
      </w:r>
      <w:r w:rsidRPr="005F73CE">
        <w:rPr>
          <w:rFonts w:ascii="Futura PT Book" w:eastAsia="Times New Roman" w:hAnsi="Futura PT Book" w:cs="Arial"/>
          <w:bCs/>
          <w:i/>
          <w:color w:val="0F243E" w:themeColor="text2" w:themeShade="80"/>
          <w:spacing w:val="-15"/>
          <w:kern w:val="36"/>
          <w:sz w:val="36"/>
          <w:szCs w:val="36"/>
          <w:lang w:eastAsia="en-GB"/>
        </w:rPr>
        <w:t>)</w:t>
      </w:r>
    </w:p>
    <w:tbl>
      <w:tblPr>
        <w:tblStyle w:val="TableGrid"/>
        <w:tblW w:w="0" w:type="auto"/>
        <w:tblLook w:val="04A0" w:firstRow="1" w:lastRow="0" w:firstColumn="1" w:lastColumn="0" w:noHBand="0" w:noVBand="1"/>
      </w:tblPr>
      <w:tblGrid>
        <w:gridCol w:w="10356"/>
      </w:tblGrid>
      <w:tr w:rsidR="00BC71E8" w:rsidRPr="005F73CE" w:rsidTr="00EF7FA3">
        <w:tc>
          <w:tcPr>
            <w:tcW w:w="10456" w:type="dxa"/>
          </w:tcPr>
          <w:p w:rsidR="00A701D1" w:rsidRPr="005F73CE" w:rsidRDefault="005F73CE" w:rsidP="005F73CE">
            <w:pPr>
              <w:pStyle w:val="NoSpacing"/>
              <w:rPr>
                <w:rFonts w:ascii="Futura PT Book" w:hAnsi="Futura PT Book"/>
                <w:noProof/>
                <w:lang w:eastAsia="en-GB"/>
              </w:rPr>
            </w:pPr>
            <w:r w:rsidRPr="005F73CE">
              <w:rPr>
                <w:rFonts w:ascii="Futura PT Book" w:hAnsi="Futura PT Book"/>
                <w:noProof/>
                <w:lang w:eastAsia="en-GB"/>
              </w:rPr>
              <w:drawing>
                <wp:anchor distT="0" distB="0" distL="114300" distR="114300" simplePos="0" relativeHeight="251736064" behindDoc="1" locked="0" layoutInCell="1" allowOverlap="1" wp14:anchorId="60AF2A9A" wp14:editId="3B024E22">
                  <wp:simplePos x="0" y="0"/>
                  <wp:positionH relativeFrom="column">
                    <wp:posOffset>3550285</wp:posOffset>
                  </wp:positionH>
                  <wp:positionV relativeFrom="paragraph">
                    <wp:posOffset>127635</wp:posOffset>
                  </wp:positionV>
                  <wp:extent cx="2811145" cy="1581150"/>
                  <wp:effectExtent l="0" t="0" r="8255" b="0"/>
                  <wp:wrapTight wrapText="bothSides">
                    <wp:wrapPolygon edited="0">
                      <wp:start x="0" y="0"/>
                      <wp:lineTo x="0" y="21340"/>
                      <wp:lineTo x="21517" y="21340"/>
                      <wp:lineTo x="21517"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11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an apprentice with Swale Borough Council, is due to begin the PCC job in the summer </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Comments posted on Twitter by Britain's first youth police and crime commissioner are being investigated for possible criminal offences.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17, posted what could have been considered racist and anti-gay tweets from the ages of 14 to 16.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was appointed to the £15,000-a-year post last week by Kent PCC Ann Barnes, who said she would stand by her.</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Kent Police said it was investigating the circumstances to determine whether any offences had been committed.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force said it had received on Monday a number of complaints about statements posted on social media.</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Earlier, the teenager was urged to resign from the post.  Two Kent MPs - Laura Sandys and Damian Collins - said Paris should step down.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Labour's home affairs select committee chairman Keith Vaz said he believed her views were "incompatible with holding office but at the end of the day it is a matter for the police and crime commissioner to decide".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teenager, from Sheerness, made a tearful apology for the tweets after the Mail on Sunday reported she had boasted about her sex life, drug taking and drinking on her account @vilulabelle on the social networking website.</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"I deeply apologise for any offence caused by my use of inappropriate language and for any inference of inappropriate views.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 am not homophobic, racist or violent and am against the taking of drugs.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"If I'm guilty of anything it's showing off and wildly exaggerating on Twitter and I am very ashamed of myself."</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Twitter page has since been removed.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Ms Barnes, 67, who is paying £5,000 of Paris's salary from her own pay, said her tweets or Facebook page were not vetted when she was offered the job.</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"Perhaps that is a lesson for the future," she said.  "We went through a perfectly normal recruitment process. We had her vetted by the force and nobody normally looks through anybody's Twitter feed."</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lastRenderedPageBreak/>
              <w:t>Ms Barnes added: "A lot of young people use them and say the most horrible things. They don't even think about what they are saying and I think this is what's happened with Paris."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the teenager was one of 164 applicants for the job and was the best one and a "confident and articulate woman".</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Paris, who is currently an apprentice at Swale Borough Council, is due to begin the one-year PCC post in July or August.</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resigned 2 days after this new story came out.  </w:t>
            </w:r>
          </w:p>
          <w:p w:rsidR="00BC71E8" w:rsidRPr="005F73CE" w:rsidRDefault="00BC71E8"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p>
          <w:p w:rsidR="00BC71E8" w:rsidRPr="005F73CE" w:rsidRDefault="001C315A" w:rsidP="005F73CE">
            <w:pPr>
              <w:pStyle w:val="NoSpacing"/>
              <w:rPr>
                <w:rFonts w:ascii="Futura PT Book" w:hAnsi="Futura PT Book"/>
                <w:noProof/>
                <w:lang w:eastAsia="en-GB"/>
              </w:rPr>
            </w:pPr>
            <w:hyperlink r:id="rId31" w:history="1">
              <w:r w:rsidR="00BC71E8" w:rsidRPr="005F73CE">
                <w:rPr>
                  <w:rFonts w:ascii="Futura PT Book" w:hAnsi="Futura PT Book"/>
                  <w:noProof/>
                  <w:lang w:eastAsia="en-GB"/>
                </w:rPr>
                <w:t>http://www.bbc.co.uk/news/uk-england-22083032</w:t>
              </w:r>
            </w:hyperlink>
          </w:p>
          <w:p w:rsidR="00BC71E8" w:rsidRPr="005F73CE" w:rsidRDefault="00BC71E8" w:rsidP="005F73CE">
            <w:pPr>
              <w:pStyle w:val="NoSpacing"/>
              <w:rPr>
                <w:rFonts w:ascii="Futura PT Book" w:hAnsi="Futura PT Book"/>
                <w:noProof/>
                <w:lang w:eastAsia="en-GB"/>
              </w:rPr>
            </w:pPr>
          </w:p>
        </w:tc>
      </w:tr>
    </w:tbl>
    <w:p w:rsidR="00BC71E8" w:rsidRPr="005F73CE" w:rsidRDefault="00BC71E8" w:rsidP="00BC71E8">
      <w:pPr>
        <w:spacing w:line="384" w:lineRule="atLeast"/>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noProof/>
          <w:lang w:eastAsia="en-GB"/>
        </w:rPr>
      </w:pPr>
    </w:p>
    <w:p w:rsidR="00BC71E8" w:rsidRPr="005F73CE" w:rsidRDefault="00BC71E8" w:rsidP="00BC71E8">
      <w:pPr>
        <w:tabs>
          <w:tab w:val="left" w:pos="2805"/>
        </w:tabs>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 </w:t>
      </w:r>
    </w:p>
    <w:p w:rsidR="00BC71E8" w:rsidRPr="005F73CE" w:rsidRDefault="00BC71E8" w:rsidP="00BC71E8">
      <w:pPr>
        <w:rPr>
          <w:rFonts w:ascii="Futura PT Book" w:hAnsi="Futura PT Book"/>
        </w:rPr>
      </w:pPr>
    </w:p>
    <w:p w:rsidR="00BC71E8" w:rsidRPr="005F73CE" w:rsidRDefault="00BC71E8" w:rsidP="00BC71E8">
      <w:pPr>
        <w:rPr>
          <w:rFonts w:ascii="Futura PT Book" w:hAnsi="Futura PT Book"/>
          <w:b/>
          <w:color w:val="FFC000"/>
          <w:sz w:val="64"/>
          <w:szCs w:val="64"/>
        </w:rPr>
      </w:pPr>
    </w:p>
    <w:p w:rsidR="00EF7FA3" w:rsidRPr="005F73CE" w:rsidRDefault="00BC71E8" w:rsidP="00EF7FA3">
      <w:pPr>
        <w:rPr>
          <w:rFonts w:ascii="Futura PT Book" w:hAnsi="Futura PT Book"/>
          <w:b/>
          <w:color w:val="0F243E" w:themeColor="text2" w:themeShade="80"/>
          <w:sz w:val="64"/>
          <w:szCs w:val="64"/>
        </w:rPr>
      </w:pPr>
      <w:r w:rsidRPr="005F73CE">
        <w:rPr>
          <w:rFonts w:ascii="Futura PT Book" w:hAnsi="Futura PT Book"/>
          <w:b/>
          <w:color w:val="FFC000"/>
          <w:sz w:val="64"/>
          <w:szCs w:val="64"/>
        </w:rPr>
        <w:br w:type="page"/>
      </w:r>
      <w:r w:rsidR="00EF7FA3" w:rsidRPr="005F73CE">
        <w:rPr>
          <w:rFonts w:ascii="Futura PT Book" w:hAnsi="Futura PT Book"/>
          <w:b/>
          <w:color w:val="0F243E" w:themeColor="text2" w:themeShade="80"/>
          <w:sz w:val="64"/>
          <w:szCs w:val="64"/>
        </w:rPr>
        <w:lastRenderedPageBreak/>
        <w:t xml:space="preserve">LESSON 4: ICT </w:t>
      </w:r>
      <w:r w:rsidR="00EF7FA3" w:rsidRPr="005F73CE">
        <w:rPr>
          <w:rFonts w:ascii="Futura PT Book" w:hAnsi="Futura PT Book"/>
          <w:b/>
          <w:color w:val="0F243E" w:themeColor="text2" w:themeShade="80"/>
          <w:sz w:val="64"/>
          <w:szCs w:val="64"/>
        </w:rPr>
        <w:tab/>
      </w:r>
      <w:r w:rsidR="00EF7FA3" w:rsidRPr="005F73CE">
        <w:rPr>
          <w:rFonts w:ascii="Futura PT Book" w:hAnsi="Futura PT Book"/>
          <w:b/>
          <w:color w:val="0F243E" w:themeColor="text2" w:themeShade="80"/>
          <w:sz w:val="64"/>
          <w:szCs w:val="64"/>
        </w:rPr>
        <w:tab/>
      </w:r>
    </w:p>
    <w:p w:rsidR="00EF7FA3" w:rsidRPr="005F73CE" w:rsidRDefault="00EF7FA3" w:rsidP="00EF7FA3">
      <w:pPr>
        <w:pStyle w:val="NoSpacing"/>
        <w:rPr>
          <w:rFonts w:ascii="Futura PT Book" w:hAnsi="Futura PT Book"/>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Microsoft Word – The Basics</w:t>
      </w:r>
    </w:p>
    <w:p w:rsidR="00EF7FA3" w:rsidRPr="005F73CE" w:rsidRDefault="00EF7FA3" w:rsidP="00EF7FA3">
      <w:pPr>
        <w:pStyle w:val="NoSpacing"/>
        <w:rPr>
          <w:rFonts w:ascii="Futura PT Book" w:hAnsi="Futura PT Book" w:cs="Arial"/>
          <w:color w:val="0F243E" w:themeColor="text2" w:themeShade="80"/>
        </w:rPr>
      </w:pPr>
    </w:p>
    <w:p w:rsidR="00EF7FA3" w:rsidRPr="005F73CE" w:rsidRDefault="00EF7FA3" w:rsidP="00EF7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Microsoft Word is.</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documents can be created in Microsoft Word.</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create documents and use basic functions</w:t>
      </w:r>
    </w:p>
    <w:p w:rsidR="00EF7FA3" w:rsidRPr="005F73CE" w:rsidRDefault="00EF7FA3" w:rsidP="00EF7FA3">
      <w:pPr>
        <w:pStyle w:val="NoSpacing"/>
        <w:ind w:left="720"/>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EF7FA3" w:rsidRPr="005F73CE" w:rsidTr="00EF7FA3">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EF7FA3" w:rsidRPr="005F73CE" w:rsidTr="00EF7FA3">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5F73CE" w:rsidTr="005B6415">
        <w:trPr>
          <w:trHeight w:val="352"/>
        </w:trPr>
        <w:tc>
          <w:tcPr>
            <w:tcW w:w="10065" w:type="dxa"/>
            <w:gridSpan w:val="4"/>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012</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4</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highlight w:val="yellow"/>
              </w:rPr>
            </w:pPr>
            <w:r w:rsidRPr="005F73CE">
              <w:rPr>
                <w:rFonts w:ascii="Futura PT Book" w:hAnsi="Futura PT Book" w:cs="Arial"/>
                <w:i/>
                <w:color w:val="0F243E" w:themeColor="text2" w:themeShade="80"/>
                <w:sz w:val="24"/>
                <w:szCs w:val="24"/>
              </w:rPr>
              <w:t>013</w:t>
            </w: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Write a letter</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014</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Example Letter</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5F73CE" w:rsidTr="005B6415">
        <w:trPr>
          <w:trHeight w:val="352"/>
        </w:trPr>
        <w:tc>
          <w:tcPr>
            <w:tcW w:w="10065" w:type="dxa"/>
            <w:gridSpan w:val="4"/>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Fortunes Slides </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EF7FA3" w:rsidRPr="005F73CE" w:rsidTr="005B6415">
        <w:trPr>
          <w:trHeight w:val="352"/>
        </w:trPr>
        <w:tc>
          <w:tcPr>
            <w:tcW w:w="10065" w:type="dxa"/>
            <w:gridSpan w:val="2"/>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EF7FA3" w:rsidRPr="005F73CE" w:rsidTr="00EF7FA3">
        <w:trPr>
          <w:trHeight w:val="332"/>
        </w:trPr>
        <w:tc>
          <w:tcPr>
            <w:tcW w:w="5103"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r>
      <w:tr w:rsidR="00EF7FA3" w:rsidRPr="005F73CE" w:rsidTr="00EF7FA3">
        <w:trPr>
          <w:trHeight w:val="332"/>
        </w:trPr>
        <w:tc>
          <w:tcPr>
            <w:tcW w:w="5103"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Printer</w:t>
            </w:r>
          </w:p>
        </w:tc>
        <w:tc>
          <w:tcPr>
            <w:tcW w:w="4962"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EF7FA3" w:rsidRPr="005F73CE" w:rsidTr="00EF7FA3">
        <w:trPr>
          <w:trHeight w:val="274"/>
        </w:trPr>
        <w:tc>
          <w:tcPr>
            <w:tcW w:w="10060" w:type="dxa"/>
            <w:vAlign w:val="center"/>
          </w:tcPr>
          <w:p w:rsidR="00EF7FA3" w:rsidRPr="005F73CE" w:rsidRDefault="00EF7FA3" w:rsidP="00EF7FA3">
            <w:pPr>
              <w:pStyle w:val="NoSpacing"/>
              <w:rPr>
                <w:rFonts w:ascii="Futura PT Book" w:hAnsi="Futura PT Book"/>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EF7FA3" w:rsidRPr="005F73CE" w:rsidRDefault="00EF7FA3" w:rsidP="00EF7FA3">
            <w:pPr>
              <w:pStyle w:val="NoSpacing"/>
              <w:rPr>
                <w:rFonts w:ascii="Futura PT Book" w:hAnsi="Futura PT Book"/>
                <w:b/>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w:t>
            </w:r>
          </w:p>
          <w:p w:rsidR="00EF7FA3" w:rsidRPr="005F73CE" w:rsidRDefault="00EF7FA3" w:rsidP="00EF7FA3">
            <w:pPr>
              <w:pStyle w:val="NoSpacing"/>
              <w:rPr>
                <w:rFonts w:ascii="Futura PT Book" w:hAnsi="Futura PT Book"/>
                <w:color w:val="0F243E" w:themeColor="text2" w:themeShade="80"/>
                <w:sz w:val="24"/>
                <w:szCs w:val="24"/>
                <w:u w:val="single"/>
              </w:rPr>
            </w:pPr>
          </w:p>
        </w:tc>
      </w:tr>
    </w:tbl>
    <w:p w:rsidR="00EF7FA3" w:rsidRPr="005F73CE" w:rsidRDefault="00EF7FA3" w:rsidP="00EF7FA3">
      <w:pPr>
        <w:pStyle w:val="NoSpacing"/>
        <w:rPr>
          <w:rFonts w:ascii="Futura PT Book" w:hAnsi="Futura PT Book" w:cs="Calibri"/>
          <w:b/>
          <w:i/>
          <w:noProof/>
        </w:rPr>
      </w:pPr>
    </w:p>
    <w:p w:rsidR="00EF7FA3" w:rsidRPr="005F73CE" w:rsidRDefault="00EF7FA3" w:rsidP="00EF7FA3">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39136" behindDoc="0" locked="0" layoutInCell="1" allowOverlap="1" wp14:anchorId="61546CC4" wp14:editId="7EDD928F">
                <wp:simplePos x="0" y="0"/>
                <wp:positionH relativeFrom="page">
                  <wp:posOffset>7200265</wp:posOffset>
                </wp:positionH>
                <wp:positionV relativeFrom="page">
                  <wp:posOffset>10389235</wp:posOffset>
                </wp:positionV>
                <wp:extent cx="156210" cy="163195"/>
                <wp:effectExtent l="0" t="0" r="0" b="0"/>
                <wp:wrapTopAndBottom/>
                <wp:docPr id="21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2" name="Rectangle 31964"/>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1546CC4" id="_x0000_s1098" style="position:absolute;margin-left:566.95pt;margin-top:818.05pt;width:12.3pt;height:12.85pt;z-index:2517391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MnAZ3OAIAAL4EAAAOAAAA&#10;AAAAAAAAAAAAAC4CAABkcnMvZTJvRG9jLnhtbFBLAQItABQABgAIAAAAIQDy4V3j4wAAAA8BAAAP&#10;AAAAAAAAAAAAAAAAAJIEAABkcnMvZG93bnJldi54bWxQSwUGAAAAAAQABADzAAAAogUAAAAA&#10;">
                <v:rect id="Rectangle 31964" o:spid="_x0000_s109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tsMA&#10;AADcAAAADwAAAGRycy9kb3ducmV2LnhtbESPwW7CMBBE70j8g7VIvYFDDlAFDKKkVFwhiPMqXpKo&#10;9jrEbkj79bhSpR5HM/NGs94O1oieOt84VjCfJSCIS6cbrhRcisP0FYQPyBqNY1LwTR62m/FojZl2&#10;Dz5Rfw6ViBD2GSqoQ2gzKX1Zk0U/cy1x9G6usxii7CqpO3xEuDUyTZKFtNhwXKixpX1N5ef5yyro&#10;8x97ul8LLnvz9l4dd7lZfuRKvUyG3QpEoCH8h//aR60gnafwey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ftsMAAADcAAAADwAAAAAAAAAAAAAAAACYAgAAZHJzL2Rv&#10;d25yZXYueG1sUEsFBgAAAAAEAAQA9QAAAIgDA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EF7FA3" w:rsidRPr="005F73CE" w:rsidRDefault="00EF7FA3" w:rsidP="00EF7FA3">
      <w:pPr>
        <w:pStyle w:val="NoSpacing"/>
        <w:rPr>
          <w:rFonts w:ascii="Futura PT Book" w:hAnsi="Futura PT Book" w:cs="Calibri"/>
          <w:b/>
          <w:i/>
          <w:noProof/>
          <w:color w:val="0F243E" w:themeColor="text2" w:themeShade="80"/>
          <w:sz w:val="24"/>
          <w:szCs w:val="24"/>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 xml:space="preserve">Go to </w:t>
      </w:r>
      <w:hyperlink r:id="rId32"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EF7FA3" w:rsidRPr="005F73CE" w:rsidRDefault="00EF7FA3" w:rsidP="00EF7FA3">
      <w:pPr>
        <w:pStyle w:val="NoSpacing"/>
        <w:rPr>
          <w:rFonts w:ascii="Futura PT Book" w:hAnsi="Futura PT Book" w:cs="Arial"/>
          <w:i/>
          <w:color w:val="0F243E" w:themeColor="text2" w:themeShade="80"/>
          <w:sz w:val="24"/>
          <w:szCs w:val="24"/>
          <w:u w:val="single"/>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____________________________________________________________________</w:t>
      </w:r>
    </w:p>
    <w:p w:rsidR="00EF7FA3" w:rsidRPr="005F73CE" w:rsidRDefault="00EF7FA3" w:rsidP="00EF7FA3">
      <w:pPr>
        <w:pStyle w:val="NoSpacing"/>
        <w:rPr>
          <w:rFonts w:ascii="Futura PT Book" w:hAnsi="Futura PT Book" w:cs="Arial"/>
          <w:b/>
          <w:color w:val="948A54" w:themeColor="background2" w:themeShade="80"/>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EF7FA3" w:rsidRPr="005F73CE" w:rsidRDefault="00EF7FA3" w:rsidP="00EF7FA3">
      <w:pPr>
        <w:pStyle w:val="NoSpacing"/>
        <w:rPr>
          <w:rFonts w:ascii="Futura PT Book" w:hAnsi="Futura PT Book" w:cs="Arial"/>
          <w:b/>
          <w:i/>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EF7FA3" w:rsidRPr="005F73CE" w:rsidRDefault="00EF7FA3" w:rsidP="00EF7FA3">
      <w:pPr>
        <w:pStyle w:val="NoSpacing"/>
        <w:pBdr>
          <w:bottom w:val="single" w:sz="12" w:space="1" w:color="auto"/>
        </w:pBdr>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b/>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38112" behindDoc="0" locked="0" layoutInCell="1" allowOverlap="1" wp14:anchorId="5DA22048" wp14:editId="2FBD50CF">
                <wp:simplePos x="0" y="0"/>
                <wp:positionH relativeFrom="page">
                  <wp:posOffset>7200265</wp:posOffset>
                </wp:positionH>
                <wp:positionV relativeFrom="page">
                  <wp:posOffset>10389235</wp:posOffset>
                </wp:positionV>
                <wp:extent cx="156210" cy="163195"/>
                <wp:effectExtent l="0" t="0" r="0" b="0"/>
                <wp:wrapTopAndBottom/>
                <wp:docPr id="20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0" name="Rectangle 466"/>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DA22048" id="_x0000_s1100" style="position:absolute;margin-left:566.95pt;margin-top:818.05pt;width:12.3pt;height:12.85pt;z-index:2517381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">
                <v:rect id="Rectangle 466" o:spid="_x0000_s110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4kWsEA&#10;AADcAAAADwAAAGRycy9kb3ducmV2LnhtbERPPU/DMBDdkfgP1lVio04z0CrUrdoGUNY0FfMpPpII&#10;+xxiNwn8ejxU6vj0vrf72Rox0uA7xwpWywQEce10x42CS/X+vAHhA7JG45gU/JKH/e7xYYuZdhOX&#10;NJ5DI2II+wwVtCH0mZS+bsmiX7qeOHJfbrAYIhwaqQecYrg1Mk2SF2mx49jQYk+nlurv89UqGPM/&#10;W/58VlyP5vjWFIfcrD9ypZ4W8+EVRKA53MU3d6EVpKs4P56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FrBAAAA3AAAAA8AAAAAAAAAAAAAAAAAmAIAAGRycy9kb3du&#10;cmV2LnhtbFBLBQYAAAAABAAEAPUAAACGAw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EF7FA3" w:rsidRPr="005F73CE" w:rsidRDefault="00EF7FA3" w:rsidP="00EF7FA3">
      <w:pPr>
        <w:pStyle w:val="NoSpacing"/>
        <w:rPr>
          <w:rFonts w:ascii="Futura PT Book" w:hAnsi="Futura PT Book"/>
          <w:b/>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41184" behindDoc="0" locked="0" layoutInCell="1" allowOverlap="1" wp14:anchorId="0CD1E933" wp14:editId="6BEBEE64">
                <wp:simplePos x="0" y="0"/>
                <wp:positionH relativeFrom="page">
                  <wp:posOffset>7200265</wp:posOffset>
                </wp:positionH>
                <wp:positionV relativeFrom="page">
                  <wp:posOffset>10389235</wp:posOffset>
                </wp:positionV>
                <wp:extent cx="156210" cy="163195"/>
                <wp:effectExtent l="0" t="0" r="0" b="0"/>
                <wp:wrapTopAndBottom/>
                <wp:docPr id="20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08" name="Rectangle 17"/>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D1E933" id="Group 16" o:spid="_x0000_s1102" style="position:absolute;margin-left:566.95pt;margin-top:818.05pt;width:12.3pt;height:12.85pt;z-index:2517411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wk6Og3AgAAuAQAAA4AAAAA&#10;AAAAAAAAAAAALgIAAGRycy9lMm9Eb2MueG1sUEsBAi0AFAAGAAgAAAAhAPLhXePjAAAADwEAAA8A&#10;AAAAAAAAAAAAAAAAkQQAAGRycy9kb3ducmV2LnhtbFBLBQYAAAAABAAEAPMAAAChBQAAAAA=&#10;">
                <v:rect id="Rectangle 17" o:spid="_x0000_s110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gb8A&#10;AADcAAAADwAAAGRycy9kb3ducmV2LnhtbERPPW/CMBDdkfgP1iGxgQMDVCkGUQKIFVJ1PsXXJKp9&#10;DrEJgV+PB6SOT+97temtER21vnasYDZNQBAXTtdcKvjOD5MPED4gazSOScGDPGzWw8EKU+3ufKbu&#10;EkoRQ9inqKAKoUml9EVFFv3UNcSR+3WtxRBhW0rd4j2GWyPnSbKQFmuODRU2tKuo+LvcrIIue9rz&#10;9SfnojNf+/K0zczymCk1HvXbTxCB+vAvfrtPWsE8iWv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0b6BvwAAANwAAAAPAAAAAAAAAAAAAAAAAJgCAABkcnMvZG93bnJl&#10;di54bWxQSwUGAAAAAAQABAD1AAAAhAMAAAAA&#10;" filled="f" stroked="f">
                  <v:textbox inset="0,0,0,0">
                    <w:txbxContent>
                      <w:p w:rsidR="001C315A" w:rsidRDefault="001C315A" w:rsidP="00EF7FA3">
                        <w:pPr>
                          <w:spacing w:after="160" w:line="259" w:lineRule="auto"/>
                        </w:pPr>
                        <w:r>
                          <w:rPr>
                            <w:color w:val="FFFFFF"/>
                            <w:sz w:val="20"/>
                          </w:rPr>
                          <w:t>04</w:t>
                        </w:r>
                      </w:p>
                    </w:txbxContent>
                  </v:textbox>
                </v:rect>
                <w10:wrap type="topAndBottom" anchorx="page" anchory="page"/>
              </v:group>
            </w:pict>
          </mc:Fallback>
        </mc:AlternateContent>
      </w:r>
      <w:r w:rsidRPr="005F73CE">
        <w:rPr>
          <w:rFonts w:ascii="Futura PT Book" w:hAnsi="Futura PT Book" w:cs="Arial"/>
          <w:color w:val="0F243E" w:themeColor="text2" w:themeShade="80"/>
          <w:sz w:val="24"/>
          <w:szCs w:val="24"/>
        </w:rPr>
        <w:t>Explain to the students what Microsoft word is and why you would use it.</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Demonstrate the look and layout of Microsoft word, to include;</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Turn on your computers and open Microsoft Word. </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Handout the Activity sheet and the example of a letter. </w:t>
      </w: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Ensure students are comfortable using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ab/>
      </w:r>
    </w:p>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EF7FA3" w:rsidRPr="005F73CE" w:rsidRDefault="00EF7FA3" w:rsidP="00EF7FA3">
      <w:pPr>
        <w:pStyle w:val="NoSpacing"/>
        <w:pBdr>
          <w:bottom w:val="single" w:sz="12" w:space="1" w:color="auto"/>
        </w:pBdr>
        <w:rPr>
          <w:rFonts w:ascii="Futura PT Book" w:hAnsi="Futura PT Book"/>
          <w:color w:val="0F243E" w:themeColor="text2" w:themeShade="80"/>
          <w:sz w:val="24"/>
          <w:szCs w:val="24"/>
        </w:rPr>
      </w:pPr>
    </w:p>
    <w:p w:rsidR="00EF7FA3" w:rsidRPr="005F73CE" w:rsidRDefault="00EF7FA3" w:rsidP="00EF7FA3">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EF7FA3" w:rsidRPr="005F73CE" w:rsidRDefault="00EF7FA3" w:rsidP="00EF7FA3">
      <w:pPr>
        <w:pStyle w:val="NoSpacing"/>
        <w:jc w:val="both"/>
        <w:rPr>
          <w:rFonts w:ascii="Futura PT Book" w:hAnsi="Futura PT Book" w:cs="Arial"/>
          <w:b/>
          <w:color w:val="0F243E" w:themeColor="text2" w:themeShade="80"/>
          <w:sz w:val="24"/>
          <w:szCs w:val="24"/>
        </w:rPr>
      </w:pPr>
    </w:p>
    <w:p w:rsidR="00EF7FA3" w:rsidRPr="005F73CE" w:rsidRDefault="00EF7FA3" w:rsidP="00EF7FA3">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EF7FA3" w:rsidRPr="005F73CE" w:rsidRDefault="00EF7FA3" w:rsidP="00EF7FA3">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EF7FA3" w:rsidRPr="005F73CE" w:rsidRDefault="00EF7FA3" w:rsidP="00EF7FA3">
      <w:pPr>
        <w:pStyle w:val="NoSpacing"/>
        <w:jc w:val="both"/>
        <w:rPr>
          <w:rFonts w:ascii="Futura PT Book" w:hAnsi="Futura PT Book" w:cs="Arial"/>
          <w:color w:val="0F243E" w:themeColor="text2" w:themeShade="80"/>
          <w:sz w:val="24"/>
          <w:szCs w:val="24"/>
        </w:rPr>
      </w:pPr>
    </w:p>
    <w:p w:rsidR="00EF7FA3" w:rsidRPr="005F73CE" w:rsidRDefault="00EF7FA3" w:rsidP="00EF7FA3">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EF7FA3" w:rsidRPr="005F73CE" w:rsidRDefault="00EF7FA3" w:rsidP="00EF7FA3">
      <w:pPr>
        <w:pStyle w:val="NoSpacing"/>
        <w:jc w:val="both"/>
        <w:rPr>
          <w:rFonts w:ascii="Futura PT Book" w:hAnsi="Futura PT Book" w:cs="Arial"/>
          <w:color w:val="0F243E" w:themeColor="text2" w:themeShade="80"/>
          <w:sz w:val="24"/>
          <w:szCs w:val="24"/>
        </w:rPr>
      </w:pPr>
    </w:p>
    <w:p w:rsidR="00EF7FA3" w:rsidRPr="005F73CE" w:rsidRDefault="00EF7FA3" w:rsidP="00EF7FA3">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EF7FA3" w:rsidRPr="005F73CE" w:rsidRDefault="00EF7FA3" w:rsidP="00EF7FA3">
      <w:pPr>
        <w:pStyle w:val="NoSpacing"/>
        <w:jc w:val="both"/>
        <w:rPr>
          <w:rFonts w:ascii="Futura PT Book" w:hAnsi="Futura PT Book" w:cs="Arial"/>
          <w:b/>
          <w:color w:val="0F243E" w:themeColor="text2" w:themeShade="80"/>
          <w:sz w:val="24"/>
          <w:szCs w:val="24"/>
        </w:rPr>
      </w:pPr>
    </w:p>
    <w:p w:rsidR="00EF7FA3" w:rsidRPr="005F73CE" w:rsidRDefault="00EF7FA3" w:rsidP="00EF7FA3">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EF7FA3" w:rsidRPr="005F73CE" w:rsidRDefault="00EF7FA3" w:rsidP="00EF7FA3">
      <w:pPr>
        <w:pStyle w:val="NoSpacing"/>
        <w:ind w:left="1440" w:hanging="1440"/>
        <w:jc w:val="both"/>
        <w:rPr>
          <w:rFonts w:ascii="Futura PT Book" w:hAnsi="Futura PT Book" w:cs="Arial"/>
          <w:color w:val="0F243E" w:themeColor="text2" w:themeShade="80"/>
          <w:sz w:val="24"/>
          <w:szCs w:val="24"/>
        </w:rPr>
      </w:pPr>
    </w:p>
    <w:p w:rsidR="00EF7FA3" w:rsidRPr="005F73CE" w:rsidRDefault="00EF7FA3" w:rsidP="00EF7FA3">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EF7FA3" w:rsidRPr="005F73CE" w:rsidRDefault="00EF7FA3" w:rsidP="00EF7FA3">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b/>
          <w:color w:val="0F243E" w:themeColor="text2" w:themeShade="80"/>
          <w:sz w:val="24"/>
          <w:szCs w:val="24"/>
        </w:rPr>
      </w:pPr>
    </w:p>
    <w:p w:rsidR="00EF7FA3" w:rsidRPr="005F73CE" w:rsidRDefault="00EF7FA3" w:rsidP="00EF7FA3">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40160" behindDoc="0" locked="0" layoutInCell="1" allowOverlap="1" wp14:anchorId="5D5B9FDC" wp14:editId="1F10ABFE">
                <wp:simplePos x="0" y="0"/>
                <wp:positionH relativeFrom="page">
                  <wp:posOffset>7200265</wp:posOffset>
                </wp:positionH>
                <wp:positionV relativeFrom="page">
                  <wp:posOffset>10389235</wp:posOffset>
                </wp:positionV>
                <wp:extent cx="156210" cy="163195"/>
                <wp:effectExtent l="0" t="0" r="0" b="0"/>
                <wp:wrapTopAndBottom/>
                <wp:docPr id="195"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6" name="Rectangle 31966"/>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D5B9FDC" id="_x0000_s1104" style="position:absolute;margin-left:566.95pt;margin-top:818.05pt;width:12.3pt;height:12.85pt;z-index:2517401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m7OAIAAL4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2cpm7OAIAAL4EAAAOAAAA&#10;AAAAAAAAAAAAAC4CAABkcnMvZTJvRG9jLnhtbFBLAQItABQABgAIAAAAIQDy4V3j4wAAAA8BAAAP&#10;AAAAAAAAAAAAAAAAAJIEAABkcnMvZG93bnJldi54bWxQSwUGAAAAAAQABADzAAAAogUAAAAA&#10;">
                <v:rect id="Rectangle 31966" o:spid="_x0000_s110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7k8EA&#10;AADcAAAADwAAAGRycy9kb3ducmV2LnhtbERPPW/CMBDdkfgP1iGxgdMOlAYMggYqVqDqfIqPJKp9&#10;DrEJgV+PkZC63dP7vPmys0a01PjKsYK3cQKCOHe64kLBz3E7moLwAVmjcUwKbuRhuej35phqd+U9&#10;tYdQiBjCPkUFZQh1KqXPS7Lox64mjtzJNRZDhE0hdYPXGG6NfE+SibRYcWwosaavkvK/w8UqaLO7&#10;3Z9/j5y3Zr0pdqvMfHxnSg0H3WoGIlAX/sUv907H+Z8T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te5PBAAAA3AAAAA8AAAAAAAAAAAAAAAAAmAIAAGRycy9kb3du&#10;cmV2LnhtbFBLBQYAAAAABAAEAPUAAACGAw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EF7FA3" w:rsidRPr="005F73CE" w:rsidRDefault="00EF7FA3" w:rsidP="00EF7FA3">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EF7FA3" w:rsidRPr="005F73CE" w:rsidRDefault="00EF7FA3" w:rsidP="00EF7FA3">
      <w:pPr>
        <w:shd w:val="clear" w:color="auto" w:fill="FFFFFF"/>
        <w:spacing w:line="336" w:lineRule="atLeast"/>
        <w:rPr>
          <w:rFonts w:ascii="Futura PT Book" w:eastAsia="Times New Roman" w:hAnsi="Futura PT Book" w:cs="Arial"/>
          <w:b/>
          <w:bCs/>
          <w:color w:val="0F243E" w:themeColor="text2" w:themeShade="80"/>
          <w:sz w:val="44"/>
          <w:lang w:eastAsia="en-GB"/>
        </w:rPr>
      </w:pPr>
      <w:r w:rsidRPr="005F73CE">
        <w:rPr>
          <w:rFonts w:ascii="Futura PT Book" w:eastAsia="Times New Roman" w:hAnsi="Futura PT Book" w:cs="Arial"/>
          <w:b/>
          <w:bCs/>
          <w:color w:val="0F243E" w:themeColor="text2" w:themeShade="80"/>
          <w:sz w:val="44"/>
          <w:lang w:eastAsia="en-GB"/>
        </w:rPr>
        <w:lastRenderedPageBreak/>
        <w:t>HANDOUT 013: Microsoft Word</w:t>
      </w:r>
    </w:p>
    <w:p w:rsidR="005B6415" w:rsidRPr="005F73CE" w:rsidRDefault="005B6415" w:rsidP="00EF7FA3">
      <w:pPr>
        <w:pStyle w:val="NoSpacing"/>
        <w:rPr>
          <w:rFonts w:ascii="Futura PT Book" w:hAnsi="Futura PT Book" w:cs="Arial"/>
          <w:bCs/>
          <w:i/>
          <w:color w:val="0F243E" w:themeColor="text2" w:themeShade="80"/>
          <w:kern w:val="36"/>
          <w:sz w:val="24"/>
          <w:szCs w:val="24"/>
          <w:lang w:eastAsia="en-GB"/>
        </w:rPr>
      </w:pPr>
    </w:p>
    <w:p w:rsidR="00EF7FA3" w:rsidRPr="005F73CE" w:rsidRDefault="00EF7FA3" w:rsidP="00EF7FA3">
      <w:pPr>
        <w:pStyle w:val="NoSpacing"/>
        <w:rPr>
          <w:rFonts w:ascii="Futura PT Book" w:hAnsi="Futura PT Book" w:cs="Arial"/>
          <w:bCs/>
          <w:i/>
          <w:color w:val="0F243E" w:themeColor="text2" w:themeShade="80"/>
          <w:kern w:val="36"/>
          <w:sz w:val="36"/>
          <w:szCs w:val="36"/>
          <w:lang w:eastAsia="en-GB"/>
        </w:rPr>
      </w:pPr>
      <w:r w:rsidRPr="005F73CE">
        <w:rPr>
          <w:rFonts w:ascii="Futura PT Book" w:hAnsi="Futura PT Book" w:cs="Arial"/>
          <w:bCs/>
          <w:i/>
          <w:color w:val="0F243E" w:themeColor="text2" w:themeShade="80"/>
          <w:kern w:val="36"/>
          <w:sz w:val="36"/>
          <w:szCs w:val="36"/>
          <w:lang w:eastAsia="en-GB"/>
        </w:rPr>
        <w:t xml:space="preserve">Type a </w:t>
      </w:r>
      <w:r w:rsidR="005B6415" w:rsidRPr="005F73CE">
        <w:rPr>
          <w:rFonts w:ascii="Futura PT Book" w:hAnsi="Futura PT Book" w:cs="Arial"/>
          <w:bCs/>
          <w:i/>
          <w:color w:val="0F243E" w:themeColor="text2" w:themeShade="80"/>
          <w:kern w:val="36"/>
          <w:sz w:val="36"/>
          <w:szCs w:val="36"/>
          <w:lang w:eastAsia="en-GB"/>
        </w:rPr>
        <w:t>Covering L</w:t>
      </w:r>
      <w:r w:rsidRPr="005F73CE">
        <w:rPr>
          <w:rFonts w:ascii="Futura PT Book" w:hAnsi="Futura PT Book" w:cs="Arial"/>
          <w:bCs/>
          <w:i/>
          <w:color w:val="0F243E" w:themeColor="text2" w:themeShade="80"/>
          <w:kern w:val="36"/>
          <w:sz w:val="36"/>
          <w:szCs w:val="36"/>
          <w:lang w:eastAsia="en-GB"/>
        </w:rPr>
        <w:t xml:space="preserve">etter </w:t>
      </w:r>
    </w:p>
    <w:p w:rsidR="00EF7FA3" w:rsidRPr="005F73CE" w:rsidRDefault="00EF7FA3" w:rsidP="00EF7FA3">
      <w:pPr>
        <w:pStyle w:val="NoSpacing"/>
        <w:ind w:hanging="709"/>
        <w:jc w:val="center"/>
        <w:rPr>
          <w:rFonts w:ascii="Futura PT Book" w:hAnsi="Futura PT Book" w:cs="Arial"/>
          <w:b/>
          <w:bCs/>
          <w:kern w:val="36"/>
          <w:sz w:val="40"/>
          <w:szCs w:val="40"/>
          <w:lang w:eastAsia="en-GB"/>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You are going to write a letter to a local company applying for an apprenticeship that you have seen them advertising.</w:t>
      </w:r>
    </w:p>
    <w:p w:rsidR="005B6415" w:rsidRPr="005F73CE" w:rsidRDefault="005B6415" w:rsidP="00EF7FA3">
      <w:pPr>
        <w:jc w:val="both"/>
        <w:outlineLvl w:val="0"/>
        <w:rPr>
          <w:rFonts w:ascii="Futura PT Book" w:hAnsi="Futura PT Book" w:cs="Arial"/>
        </w:rPr>
      </w:pPr>
    </w:p>
    <w:p w:rsidR="00EF7FA3" w:rsidRPr="005F73CE" w:rsidRDefault="005B6415" w:rsidP="00EF7FA3">
      <w:pPr>
        <w:jc w:val="both"/>
        <w:outlineLvl w:val="0"/>
        <w:rPr>
          <w:rFonts w:ascii="Futura PT Book" w:hAnsi="Futura PT Book" w:cs="Arial"/>
        </w:rPr>
      </w:pPr>
      <w:r w:rsidRPr="005F73CE">
        <w:rPr>
          <w:rFonts w:ascii="Futura PT Book" w:hAnsi="Futura PT Book" w:cs="Arial"/>
          <w:noProof/>
          <w:lang w:val="en-GB" w:eastAsia="en-GB"/>
        </w:rPr>
        <w:drawing>
          <wp:anchor distT="0" distB="0" distL="114300" distR="114300" simplePos="0" relativeHeight="251742208" behindDoc="0" locked="0" layoutInCell="1" allowOverlap="1" wp14:anchorId="75518ABF" wp14:editId="5444AC9C">
            <wp:simplePos x="0" y="0"/>
            <wp:positionH relativeFrom="column">
              <wp:posOffset>4530620</wp:posOffset>
            </wp:positionH>
            <wp:positionV relativeFrom="paragraph">
              <wp:posOffset>274611</wp:posOffset>
            </wp:positionV>
            <wp:extent cx="1140903" cy="1140903"/>
            <wp:effectExtent l="0" t="0" r="2540" b="2540"/>
            <wp:wrapNone/>
            <wp:docPr id="12" name="Picture 1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0903" cy="1140903"/>
                    </a:xfrm>
                    <a:prstGeom prst="rect">
                      <a:avLst/>
                    </a:prstGeom>
                    <a:noFill/>
                    <a:ln>
                      <a:noFill/>
                    </a:ln>
                  </pic:spPr>
                </pic:pic>
              </a:graphicData>
            </a:graphic>
            <wp14:sizeRelH relativeFrom="page">
              <wp14:pctWidth>0</wp14:pctWidth>
            </wp14:sizeRelH>
            <wp14:sizeRelV relativeFrom="page">
              <wp14:pctHeight>0</wp14:pctHeight>
            </wp14:sizeRelV>
          </wp:anchor>
        </w:drawing>
      </w:r>
      <w:r w:rsidR="00EF7FA3" w:rsidRPr="005F73CE">
        <w:rPr>
          <w:rFonts w:ascii="Futura PT Book" w:hAnsi="Futura PT Book" w:cs="Arial"/>
        </w:rPr>
        <w:t xml:space="preserve">Go to </w:t>
      </w:r>
      <w:hyperlink r:id="rId34" w:history="1">
        <w:r w:rsidR="00EF7FA3" w:rsidRPr="005F73CE">
          <w:rPr>
            <w:rStyle w:val="Hyperlink"/>
            <w:rFonts w:ascii="Futura PT Book" w:hAnsi="Futura PT Book" w:cs="Arial"/>
          </w:rPr>
          <w:t>http://jobs.theimi.org.uk/</w:t>
        </w:r>
      </w:hyperlink>
      <w:r w:rsidR="00EF7FA3" w:rsidRPr="005F73CE">
        <w:rPr>
          <w:rFonts w:ascii="Futura PT Book" w:hAnsi="Futura PT Book" w:cs="Arial"/>
        </w:rPr>
        <w:t xml:space="preserve"> and search for an apprenticeship.  Pick one vacancy that you are going to apply for.</w:t>
      </w:r>
    </w:p>
    <w:p w:rsidR="005B6415" w:rsidRPr="005F73CE" w:rsidRDefault="005B6415" w:rsidP="00EF7FA3">
      <w:pPr>
        <w:jc w:val="both"/>
        <w:outlineLvl w:val="0"/>
        <w:rPr>
          <w:rFonts w:ascii="Futura PT Book" w:hAnsi="Futura PT Book" w:cs="Arial"/>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 xml:space="preserve">Open Microsoft Word by clicking on the icon that looks like this: </w:t>
      </w:r>
    </w:p>
    <w:p w:rsidR="00EF7FA3" w:rsidRPr="005F73CE" w:rsidRDefault="00EF7FA3" w:rsidP="00EF7FA3">
      <w:pPr>
        <w:tabs>
          <w:tab w:val="left" w:pos="2805"/>
        </w:tabs>
        <w:jc w:val="both"/>
        <w:rPr>
          <w:rFonts w:ascii="Futura PT Book" w:hAnsi="Futura PT Book" w:cs="Arial"/>
          <w:i/>
        </w:rPr>
      </w:pPr>
      <w:r w:rsidRPr="005F73CE">
        <w:rPr>
          <w:rFonts w:ascii="Futura PT Book" w:hAnsi="Futura PT Book" w:cs="Arial"/>
          <w:i/>
        </w:rPr>
        <w:t>(Yours might be 2007 or another year)</w:t>
      </w:r>
    </w:p>
    <w:p w:rsidR="00EF7FA3" w:rsidRPr="005F73CE" w:rsidRDefault="00EF7FA3" w:rsidP="00EF7FA3">
      <w:pPr>
        <w:tabs>
          <w:tab w:val="left" w:pos="2805"/>
        </w:tabs>
        <w:rPr>
          <w:rFonts w:ascii="Futura PT Book" w:hAnsi="Futura PT Book" w:cs="Arial"/>
          <w:i/>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b/>
        </w:rPr>
      </w:pPr>
    </w:p>
    <w:p w:rsidR="00EF7FA3" w:rsidRPr="005F73CE" w:rsidRDefault="00EF7FA3" w:rsidP="00EF7FA3">
      <w:pPr>
        <w:tabs>
          <w:tab w:val="left" w:pos="2805"/>
        </w:tabs>
        <w:jc w:val="both"/>
        <w:rPr>
          <w:rFonts w:ascii="Futura PT Book" w:hAnsi="Futura PT Book" w:cs="Arial"/>
          <w:b/>
          <w:color w:val="0F243E" w:themeColor="text2" w:themeShade="80"/>
        </w:rPr>
      </w:pPr>
      <w:r w:rsidRPr="005F73CE">
        <w:rPr>
          <w:rFonts w:ascii="Futura PT Book" w:hAnsi="Futura PT Book" w:cs="Arial"/>
          <w:b/>
          <w:color w:val="0F243E" w:themeColor="text2" w:themeShade="80"/>
        </w:rPr>
        <w:t>Letters should have certain information in them: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Your address  </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Your contact phone number and email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company’s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date</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name of the person you are writing to or, if you do not know the name, put ‘Dear Sir or Madam’.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main section of the letter states why you are writing.  In this case it will include the position that you want to apply for, where you saw it advertised and why you think you’d be good at the job</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Finish the letter with ‘</w:t>
      </w:r>
      <w:proofErr w:type="gramStart"/>
      <w:r w:rsidRPr="005F73CE">
        <w:rPr>
          <w:rFonts w:ascii="Futura PT Book" w:hAnsi="Futura PT Book" w:cs="Arial"/>
          <w:color w:val="0F243E" w:themeColor="text2" w:themeShade="80"/>
          <w:sz w:val="24"/>
          <w:szCs w:val="24"/>
        </w:rPr>
        <w:t>Yours</w:t>
      </w:r>
      <w:proofErr w:type="gramEnd"/>
      <w:r w:rsidRPr="005F73CE">
        <w:rPr>
          <w:rFonts w:ascii="Futura PT Book" w:hAnsi="Futura PT Book" w:cs="Arial"/>
          <w:color w:val="0F243E" w:themeColor="text2" w:themeShade="80"/>
          <w:sz w:val="24"/>
          <w:szCs w:val="24"/>
        </w:rPr>
        <w:t xml:space="preserve"> sincerely’ </w:t>
      </w:r>
      <w:r w:rsidR="005B6415" w:rsidRPr="005F73CE">
        <w:rPr>
          <w:rFonts w:ascii="Futura PT Book" w:hAnsi="Futura PT Book" w:cs="Arial"/>
          <w:color w:val="0F243E" w:themeColor="text2" w:themeShade="80"/>
          <w:sz w:val="24"/>
          <w:szCs w:val="24"/>
        </w:rPr>
        <w:t xml:space="preserve">(or ‘Yours faithfully’ if your letter is address to ‘Dear Sir or Madam’ </w:t>
      </w:r>
      <w:r w:rsidRPr="005F73CE">
        <w:rPr>
          <w:rFonts w:ascii="Futura PT Book" w:hAnsi="Futura PT Book" w:cs="Arial"/>
          <w:color w:val="0F243E" w:themeColor="text2" w:themeShade="80"/>
          <w:sz w:val="24"/>
          <w:szCs w:val="24"/>
        </w:rPr>
        <w:t>and your full name.</w:t>
      </w:r>
    </w:p>
    <w:p w:rsidR="001A6888" w:rsidRPr="005F73CE" w:rsidRDefault="001A6888" w:rsidP="00EF7FA3">
      <w:pPr>
        <w:rPr>
          <w:rFonts w:ascii="Futura PT Book" w:hAnsi="Futura PT Book" w:cs="Arial"/>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sz w:val="36"/>
          <w:szCs w:val="36"/>
        </w:rPr>
      </w:pPr>
      <w:r w:rsidRPr="005F73CE">
        <w:rPr>
          <w:rFonts w:ascii="Futura PT Book" w:hAnsi="Futura PT Book" w:cs="Arial"/>
          <w:bCs/>
          <w:i/>
          <w:color w:val="0F243E" w:themeColor="text2" w:themeShade="80"/>
          <w:kern w:val="36"/>
          <w:sz w:val="36"/>
          <w:szCs w:val="36"/>
          <w:lang w:eastAsia="en-GB"/>
        </w:rPr>
        <w:t>Now try writing a letter</w:t>
      </w:r>
      <w:r w:rsidRPr="005F73CE">
        <w:rPr>
          <w:rFonts w:ascii="Futura PT Book" w:hAnsi="Futura PT Book" w:cs="Arial"/>
          <w:sz w:val="36"/>
          <w:szCs w:val="36"/>
        </w:rPr>
        <w:t xml:space="preserve"> </w:t>
      </w:r>
    </w:p>
    <w:p w:rsidR="001A6888" w:rsidRPr="005F73CE" w:rsidRDefault="001A6888" w:rsidP="001A6888">
      <w:pPr>
        <w:tabs>
          <w:tab w:val="left" w:pos="2805"/>
        </w:tabs>
        <w:rPr>
          <w:rFonts w:ascii="Futura PT Book" w:hAnsi="Futura PT Book" w:cs="Arial"/>
          <w:i/>
        </w:rPr>
      </w:pPr>
    </w:p>
    <w:p w:rsidR="001A6888" w:rsidRPr="005F73CE" w:rsidRDefault="001A6888" w:rsidP="001A6888">
      <w:pPr>
        <w:tabs>
          <w:tab w:val="left" w:pos="2805"/>
        </w:tabs>
        <w:rPr>
          <w:rFonts w:ascii="Futura PT Book" w:hAnsi="Futura PT Book" w:cs="Arial"/>
          <w:i/>
        </w:rPr>
      </w:pPr>
      <w:r w:rsidRPr="005F73CE">
        <w:rPr>
          <w:rFonts w:ascii="Futura PT Book" w:hAnsi="Futura PT Book" w:cs="Arial"/>
          <w:i/>
        </w:rPr>
        <w:t>In Microsoft Word with all these things in it, an example is on the next page.</w:t>
      </w:r>
    </w:p>
    <w:p w:rsidR="00EF7FA3" w:rsidRPr="005F73CE" w:rsidRDefault="00EF7FA3" w:rsidP="00EF7FA3">
      <w:pPr>
        <w:rPr>
          <w:rFonts w:ascii="Futura PT Book" w:hAnsi="Futura PT Book" w:cs="Arial"/>
        </w:rPr>
      </w:pPr>
      <w:r w:rsidRPr="005F73CE">
        <w:rPr>
          <w:rFonts w:ascii="Futura PT Book" w:hAnsi="Futura PT Book" w:cs="Arial"/>
        </w:rPr>
        <w:br w:type="page"/>
      </w:r>
    </w:p>
    <w:p w:rsidR="00EF7FA3" w:rsidRPr="005F73CE" w:rsidRDefault="00EF7FA3" w:rsidP="00EF7FA3">
      <w:pPr>
        <w:shd w:val="clear" w:color="auto" w:fill="FFFFFF"/>
        <w:spacing w:line="336" w:lineRule="atLeast"/>
        <w:rPr>
          <w:rFonts w:ascii="Futura PT Book" w:eastAsia="Times New Roman" w:hAnsi="Futura PT Book" w:cs="Arial"/>
          <w:b/>
          <w:bCs/>
          <w:color w:val="0F243E" w:themeColor="text2" w:themeShade="80"/>
          <w:sz w:val="44"/>
          <w:lang w:eastAsia="en-GB"/>
        </w:rPr>
      </w:pPr>
      <w:r w:rsidRPr="005F73CE">
        <w:rPr>
          <w:rFonts w:ascii="Futura PT Book" w:eastAsia="Times New Roman" w:hAnsi="Futura PT Book" w:cs="Arial"/>
          <w:b/>
          <w:bCs/>
          <w:color w:val="0F243E" w:themeColor="text2" w:themeShade="80"/>
          <w:sz w:val="44"/>
          <w:lang w:eastAsia="en-GB"/>
        </w:rPr>
        <w:lastRenderedPageBreak/>
        <w:t>HANDOUT 014: Microsoft Word</w:t>
      </w:r>
    </w:p>
    <w:p w:rsidR="005B6415" w:rsidRPr="005F73CE" w:rsidRDefault="005B6415" w:rsidP="00EF7FA3">
      <w:pPr>
        <w:rPr>
          <w:rFonts w:ascii="Futura PT Book" w:hAnsi="Futura PT Book" w:cs="Arial"/>
          <w:bCs/>
          <w:i/>
          <w:color w:val="0F243E" w:themeColor="text2" w:themeShade="80"/>
          <w:kern w:val="36"/>
          <w:lang w:eastAsia="en-GB"/>
        </w:rPr>
      </w:pPr>
    </w:p>
    <w:p w:rsidR="001A6888" w:rsidRPr="005F73CE" w:rsidRDefault="001A6888" w:rsidP="00EF7FA3">
      <w:pPr>
        <w:tabs>
          <w:tab w:val="left" w:pos="2805"/>
        </w:tabs>
        <w:rPr>
          <w:rFonts w:ascii="Futura PT Book" w:hAnsi="Futura PT Book" w:cs="Arial"/>
          <w:i/>
        </w:rPr>
      </w:pPr>
    </w:p>
    <w:tbl>
      <w:tblPr>
        <w:tblStyle w:val="TableGrid"/>
        <w:tblW w:w="0" w:type="auto"/>
        <w:tblLook w:val="04A0" w:firstRow="1" w:lastRow="0" w:firstColumn="1" w:lastColumn="0" w:noHBand="0" w:noVBand="1"/>
      </w:tblPr>
      <w:tblGrid>
        <w:gridCol w:w="10356"/>
      </w:tblGrid>
      <w:tr w:rsidR="00EF7FA3" w:rsidRPr="005F73CE" w:rsidTr="00EF7FA3">
        <w:tc>
          <w:tcPr>
            <w:tcW w:w="10456" w:type="dxa"/>
          </w:tcPr>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pStyle w:val="Default"/>
              <w:jc w:val="right"/>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123 Road Avenue</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EF7FA3" w:rsidRPr="005F73CE" w:rsidRDefault="00EF7FA3" w:rsidP="00EF7FA3">
            <w:pPr>
              <w:pStyle w:val="NoSpacing"/>
              <w:jc w:val="right"/>
              <w:rPr>
                <w:rFonts w:ascii="Futura PT Book" w:hAnsi="Futura PT Book" w:cs="Arial"/>
                <w:color w:val="0F243E" w:themeColor="text2" w:themeShade="80"/>
                <w:sz w:val="24"/>
                <w:szCs w:val="24"/>
              </w:rPr>
            </w:pPr>
            <w:proofErr w:type="spellStart"/>
            <w:r w:rsidRPr="005F73CE">
              <w:rPr>
                <w:rFonts w:ascii="Futura PT Book" w:hAnsi="Futura PT Book" w:cs="Arial"/>
                <w:color w:val="0F243E" w:themeColor="text2" w:themeShade="80"/>
                <w:sz w:val="24"/>
                <w:szCs w:val="24"/>
              </w:rPr>
              <w:t>Countyland</w:t>
            </w:r>
            <w:proofErr w:type="spellEnd"/>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2CD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Contact no: 01234 567890</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Email: Amy.Beech@email.co.uk</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Motors Ltd</w:t>
            </w: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 Road Way</w:t>
            </w:r>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1A6888" w:rsidRPr="005F73CE" w:rsidRDefault="001A6888" w:rsidP="00EF7FA3">
            <w:pPr>
              <w:pStyle w:val="NoSpacing"/>
              <w:rPr>
                <w:rFonts w:ascii="Futura PT Book" w:hAnsi="Futura PT Book" w:cs="Arial"/>
                <w:color w:val="0F243E" w:themeColor="text2" w:themeShade="80"/>
                <w:sz w:val="24"/>
                <w:szCs w:val="24"/>
              </w:rPr>
            </w:pPr>
            <w:proofErr w:type="spellStart"/>
            <w:r w:rsidRPr="005F73CE">
              <w:rPr>
                <w:rFonts w:ascii="Futura PT Book" w:hAnsi="Futura PT Book" w:cs="Arial"/>
                <w:color w:val="0F243E" w:themeColor="text2" w:themeShade="80"/>
                <w:sz w:val="24"/>
                <w:szCs w:val="24"/>
              </w:rPr>
              <w:t>Countyland</w:t>
            </w:r>
            <w:proofErr w:type="spellEnd"/>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3EF</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w:t>
            </w:r>
            <w:r w:rsidRPr="005F73CE">
              <w:rPr>
                <w:rFonts w:ascii="Futura PT Book" w:hAnsi="Futura PT Book" w:cs="Arial"/>
                <w:color w:val="0F243E" w:themeColor="text2" w:themeShade="80"/>
                <w:sz w:val="24"/>
                <w:szCs w:val="24"/>
                <w:vertAlign w:val="superscript"/>
              </w:rPr>
              <w:t>st</w:t>
            </w:r>
            <w:r w:rsidR="00E06CBD">
              <w:rPr>
                <w:rFonts w:ascii="Futura PT Book" w:hAnsi="Futura PT Book" w:cs="Arial"/>
                <w:color w:val="0F243E" w:themeColor="text2" w:themeShade="80"/>
                <w:sz w:val="24"/>
                <w:szCs w:val="24"/>
              </w:rPr>
              <w:t xml:space="preserve"> September 2020</w:t>
            </w: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Dear Sir / Madam,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would like to apply for the apprenticeship vacancy of Light Vehicle Maintenance and Repair Technician that I saw advertised on the IMI Jobs Website.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I have always been interested in fixing cars and would like to turn this hobby into a career.  I can work as part of a team and have been volunteering at my local go-kart track at weekends.</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look forward to hearing from you.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Yours sincerely,</w:t>
            </w:r>
          </w:p>
          <w:p w:rsidR="001A6888" w:rsidRPr="005F73CE" w:rsidRDefault="001A6888"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tc>
      </w:tr>
    </w:tbl>
    <w:p w:rsidR="006C64FA" w:rsidRPr="005F73CE" w:rsidRDefault="006C64FA" w:rsidP="006C64FA">
      <w:pPr>
        <w:rPr>
          <w:rFonts w:ascii="Futura PT Book" w:hAnsi="Futura PT Book"/>
        </w:rPr>
      </w:pPr>
      <w:r w:rsidRPr="005F73CE">
        <w:rPr>
          <w:rFonts w:ascii="Futura PT Book" w:hAnsi="Futura PT Book" w:cs="Arial"/>
          <w:bCs/>
          <w:i/>
          <w:color w:val="0F243E" w:themeColor="text2" w:themeShade="80"/>
          <w:kern w:val="36"/>
          <w:sz w:val="36"/>
          <w:szCs w:val="36"/>
          <w:lang w:eastAsia="en-GB"/>
        </w:rPr>
        <w:lastRenderedPageBreak/>
        <w:t xml:space="preserve">Notes on using Microsoft Word: </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 xml:space="preserve">Make sure that all the writing is in the same font.  </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change the font; select all the writing on the page and left click on the font box in the bar along the top, you can then select a different font by left clicking on it.</w:t>
      </w:r>
    </w:p>
    <w:p w:rsidR="006C64FA" w:rsidRPr="005F73CE" w:rsidRDefault="006C64FA"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Change to font to Arial now using this box, then use the box next to it to make sure all your writing is the same size (12):</w:t>
      </w:r>
    </w:p>
    <w:p w:rsidR="006C64FA" w:rsidRPr="005F73CE" w:rsidRDefault="006C64FA" w:rsidP="006C64FA">
      <w:pPr>
        <w:tabs>
          <w:tab w:val="left" w:pos="2805"/>
        </w:tabs>
        <w:jc w:val="both"/>
        <w:rPr>
          <w:rFonts w:ascii="Futura PT Book" w:hAnsi="Futura PT Book" w:cs="Arial"/>
          <w:color w:val="0F243E" w:themeColor="text2" w:themeShade="80"/>
          <w:sz w:val="20"/>
        </w:rPr>
      </w:pPr>
    </w:p>
    <w:p w:rsidR="00D017FF" w:rsidRPr="005F73CE" w:rsidRDefault="00D017FF" w:rsidP="006C64FA">
      <w:pPr>
        <w:tabs>
          <w:tab w:val="left" w:pos="2805"/>
        </w:tabs>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2E98A90D" wp14:editId="319A31B6">
            <wp:extent cx="3338830" cy="2519680"/>
            <wp:effectExtent l="0" t="0" r="0" b="0"/>
            <wp:docPr id="13" name="Picture 13"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make your address appear on the right hand side of the page you need to type it in normally, then select the writing you want to move and use the ‘alignment’ buttons on the right of the text box.</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also use these to make sure the company’s address is aligned to the left hand side of the page.</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0371F2BB" wp14:editId="45799AB8">
            <wp:extent cx="2902585" cy="1765300"/>
            <wp:effectExtent l="0" t="0" r="0" b="6350"/>
            <wp:docPr id="14" name="Picture 14"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written your letter make sure you have no spelling mistakes by doing a spell check (you should do this on any document you create).  Click ‘Review’ at the top of the page and then the first icon, Spelling and Grammar:</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653153D1" wp14:editId="30696400">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37">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A box will appear that will change any words you have spelt wrong – remember do not just accept what it tells you, it might be changing the word.  Make sure you read it carefully and think what you want to say.</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now need to save your document.  Click the Windows Icon (or File), and select ‘Save As’ and ‘Word Document’:</w:t>
      </w:r>
    </w:p>
    <w:p w:rsidR="006C64FA" w:rsidRPr="005F73CE" w:rsidRDefault="006C64FA" w:rsidP="006C64FA">
      <w:pPr>
        <w:jc w:val="both"/>
        <w:rPr>
          <w:rFonts w:ascii="Futura PT Book" w:hAnsi="Futura PT Book" w:cs="Arial"/>
          <w:color w:val="0F243E" w:themeColor="text2" w:themeShade="80"/>
          <w:sz w:val="20"/>
        </w:rPr>
      </w:pPr>
    </w:p>
    <w:p w:rsidR="00D017FF" w:rsidRPr="005F73CE" w:rsidRDefault="00D017FF" w:rsidP="006C64FA">
      <w:pPr>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62E1D21" wp14:editId="42205F9E">
            <wp:extent cx="5082540" cy="3657600"/>
            <wp:effectExtent l="0" t="0" r="381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2540" cy="36576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then select where you want to save the document (ask your teacher) and what to call it:</w:t>
      </w:r>
    </w:p>
    <w:p w:rsidR="006C64FA" w:rsidRPr="005F73CE" w:rsidRDefault="006C64FA" w:rsidP="006C64FA">
      <w:pPr>
        <w:pStyle w:val="Default"/>
        <w:jc w:val="both"/>
        <w:rPr>
          <w:rFonts w:ascii="Futura PT Book" w:hAnsi="Futura PT Book"/>
          <w:color w:val="0F243E" w:themeColor="text2" w:themeShade="80"/>
        </w:rPr>
      </w:pPr>
    </w:p>
    <w:p w:rsidR="00D017FF" w:rsidRPr="005F73CE" w:rsidRDefault="00D017FF" w:rsidP="006C64FA">
      <w:pPr>
        <w:pStyle w:val="Default"/>
        <w:jc w:val="both"/>
        <w:rPr>
          <w:rFonts w:ascii="Futura PT Book" w:hAnsi="Futura PT Book"/>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F010810" wp14:editId="159F3B96">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Now you need to make sure the letter prints properly.  Go back to the Word document that is your letter and select the Windows Icon again, and hover your mouse over ‘Print’, the select ‘Print Preview’:</w:t>
      </w:r>
    </w:p>
    <w:p w:rsidR="006C64FA" w:rsidRPr="005F73CE" w:rsidRDefault="006C64FA"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18BDA104" wp14:editId="3DD6E0C8">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clicked Print Preview you will see your letter displayed in a preview screen:</w:t>
      </w: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6C64FA" w:rsidP="00D017FF">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anchor distT="0" distB="0" distL="114300" distR="114300" simplePos="0" relativeHeight="251744256" behindDoc="0" locked="0" layoutInCell="1" allowOverlap="1" wp14:anchorId="777A39AF" wp14:editId="2703F765">
            <wp:simplePos x="0" y="0"/>
            <wp:positionH relativeFrom="margin">
              <wp:align>left</wp:align>
            </wp:positionH>
            <wp:positionV relativeFrom="paragraph">
              <wp:posOffset>322</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3CE">
        <w:rPr>
          <w:rFonts w:ascii="Futura PT Book" w:hAnsi="Futura PT Book" w:cs="Arial"/>
          <w:color w:val="0F243E" w:themeColor="text2" w:themeShade="80"/>
        </w:rPr>
        <w:br w:type="textWrapping" w:clear="all"/>
      </w: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If you are happy with how your letter looks then press print in the top left corner.</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When the print box comes up check that the right printer is selected (ask your teacher) and press ok.</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5E36AB3E" wp14:editId="72544349">
            <wp:extent cx="4306186" cy="3484004"/>
            <wp:effectExtent l="0" t="0" r="0" b="254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l="36226" t="27219" r="35878" b="32544"/>
                    <a:stretch>
                      <a:fillRect/>
                    </a:stretch>
                  </pic:blipFill>
                  <pic:spPr bwMode="auto">
                    <a:xfrm>
                      <a:off x="0" y="0"/>
                      <a:ext cx="4311269" cy="3488116"/>
                    </a:xfrm>
                    <a:prstGeom prst="rect">
                      <a:avLst/>
                    </a:prstGeom>
                    <a:noFill/>
                    <a:ln>
                      <a:noFill/>
                    </a:ln>
                  </pic:spPr>
                </pic:pic>
              </a:graphicData>
            </a:graphic>
          </wp:inline>
        </w:drawing>
      </w:r>
    </w:p>
    <w:p w:rsidR="00D017FF" w:rsidRPr="005F73CE" w:rsidRDefault="00D017FF" w:rsidP="006C64FA">
      <w:pPr>
        <w:rPr>
          <w:rFonts w:ascii="Futura PT Book" w:eastAsiaTheme="minorHAnsi" w:hAnsi="Futura PT Book" w:cs="Georgia"/>
          <w:color w:val="0F243E" w:themeColor="text2" w:themeShade="80"/>
        </w:rPr>
      </w:pPr>
    </w:p>
    <w:p w:rsidR="00D017FF" w:rsidRPr="005F73CE" w:rsidRDefault="006C64FA" w:rsidP="006C64FA">
      <w:pPr>
        <w:rPr>
          <w:rFonts w:ascii="Futura PT Book" w:eastAsiaTheme="minorHAnsi" w:hAnsi="Futura PT Book" w:cs="Georgia"/>
          <w:color w:val="0F243E" w:themeColor="text2" w:themeShade="80"/>
        </w:rPr>
      </w:pPr>
      <w:r w:rsidRPr="005F73CE">
        <w:rPr>
          <w:rFonts w:ascii="Futura PT Book" w:eastAsiaTheme="minorHAnsi" w:hAnsi="Futura PT Book" w:cs="Georgia"/>
          <w:color w:val="0F243E" w:themeColor="text2" w:themeShade="80"/>
        </w:rPr>
        <w:t>Check your printed letter, if it is on more than one page, does not look right or has bits missing you need to change it in Microsoft Word, save it and re-print it.</w:t>
      </w:r>
    </w:p>
    <w:p w:rsidR="005F73CE" w:rsidRDefault="005F73CE">
      <w:pPr>
        <w:rPr>
          <w:rFonts w:ascii="Futura PT Book" w:eastAsia="Calibri" w:hAnsi="Futura PT Book" w:cs="Times New Roman"/>
          <w:b/>
          <w:color w:val="0F243E" w:themeColor="text2" w:themeShade="80"/>
          <w:sz w:val="64"/>
          <w:szCs w:val="64"/>
          <w:lang w:val="en-GB"/>
        </w:rPr>
      </w:pPr>
      <w:r>
        <w:rPr>
          <w:rFonts w:ascii="Futura PT Book" w:hAnsi="Futura PT Book"/>
          <w:b/>
          <w:color w:val="0F243E" w:themeColor="text2" w:themeShade="80"/>
          <w:sz w:val="64"/>
          <w:szCs w:val="64"/>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5: Microsoft Word </w:t>
      </w:r>
      <w:r w:rsidRPr="005F73CE">
        <w:rPr>
          <w:rFonts w:ascii="Futura PT Book" w:hAnsi="Futura PT Book"/>
          <w:b/>
          <w:color w:val="0F243E" w:themeColor="text2" w:themeShade="80"/>
          <w:sz w:val="64"/>
          <w:szCs w:val="64"/>
        </w:rPr>
        <w:tab/>
      </w:r>
    </w:p>
    <w:p w:rsidR="00373EB5" w:rsidRPr="005F73CE" w:rsidRDefault="00373EB5" w:rsidP="005A3A0D">
      <w:pPr>
        <w:jc w:val="both"/>
        <w:rPr>
          <w:rFonts w:ascii="Futura PT Book" w:hAnsi="Futura PT Book" w:cstheme="minorHAnsi"/>
          <w:i/>
          <w:color w:val="0F243E" w:themeColor="text2" w:themeShade="80"/>
        </w:rPr>
      </w:pPr>
    </w:p>
    <w:p w:rsidR="005A3A0D" w:rsidRPr="005F73CE" w:rsidRDefault="00373EB5" w:rsidP="005A3A0D">
      <w:pPr>
        <w:jc w:val="both"/>
        <w:rPr>
          <w:rFonts w:ascii="Futura PT Book" w:hAnsi="Futura PT Book"/>
          <w:color w:val="0F243E" w:themeColor="text2" w:themeShade="80"/>
          <w:sz w:val="36"/>
          <w:szCs w:val="36"/>
        </w:rPr>
      </w:pPr>
      <w:r w:rsidRPr="005F73CE">
        <w:rPr>
          <w:rFonts w:ascii="Futura PT Book" w:hAnsi="Futura PT Book" w:cstheme="minorHAnsi"/>
          <w:i/>
          <w:color w:val="0F243E" w:themeColor="text2" w:themeShade="80"/>
          <w:sz w:val="36"/>
          <w:szCs w:val="36"/>
        </w:rPr>
        <w:t>Document to E</w:t>
      </w:r>
      <w:r w:rsidR="005A3A0D" w:rsidRPr="005F73CE">
        <w:rPr>
          <w:rFonts w:ascii="Futura PT Book" w:hAnsi="Futura PT Book" w:cstheme="minorHAnsi"/>
          <w:i/>
          <w:color w:val="0F243E" w:themeColor="text2" w:themeShade="80"/>
          <w:sz w:val="36"/>
          <w:szCs w:val="36"/>
        </w:rPr>
        <w:t xml:space="preserve">dit </w:t>
      </w:r>
    </w:p>
    <w:p w:rsidR="00373EB5" w:rsidRPr="005F73CE" w:rsidRDefault="00373EB5" w:rsidP="005A3A0D">
      <w:pPr>
        <w:pStyle w:val="NoSpacing"/>
        <w:rPr>
          <w:rFonts w:ascii="Futura PT Book" w:hAnsi="Futura PT Book"/>
          <w:b/>
          <w:color w:val="FFC000"/>
        </w:rPr>
      </w:pPr>
    </w:p>
    <w:p w:rsidR="00373EB5" w:rsidRPr="005F73CE" w:rsidRDefault="00373EB5" w:rsidP="005A3A0D">
      <w:pPr>
        <w:pStyle w:val="NoSpacing"/>
        <w:rPr>
          <w:rFonts w:ascii="Futura PT Book" w:hAnsi="Futura PT Book"/>
          <w:b/>
          <w:color w:val="0F243E" w:themeColor="text2" w:themeShade="80"/>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how to edit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you can display in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edit documents and add additional information into them</w:t>
      </w:r>
    </w:p>
    <w:p w:rsidR="005A3A0D" w:rsidRPr="005F73CE" w:rsidRDefault="005A3A0D" w:rsidP="005A3A0D">
      <w:pPr>
        <w:pStyle w:val="NoSpacing"/>
        <w:ind w:left="360"/>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373EB5"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647C9C"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5A3A0D" w:rsidRPr="005F73CE" w:rsidRDefault="005A3A0D" w:rsidP="005A3A0D">
      <w:pPr>
        <w:spacing w:after="5" w:line="267" w:lineRule="auto"/>
        <w:ind w:right="37"/>
        <w:jc w:val="both"/>
        <w:rPr>
          <w:rFonts w:ascii="Futura PT Book" w:hAnsi="Futura PT Book"/>
          <w:color w:val="0F243E" w:themeColor="text2" w:themeShade="80"/>
        </w:rPr>
      </w:pPr>
    </w:p>
    <w:p w:rsidR="005A3A0D" w:rsidRPr="005F73CE" w:rsidRDefault="005A3A0D" w:rsidP="005A3A0D">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5F73CE" w:rsidTr="00373EB5">
        <w:trPr>
          <w:trHeight w:val="352"/>
        </w:trPr>
        <w:tc>
          <w:tcPr>
            <w:tcW w:w="10081"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373EB5"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015</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5</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016</w:t>
            </w: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 Saved Letter</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373EB5" w:rsidRPr="005F73CE" w:rsidTr="00373EB5">
        <w:trPr>
          <w:trHeight w:val="352"/>
        </w:trPr>
        <w:tc>
          <w:tcPr>
            <w:tcW w:w="10065"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373EB5"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Fortunes Questions </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373EB5" w:rsidRPr="005F73CE" w:rsidTr="00373EB5">
        <w:trPr>
          <w:trHeight w:val="352"/>
        </w:trPr>
        <w:tc>
          <w:tcPr>
            <w:tcW w:w="10065" w:type="dxa"/>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5A3A0D" w:rsidRPr="005F73CE" w:rsidTr="005A3A0D">
        <w:trPr>
          <w:trHeight w:val="332"/>
        </w:trPr>
        <w:tc>
          <w:tcPr>
            <w:tcW w:w="10065" w:type="dxa"/>
            <w:vAlign w:val="center"/>
          </w:tcPr>
          <w:p w:rsidR="005A3A0D" w:rsidRPr="005F73CE" w:rsidRDefault="001C315A" w:rsidP="005A3A0D">
            <w:pPr>
              <w:pStyle w:val="NoSpacing"/>
              <w:rPr>
                <w:rFonts w:ascii="Futura PT Book" w:hAnsi="Futura PT Book"/>
                <w:color w:val="17365D" w:themeColor="text2" w:themeShade="BF"/>
                <w:sz w:val="24"/>
                <w:szCs w:val="24"/>
                <w:highlight w:val="yellow"/>
              </w:rPr>
            </w:pPr>
            <w:hyperlink r:id="rId43" w:history="1">
              <w:r w:rsidR="005A3A0D" w:rsidRPr="005F73CE">
                <w:rPr>
                  <w:rStyle w:val="Hyperlink"/>
                  <w:rFonts w:ascii="Futura PT Book" w:hAnsi="Futura PT Book" w:cs="Arial"/>
                  <w:sz w:val="24"/>
                  <w:szCs w:val="24"/>
                </w:rPr>
                <w:t>https://www.typingclub.com/typing-qwerty-en.html</w:t>
              </w:r>
            </w:hyperlink>
          </w:p>
        </w:tc>
      </w:tr>
    </w:tbl>
    <w:p w:rsidR="005A3A0D" w:rsidRPr="005F73CE" w:rsidRDefault="005A3A0D" w:rsidP="005A3A0D">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373EB5" w:rsidRPr="005F73CE" w:rsidTr="00373EB5">
        <w:trPr>
          <w:trHeight w:val="352"/>
        </w:trPr>
        <w:tc>
          <w:tcPr>
            <w:tcW w:w="10065" w:type="dxa"/>
            <w:gridSpan w:val="2"/>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373EB5"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 / Laptops</w:t>
            </w:r>
          </w:p>
        </w:tc>
      </w:tr>
      <w:tr w:rsidR="00373EB5"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Printer</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Email </w:t>
            </w:r>
          </w:p>
        </w:tc>
      </w:tr>
    </w:tbl>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647C9C" w:rsidRPr="005F73CE" w:rsidTr="005A3A0D">
        <w:trPr>
          <w:trHeight w:val="1582"/>
        </w:trPr>
        <w:tc>
          <w:tcPr>
            <w:tcW w:w="10060" w:type="dxa"/>
            <w:vAlign w:val="center"/>
          </w:tcPr>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Save the letter and picture into a central location so as the learner have access from their computers. </w:t>
            </w:r>
          </w:p>
          <w:p w:rsidR="005A3A0D" w:rsidRPr="005F73CE" w:rsidRDefault="005A3A0D" w:rsidP="005A3A0D">
            <w:pPr>
              <w:pStyle w:val="NoSpacing"/>
              <w:rPr>
                <w:rFonts w:ascii="Futura PT Book" w:hAnsi="Futura PT Book"/>
                <w:color w:val="0F243E" w:themeColor="text2" w:themeShade="80"/>
                <w:sz w:val="24"/>
                <w:szCs w:val="24"/>
              </w:rPr>
            </w:pPr>
          </w:p>
        </w:tc>
      </w:tr>
    </w:tbl>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47328" behindDoc="0" locked="0" layoutInCell="1" allowOverlap="1" wp14:anchorId="6CDA4110" wp14:editId="0BFEE678">
                <wp:simplePos x="0" y="0"/>
                <wp:positionH relativeFrom="page">
                  <wp:posOffset>7200265</wp:posOffset>
                </wp:positionH>
                <wp:positionV relativeFrom="page">
                  <wp:posOffset>10389235</wp:posOffset>
                </wp:positionV>
                <wp:extent cx="156210" cy="163195"/>
                <wp:effectExtent l="0" t="0" r="0" b="0"/>
                <wp:wrapTopAndBottom/>
                <wp:docPr id="193"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4" name="Rectangle 3196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CDA4110" id="_x0000_s1106" style="position:absolute;margin-left:566.95pt;margin-top:818.05pt;width:12.3pt;height:12.85pt;z-index:2517473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ZoMbUOAIAAL4EAAAOAAAA&#10;AAAAAAAAAAAAAC4CAABkcnMvZTJvRG9jLnhtbFBLAQItABQABgAIAAAAIQDy4V3j4wAAAA8BAAAP&#10;AAAAAAAAAAAAAAAAAJIEAABkcnMvZG93bnJldi54bWxQSwUGAAAAAAQABADzAAAAogUAAAAA&#10;">
                <v:rect id="Rectangle 31964" o:spid="_x0000_s110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Af8IA&#10;AADcAAAADwAAAGRycy9kb3ducmV2LnhtbERPTWvCQBC9F/wPywje6kYR20Y3QU0tXtXiechOk9Dd&#10;2ZhdY9pf3y0UepvH+5x1Plgjeup841jBbJqAIC6dbrhS8H7ePz6D8AFZo3FMCr7IQ56NHtaYanfn&#10;I/WnUIkYwj5FBXUIbSqlL2uy6KeuJY7ch+sshgi7SuoO7zHcGjlPkqW02HBsqLGlXU3l5+lmFfTF&#10;tz1eL2cue7N9rQ6bwjy9FUpNxsNmBSLQEP7Ff+6DjvNfFvD7TLx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0B/wgAAANwAAAAPAAAAAAAAAAAAAAAAAJgCAABkcnMvZG93&#10;bnJldi54bWxQSwUGAAAAAAQABAD1AAAAhw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373EB5"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Go to </w:t>
      </w:r>
      <w:hyperlink r:id="rId44"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rPr>
        <w:t>_________________________________________________________________________________</w:t>
      </w:r>
    </w:p>
    <w:p w:rsidR="005A3A0D" w:rsidRPr="005F73CE" w:rsidRDefault="005A3A0D" w:rsidP="005A3A0D">
      <w:pPr>
        <w:pStyle w:val="NoSpacing"/>
        <w:rPr>
          <w:rFonts w:ascii="Futura PT Book" w:hAnsi="Futura PT Book" w:cs="Arial"/>
          <w:i/>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b/>
          <w:i/>
          <w:color w:val="0F243E" w:themeColor="text2" w:themeShade="80"/>
          <w:sz w:val="24"/>
          <w:szCs w:val="24"/>
        </w:rPr>
        <w:t>(T)</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rPr>
        <w:tab/>
        <w:t>Lesson objective/aims:</w:t>
      </w:r>
    </w:p>
    <w:p w:rsidR="005A3A0D" w:rsidRPr="005F73CE" w:rsidRDefault="005A3A0D" w:rsidP="005A3A0D">
      <w:pPr>
        <w:pStyle w:val="NoSpacing"/>
        <w:rPr>
          <w:rFonts w:ascii="Futura PT Book" w:hAnsi="Futura PT Book" w:cs="Arial"/>
          <w:b/>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Ask the students why they would need to edit documents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46304" behindDoc="0" locked="0" layoutInCell="1" allowOverlap="1" wp14:anchorId="7AD4F3C0" wp14:editId="5698163E">
                <wp:simplePos x="0" y="0"/>
                <wp:positionH relativeFrom="page">
                  <wp:posOffset>7200265</wp:posOffset>
                </wp:positionH>
                <wp:positionV relativeFrom="page">
                  <wp:posOffset>10389235</wp:posOffset>
                </wp:positionV>
                <wp:extent cx="156210" cy="163195"/>
                <wp:effectExtent l="0" t="0" r="0" b="0"/>
                <wp:wrapTopAndBottom/>
                <wp:docPr id="26045"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66" name="Rectangle 4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D4F3C0" id="_x0000_s1108" style="position:absolute;margin-left:566.95pt;margin-top:818.05pt;width:12.3pt;height:12.85pt;z-index:2517463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GrES5jkCAAC+BAAADgAA&#10;AAAAAAAAAAAAAAAuAgAAZHJzL2Uyb0RvYy54bWxQSwECLQAUAAYACAAAACEA8uFd4+MAAAAPAQAA&#10;DwAAAAAAAAAAAAAAAACTBAAAZHJzL2Rvd25yZXYueG1sUEsFBgAAAAAEAAQA8wAAAKMFAAAAAA==&#10;">
                <v:rect id="Rectangle 466" o:spid="_x0000_s110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oMMQA&#10;AADcAAAADwAAAGRycy9kb3ducmV2LnhtbESPzWrDMBCE74G8g9hAboncEtziRjFOnZZc80POi7W1&#10;TaWVYymO26evCoUeh5n5hlnnozVioN63jhU8LBMQxJXTLdcKzqe3xTMIH5A1Gsek4Is85JvpZI2Z&#10;dnc+0HAMtYgQ9hkqaELoMil91ZBFv3QdcfQ+XG8xRNnXUvd4j3Br5GOSpNJiy3GhwY5eG6o+jzer&#10;YCi/7eF6OXE1mO2u3heleXovlZrPxuIFRKAx/If/2nutYJW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WqDDEAAAA3AAAAA8AAAAAAAAAAAAAAAAAmAIAAGRycy9k&#10;b3ducmV2LnhtbFBLBQYAAAAABAAEAPUAAACJAw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 xml:space="preserve">Task 1: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b/>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Ask the students to open the letter – saved in a central location. Demonstrate how to open the letter using the overhead projector.</w:t>
      </w:r>
      <w:r w:rsidRPr="005F73CE">
        <w:rPr>
          <w:rFonts w:ascii="Futura PT Book" w:hAnsi="Futura PT Book"/>
          <w:b/>
          <w:color w:val="0F243E" w:themeColor="text2" w:themeShade="80"/>
          <w:sz w:val="24"/>
          <w:szCs w:val="24"/>
        </w:rPr>
        <w:tab/>
      </w: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Open the letter and save it into your files</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Direct Students to carry out the following tasks on the letter:</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Add a picture of a Ford Focus air filter top the letter</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Demonstrate to the students how you would do this by using an overhead projector.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Insert the picture - saved in a central location.</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Save the letter so as not to lose any of your work.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Print the document </w:t>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ind w:right="-266"/>
        <w:rPr>
          <w:rFonts w:ascii="Futura PT Book" w:hAnsi="Futura PT Book"/>
          <w:color w:val="0F243E" w:themeColor="text2" w:themeShade="80"/>
          <w:sz w:val="24"/>
          <w:szCs w:val="24"/>
        </w:rPr>
      </w:pPr>
    </w:p>
    <w:p w:rsidR="005A3A0D" w:rsidRPr="005F73CE" w:rsidRDefault="005A3A0D" w:rsidP="005A3A0D">
      <w:pPr>
        <w:pStyle w:val="NoSpacing"/>
        <w:pBdr>
          <w:bottom w:val="single" w:sz="12" w:space="1" w:color="auto"/>
        </w:pBdr>
        <w:rPr>
          <w:rFonts w:ascii="Futura PT Book" w:hAnsi="Futura PT Book"/>
          <w:b/>
          <w:i/>
          <w:color w:val="0F243E" w:themeColor="text2" w:themeShade="80"/>
          <w:sz w:val="24"/>
          <w:szCs w:val="24"/>
        </w:rPr>
      </w:pPr>
      <w:r w:rsidRPr="005F73CE">
        <w:rPr>
          <w:rFonts w:ascii="Futura PT Book" w:hAnsi="Futura PT Book"/>
          <w:b/>
          <w:i/>
          <w:noProof/>
          <w:color w:val="0F243E" w:themeColor="text2" w:themeShade="80"/>
          <w:sz w:val="24"/>
          <w:szCs w:val="24"/>
          <w:lang w:eastAsia="en-GB"/>
        </w:rPr>
        <mc:AlternateContent>
          <mc:Choice Requires="wps">
            <w:drawing>
              <wp:anchor distT="45720" distB="45720" distL="114300" distR="114300" simplePos="0" relativeHeight="251749376" behindDoc="0" locked="0" layoutInCell="1" allowOverlap="1" wp14:anchorId="344A3CEA" wp14:editId="1F0FA3E4">
                <wp:simplePos x="0" y="0"/>
                <wp:positionH relativeFrom="margin">
                  <wp:align>left</wp:align>
                </wp:positionH>
                <wp:positionV relativeFrom="paragraph">
                  <wp:posOffset>316865</wp:posOffset>
                </wp:positionV>
                <wp:extent cx="6527800" cy="1187450"/>
                <wp:effectExtent l="0" t="0" r="25400" b="127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1C315A" w:rsidRPr="00BD6F05" w:rsidRDefault="001C315A" w:rsidP="005A3A0D">
                            <w:pPr>
                              <w:pStyle w:val="NoSpacing"/>
                              <w:rPr>
                                <w:rFonts w:ascii="Franklin Gothic Book" w:hAnsi="Franklin Gothic Book"/>
                                <w:b/>
                                <w:i/>
                              </w:rPr>
                            </w:pPr>
                            <w:r w:rsidRPr="00BD6F05">
                              <w:rPr>
                                <w:rFonts w:ascii="Franklin Gothic Book" w:hAnsi="Franklin Gothic Book"/>
                                <w:b/>
                                <w:i/>
                              </w:rPr>
                              <w:t>IF THERE IS TIME:</w:t>
                            </w:r>
                          </w:p>
                          <w:p w:rsidR="001C315A" w:rsidRPr="00BD6F05" w:rsidRDefault="001C315A" w:rsidP="005A3A0D">
                            <w:pPr>
                              <w:pStyle w:val="NoSpacing"/>
                              <w:rPr>
                                <w:rFonts w:ascii="Franklin Gothic Book" w:hAnsi="Franklin Gothic Book"/>
                                <w:i/>
                              </w:rPr>
                            </w:pPr>
                          </w:p>
                          <w:p w:rsidR="001C315A" w:rsidRPr="00BD6F05" w:rsidRDefault="001C315A"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1C315A" w:rsidRPr="00BD6F05" w:rsidRDefault="001C315A" w:rsidP="005A3A0D">
                            <w:pPr>
                              <w:pStyle w:val="NoSpacing"/>
                              <w:rPr>
                                <w:rFonts w:ascii="Franklin Gothic Book" w:hAnsi="Franklin Gothic Book"/>
                                <w:b/>
                              </w:rPr>
                            </w:pPr>
                          </w:p>
                          <w:p w:rsidR="001C315A" w:rsidRDefault="001C315A"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A3CEA" id="_x0000_s1110" type="#_x0000_t202" style="position:absolute;margin-left:0;margin-top:24.95pt;width:514pt;height:93.5pt;z-index:251749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">
                <v:textbox>
                  <w:txbxContent>
                    <w:p w:rsidR="001C315A" w:rsidRPr="00BD6F05" w:rsidRDefault="001C315A" w:rsidP="005A3A0D">
                      <w:pPr>
                        <w:pStyle w:val="NoSpacing"/>
                        <w:rPr>
                          <w:rFonts w:ascii="Franklin Gothic Book" w:hAnsi="Franklin Gothic Book"/>
                          <w:b/>
                          <w:i/>
                        </w:rPr>
                      </w:pPr>
                      <w:r w:rsidRPr="00BD6F05">
                        <w:rPr>
                          <w:rFonts w:ascii="Franklin Gothic Book" w:hAnsi="Franklin Gothic Book"/>
                          <w:b/>
                          <w:i/>
                        </w:rPr>
                        <w:t>IF THERE IS TIME:</w:t>
                      </w:r>
                    </w:p>
                    <w:p w:rsidR="001C315A" w:rsidRPr="00BD6F05" w:rsidRDefault="001C315A" w:rsidP="005A3A0D">
                      <w:pPr>
                        <w:pStyle w:val="NoSpacing"/>
                        <w:rPr>
                          <w:rFonts w:ascii="Franklin Gothic Book" w:hAnsi="Franklin Gothic Book"/>
                          <w:i/>
                        </w:rPr>
                      </w:pPr>
                    </w:p>
                    <w:p w:rsidR="001C315A" w:rsidRPr="00BD6F05" w:rsidRDefault="001C315A"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1C315A" w:rsidRPr="00BD6F05" w:rsidRDefault="001C315A" w:rsidP="005A3A0D">
                      <w:pPr>
                        <w:pStyle w:val="NoSpacing"/>
                        <w:rPr>
                          <w:rFonts w:ascii="Franklin Gothic Book" w:hAnsi="Franklin Gothic Book"/>
                          <w:b/>
                        </w:rPr>
                      </w:pPr>
                    </w:p>
                    <w:p w:rsidR="001C315A" w:rsidRDefault="001C315A"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v:textbox>
                <w10:wrap type="square" anchorx="margin"/>
              </v:shape>
            </w:pict>
          </mc:Fallback>
        </mc:AlternateContent>
      </w:r>
    </w:p>
    <w:p w:rsidR="005A3A0D" w:rsidRPr="005F73CE" w:rsidRDefault="005A3A0D" w:rsidP="005A3A0D">
      <w:pPr>
        <w:pStyle w:val="NoSpacing"/>
        <w:pBdr>
          <w:bottom w:val="single" w:sz="12" w:space="1" w:color="auto"/>
        </w:pBdr>
        <w:rPr>
          <w:rFonts w:ascii="Futura PT Book" w:hAnsi="Futura PT Book"/>
          <w:b/>
          <w:i/>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Explain what the colours mean and give an example.</w:t>
      </w:r>
    </w:p>
    <w:p w:rsidR="005A3A0D" w:rsidRPr="005F73CE" w:rsidRDefault="005A3A0D" w:rsidP="005A3A0D">
      <w:pPr>
        <w:pStyle w:val="NoSpacing"/>
        <w:jc w:val="both"/>
        <w:rPr>
          <w:rFonts w:ascii="Futura PT Book" w:hAnsi="Futura PT Book" w:cs="Arial"/>
        </w:rPr>
      </w:pPr>
    </w:p>
    <w:p w:rsidR="005A3A0D" w:rsidRPr="005F73CE" w:rsidRDefault="005A3A0D" w:rsidP="005A3A0D">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5F73CE">
        <w:rPr>
          <w:rFonts w:ascii="Futura PT Book" w:hAnsi="Futura PT Book" w:cs="Arial"/>
          <w:i/>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A3A0D" w:rsidRPr="005F73CE" w:rsidRDefault="005A3A0D" w:rsidP="005A3A0D">
      <w:pPr>
        <w:pStyle w:val="NoSpacing"/>
        <w:jc w:val="both"/>
        <w:rPr>
          <w:rFonts w:ascii="Futura PT Book" w:hAnsi="Futura PT Book" w:cs="Arial"/>
          <w:color w:val="0F243E" w:themeColor="text2" w:themeShade="80"/>
          <w:sz w:val="24"/>
          <w:szCs w:val="24"/>
        </w:rPr>
      </w:pP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48352" behindDoc="0" locked="0" layoutInCell="1" allowOverlap="1" wp14:anchorId="727D28D1" wp14:editId="4693C60C">
                <wp:simplePos x="0" y="0"/>
                <wp:positionH relativeFrom="page">
                  <wp:posOffset>7200265</wp:posOffset>
                </wp:positionH>
                <wp:positionV relativeFrom="page">
                  <wp:posOffset>10389235</wp:posOffset>
                </wp:positionV>
                <wp:extent cx="156210" cy="163195"/>
                <wp:effectExtent l="0" t="0" r="0" b="0"/>
                <wp:wrapTopAndBottom/>
                <wp:docPr id="3202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22" name="Rectangle 319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7D28D1" id="_x0000_s1111" style="position:absolute;margin-left:566.95pt;margin-top:818.05pt;width:12.3pt;height:12.85pt;z-index:2517483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zHOwIAAMI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Ix7zHOwIAAMIEAAAO&#10;AAAAAAAAAAAAAAAAAC4CAABkcnMvZTJvRG9jLnhtbFBLAQItABQABgAIAAAAIQDy4V3j4wAAAA8B&#10;AAAPAAAAAAAAAAAAAAAAAJUEAABkcnMvZG93bnJldi54bWxQSwUGAAAAAAQABADzAAAApQUAAAAA&#10;">
                <v:rect id="Rectangle 31966" o:spid="_x0000_s111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4s8UA&#10;AADeAAAADwAAAGRycy9kb3ducmV2LnhtbESPQWvCQBSE74X+h+UVvNWNEbREV7FGxataen5kn0lw&#10;922aXWPaX+8KQo/DzHzDzJe9NaKj1teOFYyGCQjiwumaSwVfp+37BwgfkDUax6TglzwsF68vc8y0&#10;u/GBumMoRYSwz1BBFUKTSemLiiz6oWuIo3d2rcUQZVtK3eItwq2RaZJMpMWa40KFDa0rKi7Hq1XQ&#10;5X/28PN94qIzn5tyv8rNdJcrNXjrVzMQgfrwH36291rBOE3SFB534hW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Piz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A3A0D" w:rsidRPr="005F73CE" w:rsidRDefault="005A3A0D" w:rsidP="005A3A0D">
      <w:pPr>
        <w:rPr>
          <w:rFonts w:ascii="Futura PT Book" w:hAnsi="Futura PT Book"/>
          <w:color w:val="0F243E" w:themeColor="text2" w:themeShade="80"/>
        </w:rPr>
      </w:pPr>
      <w:r w:rsidRPr="005F73CE">
        <w:rPr>
          <w:rFonts w:ascii="Futura PT Book" w:hAnsi="Futura PT Book"/>
          <w:color w:val="0F243E" w:themeColor="text2" w:themeShade="80"/>
        </w:rPr>
        <w:br w:type="page"/>
      </w:r>
      <w:r w:rsidRPr="005F73CE">
        <w:rPr>
          <w:rFonts w:ascii="Futura PT Book" w:hAnsi="Futura PT Book"/>
          <w:b/>
          <w:color w:val="0F243E" w:themeColor="text2" w:themeShade="80"/>
          <w:sz w:val="44"/>
        </w:rPr>
        <w:lastRenderedPageBreak/>
        <w:t xml:space="preserve">HANDOUT 016: Document to edit </w:t>
      </w:r>
    </w:p>
    <w:p w:rsidR="005A3A0D" w:rsidRPr="005F73CE" w:rsidRDefault="005A3A0D" w:rsidP="005A3A0D">
      <w:pPr>
        <w:jc w:val="both"/>
        <w:rPr>
          <w:rFonts w:ascii="Futura PT Book" w:hAnsi="Futura PT Book" w:cstheme="minorHAnsi"/>
          <w:i/>
          <w:color w:val="0F243E" w:themeColor="text2" w:themeShade="80"/>
        </w:rPr>
      </w:pPr>
    </w:p>
    <w:p w:rsidR="005A3A0D" w:rsidRPr="005F73CE" w:rsidRDefault="005A3A0D" w:rsidP="005A3A0D">
      <w:pPr>
        <w:jc w:val="both"/>
        <w:rPr>
          <w:rFonts w:ascii="Futura PT Book" w:hAnsi="Futura PT Book" w:cstheme="minorHAnsi"/>
          <w:i/>
          <w:color w:val="0F243E" w:themeColor="text2" w:themeShade="80"/>
          <w:sz w:val="36"/>
          <w:szCs w:val="36"/>
        </w:rPr>
      </w:pPr>
      <w:r w:rsidRPr="005F73CE">
        <w:rPr>
          <w:rFonts w:ascii="Futura PT Book" w:hAnsi="Futura PT Book" w:cstheme="minorHAnsi"/>
          <w:i/>
          <w:color w:val="0F243E" w:themeColor="text2" w:themeShade="80"/>
          <w:sz w:val="36"/>
          <w:szCs w:val="36"/>
        </w:rPr>
        <w:t xml:space="preserve">Document to Edit </w:t>
      </w:r>
    </w:p>
    <w:p w:rsidR="005A3A0D" w:rsidRPr="005F73CE" w:rsidRDefault="005A3A0D" w:rsidP="005A3A0D">
      <w:pPr>
        <w:jc w:val="both"/>
        <w:rPr>
          <w:rFonts w:ascii="Futura PT Book" w:hAnsi="Futura PT Book" w:cstheme="minorHAnsi"/>
          <w:i/>
          <w:color w:val="0F243E" w:themeColor="text2" w:themeShade="80"/>
          <w:sz w:val="36"/>
          <w:szCs w:val="36"/>
        </w:rPr>
      </w:pPr>
    </w:p>
    <w:tbl>
      <w:tblPr>
        <w:tblStyle w:val="TableGrid"/>
        <w:tblW w:w="0" w:type="auto"/>
        <w:tblLook w:val="04A0" w:firstRow="1" w:lastRow="0" w:firstColumn="1" w:lastColumn="0" w:noHBand="0" w:noVBand="1"/>
      </w:tblPr>
      <w:tblGrid>
        <w:gridCol w:w="10356"/>
      </w:tblGrid>
      <w:tr w:rsidR="005A3A0D" w:rsidRPr="005F73CE" w:rsidTr="005A3A0D">
        <w:tc>
          <w:tcPr>
            <w:tcW w:w="10456" w:type="dxa"/>
          </w:tcPr>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123 Garage</w:t>
            </w:r>
          </w:p>
          <w:p w:rsidR="005A3A0D" w:rsidRPr="005F73CE" w:rsidRDefault="005A3A0D" w:rsidP="005A3A0D">
            <w:pPr>
              <w:jc w:val="right"/>
              <w:rPr>
                <w:rFonts w:ascii="Futura PT Book" w:hAnsi="Futura PT Book" w:cs="Arial"/>
              </w:rPr>
            </w:pPr>
            <w:r w:rsidRPr="005F73CE">
              <w:rPr>
                <w:rFonts w:ascii="Futura PT Book" w:hAnsi="Futura PT Book" w:cs="Arial"/>
              </w:rPr>
              <w:t>The Road</w:t>
            </w:r>
          </w:p>
          <w:p w:rsidR="005A3A0D" w:rsidRPr="005F73CE" w:rsidRDefault="005A3A0D" w:rsidP="005A3A0D">
            <w:pPr>
              <w:jc w:val="right"/>
              <w:rPr>
                <w:rFonts w:ascii="Futura PT Book" w:hAnsi="Futura PT Book" w:cs="Arial"/>
              </w:rPr>
            </w:pPr>
            <w:r w:rsidRPr="005F73CE">
              <w:rPr>
                <w:rFonts w:ascii="Futura PT Book" w:hAnsi="Futura PT Book" w:cs="Arial"/>
              </w:rPr>
              <w:t>The Town</w:t>
            </w:r>
          </w:p>
          <w:p w:rsidR="005A3A0D" w:rsidRPr="005F73CE" w:rsidRDefault="005A3A0D" w:rsidP="005A3A0D">
            <w:pPr>
              <w:jc w:val="right"/>
              <w:rPr>
                <w:rFonts w:ascii="Futura PT Book" w:hAnsi="Futura PT Book" w:cs="Arial"/>
              </w:rPr>
            </w:pPr>
            <w:r w:rsidRPr="005F73CE">
              <w:rPr>
                <w:rFonts w:ascii="Futura PT Book" w:hAnsi="Futura PT Book" w:cs="Arial"/>
              </w:rPr>
              <w:t>AB1 1AB</w:t>
            </w:r>
          </w:p>
          <w:p w:rsidR="005A3A0D" w:rsidRPr="005F73CE" w:rsidRDefault="005A3A0D" w:rsidP="005A3A0D">
            <w:pPr>
              <w:jc w:val="right"/>
              <w:rPr>
                <w:rFonts w:ascii="Futura PT Book" w:hAnsi="Futura PT Book" w:cs="Arial"/>
              </w:rPr>
            </w:pPr>
            <w:r w:rsidRPr="005F73CE">
              <w:rPr>
                <w:rFonts w:ascii="Futura PT Book" w:hAnsi="Futura PT Book" w:cs="Arial"/>
              </w:rPr>
              <w:t>01234 567890</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Bob’s Parts</w:t>
            </w:r>
          </w:p>
          <w:p w:rsidR="005A3A0D" w:rsidRPr="005F73CE" w:rsidRDefault="005A3A0D" w:rsidP="005A3A0D">
            <w:pPr>
              <w:rPr>
                <w:rFonts w:ascii="Futura PT Book" w:hAnsi="Futura PT Book" w:cs="Arial"/>
              </w:rPr>
            </w:pPr>
            <w:r w:rsidRPr="005F73CE">
              <w:rPr>
                <w:rFonts w:ascii="Futura PT Book" w:hAnsi="Futura PT Book" w:cs="Arial"/>
              </w:rPr>
              <w:t>1 Road</w:t>
            </w:r>
          </w:p>
          <w:p w:rsidR="005A3A0D" w:rsidRPr="005F73CE" w:rsidRDefault="005A3A0D" w:rsidP="005A3A0D">
            <w:pPr>
              <w:rPr>
                <w:rFonts w:ascii="Futura PT Book" w:hAnsi="Futura PT Book" w:cs="Arial"/>
              </w:rPr>
            </w:pPr>
            <w:r w:rsidRPr="005F73CE">
              <w:rPr>
                <w:rFonts w:ascii="Futura PT Book" w:hAnsi="Futura PT Book" w:cs="Arial"/>
              </w:rPr>
              <w:t>Town</w:t>
            </w:r>
          </w:p>
          <w:p w:rsidR="005A3A0D" w:rsidRPr="005F73CE" w:rsidRDefault="005A3A0D" w:rsidP="005A3A0D">
            <w:pPr>
              <w:rPr>
                <w:rFonts w:ascii="Futura PT Book" w:hAnsi="Futura PT Book" w:cs="Arial"/>
              </w:rPr>
            </w:pPr>
            <w:r w:rsidRPr="005F73CE">
              <w:rPr>
                <w:rFonts w:ascii="Futura PT Book" w:hAnsi="Futura PT Book" w:cs="Arial"/>
              </w:rPr>
              <w:t>BA1 1AB</w:t>
            </w:r>
          </w:p>
          <w:p w:rsidR="005A3A0D" w:rsidRPr="005F73CE" w:rsidRDefault="005A3A0D" w:rsidP="005A3A0D">
            <w:pPr>
              <w:rPr>
                <w:rFonts w:ascii="Futura PT Book" w:hAnsi="Futura PT Book" w:cs="Arial"/>
              </w:rPr>
            </w:pPr>
          </w:p>
          <w:p w:rsidR="005A3A0D" w:rsidRPr="005F73CE" w:rsidRDefault="00E06CBD" w:rsidP="005A3A0D">
            <w:pPr>
              <w:jc w:val="right"/>
              <w:rPr>
                <w:rFonts w:ascii="Futura PT Book" w:hAnsi="Futura PT Book" w:cs="Arial"/>
              </w:rPr>
            </w:pPr>
            <w:r>
              <w:rPr>
                <w:rFonts w:ascii="Futura PT Book" w:hAnsi="Futura PT Book" w:cs="Arial"/>
              </w:rPr>
              <w:t>1st September 2020</w:t>
            </w: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 xml:space="preserve"> </w:t>
            </w:r>
          </w:p>
          <w:p w:rsidR="005A3A0D" w:rsidRPr="005F73CE" w:rsidRDefault="005A3A0D" w:rsidP="005A3A0D">
            <w:pPr>
              <w:rPr>
                <w:rFonts w:ascii="Futura PT Book" w:hAnsi="Futura PT Book" w:cs="Arial"/>
              </w:rPr>
            </w:pPr>
            <w:r w:rsidRPr="005F73CE">
              <w:rPr>
                <w:rFonts w:ascii="Futura PT Book" w:hAnsi="Futura PT Book" w:cs="Arial"/>
              </w:rPr>
              <w:t>Dear Bob,</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I am trying to find an air filter for a Ford Focus.  Please can you let me know if you have any?</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Many Thanks</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A. Garage</w:t>
            </w:r>
          </w:p>
          <w:p w:rsidR="005A3A0D" w:rsidRPr="005F73CE" w:rsidRDefault="005A3A0D" w:rsidP="005A3A0D">
            <w:pPr>
              <w:rPr>
                <w:rFonts w:ascii="Futura PT Book" w:hAnsi="Futura PT Book"/>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tc>
      </w:tr>
    </w:tbl>
    <w:p w:rsidR="00D017FF" w:rsidRPr="005F73CE" w:rsidRDefault="00D017FF" w:rsidP="00D017FF">
      <w:pPr>
        <w:rPr>
          <w:rFonts w:ascii="Futura PT Book" w:eastAsiaTheme="minorHAnsi" w:hAnsi="Futura PT Book"/>
        </w:rPr>
      </w:pPr>
      <w:r w:rsidRPr="005F73CE">
        <w:rPr>
          <w:rFonts w:ascii="Futura PT Book" w:eastAsiaTheme="minorHAnsi" w:hAnsi="Futura PT Book"/>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6 &amp; 7: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rPr>
      </w:pPr>
      <w:r w:rsidRPr="005F73CE">
        <w:rPr>
          <w:rFonts w:ascii="Futura PT Book" w:hAnsi="Futura PT Book" w:cs="Arial"/>
          <w:i/>
          <w:color w:val="0F243E" w:themeColor="text2" w:themeShade="80"/>
          <w:sz w:val="36"/>
          <w:szCs w:val="24"/>
        </w:rPr>
        <w:t>Microsoft Excel</w:t>
      </w:r>
    </w:p>
    <w:p w:rsidR="005A3A0D" w:rsidRPr="005F73CE" w:rsidRDefault="005A3A0D" w:rsidP="005A3A0D">
      <w:pPr>
        <w:pStyle w:val="NoSpacing"/>
        <w:rPr>
          <w:rFonts w:ascii="Futura PT Book" w:hAnsi="Futura PT Book" w:cs="Arial"/>
          <w:color w:val="0F243E" w:themeColor="text2" w:themeShade="80"/>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Excel is</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documents can be created in Microsoft Excel</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spreadsheets and use basic functions</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5A3A0D"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Column</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Spreadsheet</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Cells</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Currency</w:t>
            </w:r>
          </w:p>
        </w:tc>
      </w:tr>
      <w:tr w:rsidR="005A3A0D"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VAT</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Sum</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Formulas</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p>
        </w:tc>
      </w:tr>
    </w:tbl>
    <w:p w:rsidR="005A3A0D" w:rsidRPr="005F73CE" w:rsidRDefault="005A3A0D" w:rsidP="005A3A0D">
      <w:pPr>
        <w:spacing w:after="5" w:line="267" w:lineRule="auto"/>
        <w:ind w:right="37"/>
        <w:jc w:val="both"/>
        <w:rPr>
          <w:rFonts w:ascii="Futura PT Book" w:hAnsi="Futura PT Book"/>
          <w:color w:val="0F243E" w:themeColor="text2" w:themeShade="80"/>
        </w:rPr>
      </w:pPr>
    </w:p>
    <w:p w:rsidR="005A3A0D" w:rsidRPr="005F73CE" w:rsidRDefault="005A3A0D" w:rsidP="005A3A0D">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5F73CE" w:rsidTr="00373EB5">
        <w:trPr>
          <w:trHeight w:val="352"/>
        </w:trPr>
        <w:tc>
          <w:tcPr>
            <w:tcW w:w="10081"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017</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6 &amp; 7</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018</w:t>
            </w: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Create a Spreadsheet</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019</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Notes - How to Create a Spreadsheet </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A3A0D" w:rsidRPr="005F73CE" w:rsidTr="00373EB5">
        <w:trPr>
          <w:trHeight w:val="352"/>
        </w:trPr>
        <w:tc>
          <w:tcPr>
            <w:tcW w:w="10065"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5A3A0D" w:rsidRPr="005F73CE" w:rsidTr="00373EB5">
        <w:trPr>
          <w:trHeight w:val="352"/>
        </w:trPr>
        <w:tc>
          <w:tcPr>
            <w:tcW w:w="10065" w:type="dxa"/>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5A3A0D" w:rsidRPr="005F73CE" w:rsidTr="005A3A0D">
        <w:trPr>
          <w:trHeight w:val="332"/>
        </w:trPr>
        <w:tc>
          <w:tcPr>
            <w:tcW w:w="10065" w:type="dxa"/>
            <w:vAlign w:val="center"/>
          </w:tcPr>
          <w:p w:rsidR="005A3A0D" w:rsidRPr="005F73CE" w:rsidRDefault="001C315A" w:rsidP="005A3A0D">
            <w:pPr>
              <w:pStyle w:val="NoSpacing"/>
              <w:rPr>
                <w:rFonts w:ascii="Futura PT Book" w:hAnsi="Futura PT Book"/>
                <w:color w:val="17365D" w:themeColor="text2" w:themeShade="BF"/>
                <w:sz w:val="24"/>
                <w:szCs w:val="24"/>
                <w:highlight w:val="yellow"/>
              </w:rPr>
            </w:pPr>
            <w:hyperlink r:id="rId45" w:history="1">
              <w:r w:rsidR="005A3A0D" w:rsidRPr="005F73CE">
                <w:rPr>
                  <w:rStyle w:val="Hyperlink"/>
                  <w:rFonts w:ascii="Futura PT Book" w:hAnsi="Futura PT Book" w:cs="Calibri"/>
                  <w:noProof/>
                  <w:sz w:val="24"/>
                  <w:szCs w:val="24"/>
                  <w:lang w:eastAsia="en-GB"/>
                </w:rPr>
                <w:t>http://jobs.theimi.org.uk/</w:t>
              </w:r>
            </w:hyperlink>
          </w:p>
        </w:tc>
      </w:tr>
    </w:tbl>
    <w:p w:rsidR="005A3A0D" w:rsidRPr="005F73CE" w:rsidRDefault="005A3A0D" w:rsidP="005A3A0D">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5A3A0D" w:rsidRPr="005F73CE" w:rsidTr="00373EB5">
        <w:trPr>
          <w:trHeight w:val="352"/>
        </w:trPr>
        <w:tc>
          <w:tcPr>
            <w:tcW w:w="10065" w:type="dxa"/>
            <w:gridSpan w:val="2"/>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5A3A0D"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 / Laptops</w:t>
            </w:r>
          </w:p>
        </w:tc>
      </w:tr>
      <w:tr w:rsidR="005A3A0D"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Power Point </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p>
        </w:tc>
      </w:tr>
    </w:tbl>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5A3A0D" w:rsidRPr="005F73CE" w:rsidTr="005A3A0D">
        <w:trPr>
          <w:trHeight w:val="558"/>
        </w:trPr>
        <w:tc>
          <w:tcPr>
            <w:tcW w:w="10060" w:type="dxa"/>
            <w:vAlign w:val="center"/>
          </w:tcPr>
          <w:p w:rsidR="005A3A0D" w:rsidRPr="005F73CE" w:rsidRDefault="005A3A0D" w:rsidP="005A3A0D">
            <w:pPr>
              <w:pStyle w:val="NoSpacing"/>
              <w:rPr>
                <w:rFonts w:ascii="Futura PT Book" w:hAnsi="Futura PT Book"/>
                <w:i/>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5A3A0D" w:rsidRPr="005F73CE" w:rsidRDefault="005A3A0D" w:rsidP="005A3A0D">
            <w:pPr>
              <w:pStyle w:val="NoSpacing"/>
              <w:rPr>
                <w:rFonts w:ascii="Futura PT Book" w:hAnsi="Futura PT Book"/>
                <w:b/>
                <w:i/>
                <w:color w:val="0F243E" w:themeColor="text2" w:themeShade="80"/>
                <w:sz w:val="24"/>
                <w:szCs w:val="24"/>
                <w:highlight w:val="yellow"/>
              </w:rPr>
            </w:pP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i/>
                <w:color w:val="0F243E" w:themeColor="text2" w:themeShade="80"/>
                <w:sz w:val="24"/>
                <w:szCs w:val="24"/>
              </w:rPr>
              <w:t xml:space="preserve">Task 1: Print resource 016 </w:t>
            </w: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p>
        </w:tc>
      </w:tr>
    </w:tbl>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52448" behindDoc="0" locked="0" layoutInCell="1" allowOverlap="1" wp14:anchorId="74D3ABD6" wp14:editId="777424A7">
                <wp:simplePos x="0" y="0"/>
                <wp:positionH relativeFrom="page">
                  <wp:posOffset>7200265</wp:posOffset>
                </wp:positionH>
                <wp:positionV relativeFrom="page">
                  <wp:posOffset>10389235</wp:posOffset>
                </wp:positionV>
                <wp:extent cx="156210" cy="163195"/>
                <wp:effectExtent l="0" t="0" r="0" b="0"/>
                <wp:wrapTopAndBottom/>
                <wp:docPr id="320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8" name="Rectangle 1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4D3ABD6" id="Group 13" o:spid="_x0000_s1113" style="position:absolute;margin-left:566.95pt;margin-top:818.05pt;width:12.3pt;height:12.85pt;z-index:2517524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d+5UOOAIAALwEAAAOAAAA&#10;AAAAAAAAAAAAAC4CAABkcnMvZTJvRG9jLnhtbFBLAQItABQABgAIAAAAIQDy4V3j4wAAAA8BAAAP&#10;AAAAAAAAAAAAAAAAAJIEAABkcnMvZG93bnJldi54bWxQSwUGAAAAAAQABADzAAAAogUAAAAA&#10;">
                <v:rect id="Rectangle 14" o:spid="_x0000_s111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5MMA&#10;AADeAAAADwAAAGRycy9kb3ducmV2LnhtbERPz0/CMBS+m/A/NI/Em3QbiZpBIcOh4QoYzi/rY1to&#10;X8dat+lfbw8mHr98v9fbyRoxUO9bxwrSRQKCuHK65VrB5/n96RWED8gajWNS8E0etpvZwxpz7UY+&#10;0nAKtYgh7HNU0ITQ5VL6qiGLfuE64shdXW8xRNjXUvc4xnBrZJYkz9Jiy7GhwY7eGqpupy+rYCh/&#10;7PF+OXM1mN2+PhSlefkolXqcT8UKRKAp/Iv/3AetYJkladwb78Qr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F5MMAAADeAAAADwAAAAAAAAAAAAAAAACYAgAAZHJzL2Rv&#10;d25yZXYueG1sUEsFBgAAAAAEAAQA9QAAAIg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5A3A0D" w:rsidRPr="005F73CE" w:rsidRDefault="005A3A0D" w:rsidP="005A3A0D">
      <w:pPr>
        <w:pStyle w:val="NoSpacing"/>
        <w:rPr>
          <w:rFonts w:ascii="Futura PT Book" w:hAnsi="Futura PT Book" w:cs="Arial"/>
          <w:i/>
          <w:color w:val="0F243E" w:themeColor="text2" w:themeShade="80"/>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0F243E" w:themeColor="text2" w:themeShade="80"/>
          <w:sz w:val="24"/>
          <w:szCs w:val="24"/>
          <w:u w:val="single"/>
        </w:rPr>
        <w:t xml:space="preserve">Resources:  </w:t>
      </w:r>
      <w:r w:rsidR="00D216F5" w:rsidRPr="005F73CE">
        <w:rPr>
          <w:rFonts w:ascii="Futura PT Book" w:hAnsi="Futura PT Book" w:cs="Arial"/>
          <w:i/>
          <w:color w:val="0F243E" w:themeColor="text2" w:themeShade="80"/>
          <w:sz w:val="24"/>
          <w:szCs w:val="24"/>
          <w:u w:val="single"/>
        </w:rPr>
        <w:t xml:space="preserve">Automotive Family Fortunes </w:t>
      </w:r>
      <w:proofErr w:type="gramStart"/>
      <w:r w:rsidRPr="005F73CE">
        <w:rPr>
          <w:rFonts w:ascii="Futura PT Book" w:hAnsi="Futura PT Book" w:cs="Arial"/>
          <w:i/>
          <w:color w:val="0F243E" w:themeColor="text2" w:themeShade="80"/>
          <w:sz w:val="24"/>
          <w:szCs w:val="24"/>
          <w:u w:val="single"/>
        </w:rPr>
        <w:t>Slides</w:t>
      </w:r>
      <w:r w:rsidRPr="005F73CE">
        <w:rPr>
          <w:rFonts w:ascii="Futura PT Book" w:hAnsi="Futura PT Book" w:cs="Arial"/>
          <w:b/>
          <w:i/>
          <w:color w:val="0F243E" w:themeColor="text2" w:themeShade="80"/>
          <w:sz w:val="24"/>
          <w:szCs w:val="24"/>
        </w:rPr>
        <w:t xml:space="preserve">  </w:t>
      </w:r>
      <w:r w:rsidRPr="005F73CE">
        <w:rPr>
          <w:rFonts w:ascii="Futura PT Book" w:hAnsi="Futura PT Book" w:cs="Arial"/>
          <w:b/>
          <w:color w:val="0F243E" w:themeColor="text2" w:themeShade="80"/>
          <w:sz w:val="24"/>
          <w:szCs w:val="24"/>
        </w:rPr>
        <w:t>AND</w:t>
      </w:r>
      <w:proofErr w:type="gramEnd"/>
      <w:r w:rsidRPr="005F73CE">
        <w:rPr>
          <w:rFonts w:ascii="Futura PT Book" w:hAnsi="Futura PT Book" w:cs="Arial"/>
          <w:b/>
          <w:i/>
          <w:color w:val="0F243E" w:themeColor="text2" w:themeShade="80"/>
          <w:sz w:val="24"/>
          <w:szCs w:val="24"/>
        </w:rPr>
        <w:t xml:space="preserve"> </w:t>
      </w:r>
      <w:r w:rsidRPr="005F73CE">
        <w:rPr>
          <w:rFonts w:ascii="Futura PT Book" w:hAnsi="Futura PT Book" w:cs="Arial"/>
          <w:b/>
          <w:i/>
          <w:color w:val="0F243E" w:themeColor="text2" w:themeShade="80"/>
          <w:sz w:val="24"/>
          <w:szCs w:val="24"/>
          <w:u w:val="single"/>
        </w:rPr>
        <w:t xml:space="preserve"> </w:t>
      </w:r>
      <w:r w:rsidRPr="005F73CE">
        <w:rPr>
          <w:rFonts w:ascii="Futura PT Book" w:hAnsi="Futura PT Book" w:cs="Arial"/>
          <w:i/>
          <w:color w:val="0F243E" w:themeColor="text2" w:themeShade="80"/>
          <w:sz w:val="24"/>
          <w:szCs w:val="24"/>
          <w:u w:val="single"/>
        </w:rPr>
        <w:t>Automotive Family Fortunes Questions</w:t>
      </w:r>
    </w:p>
    <w:p w:rsidR="005A3A0D" w:rsidRPr="005F73CE" w:rsidRDefault="005A3A0D" w:rsidP="005A3A0D">
      <w:pPr>
        <w:pStyle w:val="NoSpacing"/>
        <w:rPr>
          <w:rFonts w:ascii="Futura PT Book" w:hAnsi="Futura PT Book" w:cs="Arial"/>
          <w:i/>
          <w:color w:val="0F243E" w:themeColor="text2" w:themeShade="80"/>
          <w:sz w:val="24"/>
          <w:szCs w:val="24"/>
          <w:u w:val="single"/>
        </w:rPr>
      </w:pP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Explain the rules if necessary (See</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i/>
          <w:color w:val="0F243E" w:themeColor="text2" w:themeShade="80"/>
          <w:sz w:val="24"/>
          <w:szCs w:val="24"/>
          <w:u w:val="single"/>
        </w:rPr>
        <w:t>Resource A Rules Automotive Family Fortunes</w:t>
      </w:r>
      <w:r w:rsidRPr="005F73CE">
        <w:rPr>
          <w:rFonts w:ascii="Futura PT Book" w:hAnsi="Futura PT Book" w:cs="Arial"/>
          <w:i/>
          <w:color w:val="0F243E" w:themeColor="text2" w:themeShade="80"/>
          <w:sz w:val="24"/>
          <w:szCs w:val="24"/>
        </w:rPr>
        <w:t>)</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D216F5" w:rsidRPr="005F73CE" w:rsidRDefault="00D216F5"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5A3A0D" w:rsidRPr="005F73CE" w:rsidRDefault="005A3A0D" w:rsidP="005A3A0D">
      <w:pPr>
        <w:pStyle w:val="NoSpacing"/>
        <w:rPr>
          <w:rFonts w:ascii="Futura PT Book" w:hAnsi="Futura PT Book" w:cs="Arial"/>
          <w:color w:val="C00000"/>
        </w:rPr>
      </w:pPr>
    </w:p>
    <w:p w:rsidR="005A3A0D" w:rsidRPr="005F73CE" w:rsidRDefault="005A3A0D" w:rsidP="005A3A0D">
      <w:pPr>
        <w:pStyle w:val="NoSpacing"/>
        <w:rPr>
          <w:rFonts w:ascii="Futura PT Book" w:hAnsi="Futura PT Book" w:cs="Arial"/>
        </w:rPr>
      </w:pPr>
    </w:p>
    <w:tbl>
      <w:tblPr>
        <w:tblStyle w:val="TableGrid"/>
        <w:tblW w:w="10348" w:type="dxa"/>
        <w:tblInd w:w="137" w:type="dxa"/>
        <w:tblLayout w:type="fixed"/>
        <w:tblLook w:val="04A0" w:firstRow="1" w:lastRow="0" w:firstColumn="1" w:lastColumn="0" w:noHBand="0" w:noVBand="1"/>
      </w:tblPr>
      <w:tblGrid>
        <w:gridCol w:w="3118"/>
        <w:gridCol w:w="708"/>
        <w:gridCol w:w="1135"/>
        <w:gridCol w:w="282"/>
        <w:gridCol w:w="3404"/>
        <w:gridCol w:w="1701"/>
      </w:tblGrid>
      <w:tr w:rsidR="00D216F5" w:rsidRPr="005F73CE" w:rsidTr="00D216F5">
        <w:trPr>
          <w:trHeight w:val="520"/>
        </w:trPr>
        <w:tc>
          <w:tcPr>
            <w:tcW w:w="4961" w:type="dxa"/>
            <w:gridSpan w:val="3"/>
            <w:vAlign w:val="center"/>
          </w:tcPr>
          <w:p w:rsidR="005A3A0D" w:rsidRPr="005F73CE" w:rsidRDefault="00D216F5" w:rsidP="005A3A0D">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5A3A0D"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5 of the top selling motorbikes</w:t>
            </w:r>
            <w:r w:rsidR="00F93BF2" w:rsidRPr="005F73CE">
              <w:rPr>
                <w:rFonts w:ascii="Futura PT Book" w:hAnsi="Futura PT Book" w:cs="Arial"/>
                <w:b/>
                <w:color w:val="0F243E" w:themeColor="text2" w:themeShade="80"/>
                <w:sz w:val="24"/>
                <w:szCs w:val="24"/>
              </w:rPr>
              <w:t xml:space="preserve"> …</w:t>
            </w:r>
          </w:p>
        </w:tc>
        <w:tc>
          <w:tcPr>
            <w:tcW w:w="5387" w:type="dxa"/>
            <w:gridSpan w:val="3"/>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major mo</w:t>
            </w:r>
            <w:r w:rsidRPr="005F73CE">
              <w:rPr>
                <w:rFonts w:ascii="Futura PT Book" w:hAnsi="Futura PT Book" w:cs="Arial"/>
                <w:b/>
                <w:color w:val="0F243E" w:themeColor="text2" w:themeShade="80"/>
                <w:sz w:val="24"/>
                <w:szCs w:val="24"/>
              </w:rPr>
              <w:t>torbike race circuits in the UK</w:t>
            </w:r>
            <w:r w:rsidR="00F93BF2" w:rsidRPr="005F73CE">
              <w:rPr>
                <w:rFonts w:ascii="Futura PT Book" w:hAnsi="Futura PT Book" w:cs="Arial"/>
                <w:b/>
                <w:color w:val="0F243E" w:themeColor="text2" w:themeShade="80"/>
                <w:sz w:val="24"/>
                <w:szCs w:val="24"/>
              </w:rPr>
              <w:t xml:space="preserve"> …</w:t>
            </w:r>
          </w:p>
        </w:tc>
      </w:tr>
      <w:tr w:rsidR="00D216F5" w:rsidRPr="005F73CE" w:rsidTr="00D216F5">
        <w:trPr>
          <w:trHeight w:val="1384"/>
        </w:trPr>
        <w:tc>
          <w:tcPr>
            <w:tcW w:w="3118"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Yamaha MT-09 Tracer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CBF 125 M</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R 1200 S</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S1000 RR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CBR 125 R</w:t>
            </w:r>
          </w:p>
        </w:tc>
        <w:tc>
          <w:tcPr>
            <w:tcW w:w="1843"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35</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25</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686" w:type="dxa"/>
            <w:gridSpan w:val="2"/>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Brands Hatch (South West)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Silverstone (East Midlands)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Oulton Park (North West)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Don</w:t>
            </w:r>
            <w:r w:rsidR="00D216F5" w:rsidRPr="005F73CE">
              <w:rPr>
                <w:rFonts w:ascii="Futura PT Book" w:hAnsi="Futura PT Book" w:cs="Arial"/>
                <w:i/>
                <w:color w:val="0F243E" w:themeColor="text2" w:themeShade="80"/>
                <w:sz w:val="24"/>
                <w:szCs w:val="24"/>
                <w:lang w:eastAsia="en-GB"/>
              </w:rPr>
              <w:t>n</w:t>
            </w:r>
            <w:r w:rsidRPr="005F73CE">
              <w:rPr>
                <w:rFonts w:ascii="Futura PT Book" w:hAnsi="Futura PT Book" w:cs="Arial"/>
                <w:i/>
                <w:color w:val="0F243E" w:themeColor="text2" w:themeShade="80"/>
                <w:sz w:val="24"/>
                <w:szCs w:val="24"/>
                <w:lang w:eastAsia="en-GB"/>
              </w:rPr>
              <w:t>ington Park (East Midlands)</w:t>
            </w:r>
          </w:p>
          <w:p w:rsidR="005A3A0D" w:rsidRPr="005F73CE" w:rsidRDefault="005A3A0D" w:rsidP="005A3A0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lang w:eastAsia="en-GB"/>
              </w:rPr>
              <w:t>Anglesey (North Wales)</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36</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31</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14</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3</w:t>
            </w:r>
            <w:r w:rsidR="005A3A0D" w:rsidRPr="005F73CE">
              <w:rPr>
                <w:rFonts w:ascii="Futura PT Book" w:hAnsi="Futura PT Book" w:cs="Arial"/>
                <w:b/>
                <w:color w:val="0F243E" w:themeColor="text2" w:themeShade="80"/>
                <w:sz w:val="24"/>
                <w:szCs w:val="24"/>
                <w:lang w:eastAsia="en-GB"/>
              </w:rPr>
              <w:t>%</w:t>
            </w:r>
          </w:p>
        </w:tc>
      </w:tr>
      <w:tr w:rsidR="00D216F5" w:rsidRPr="005F73CE" w:rsidTr="00D216F5">
        <w:trPr>
          <w:trHeight w:val="592"/>
        </w:trPr>
        <w:tc>
          <w:tcPr>
            <w:tcW w:w="4961" w:type="dxa"/>
            <w:gridSpan w:val="3"/>
            <w:vAlign w:val="center"/>
          </w:tcPr>
          <w:p w:rsidR="005A3A0D" w:rsidRPr="005F73CE" w:rsidRDefault="00D216F5" w:rsidP="005A3A0D">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common reasons fo</w:t>
            </w:r>
            <w:r w:rsidRPr="005F73CE">
              <w:rPr>
                <w:rFonts w:ascii="Futura PT Book" w:hAnsi="Futura PT Book" w:cs="Arial"/>
                <w:b/>
                <w:color w:val="0F243E" w:themeColor="text2" w:themeShade="80"/>
                <w:sz w:val="24"/>
                <w:szCs w:val="24"/>
              </w:rPr>
              <w:t>r motorbike accidents in the UK</w:t>
            </w:r>
            <w:r w:rsidR="00F93BF2" w:rsidRPr="005F73CE">
              <w:rPr>
                <w:rFonts w:ascii="Futura PT Book" w:hAnsi="Futura PT Book" w:cs="Arial"/>
                <w:b/>
                <w:color w:val="0F243E" w:themeColor="text2" w:themeShade="80"/>
                <w:sz w:val="24"/>
                <w:szCs w:val="24"/>
              </w:rPr>
              <w:t xml:space="preserve"> …</w:t>
            </w:r>
          </w:p>
        </w:tc>
        <w:tc>
          <w:tcPr>
            <w:tcW w:w="5387" w:type="dxa"/>
            <w:gridSpan w:val="3"/>
            <w:vAlign w:val="center"/>
          </w:tcPr>
          <w:p w:rsidR="005A3A0D" w:rsidRPr="005F73CE" w:rsidRDefault="00D216F5" w:rsidP="005A3A0D">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of the most famous </w:t>
            </w:r>
            <w:r w:rsidR="005A3A0D" w:rsidRPr="005F73CE">
              <w:rPr>
                <w:rFonts w:ascii="Futura PT Book" w:eastAsia="Times New Roman" w:hAnsi="Futura PT Book" w:cs="Arial"/>
                <w:b/>
                <w:color w:val="0F243E" w:themeColor="text2" w:themeShade="80"/>
                <w:sz w:val="24"/>
                <w:szCs w:val="24"/>
                <w:lang w:eastAsia="en-GB"/>
              </w:rPr>
              <w:t>mo</w:t>
            </w:r>
            <w:r w:rsidRPr="005F73CE">
              <w:rPr>
                <w:rFonts w:ascii="Futura PT Book" w:eastAsia="Times New Roman" w:hAnsi="Futura PT Book" w:cs="Arial"/>
                <w:b/>
                <w:color w:val="0F243E" w:themeColor="text2" w:themeShade="80"/>
                <w:sz w:val="24"/>
                <w:szCs w:val="24"/>
                <w:lang w:eastAsia="en-GB"/>
              </w:rPr>
              <w:t>torcycle racing World Champions</w:t>
            </w:r>
            <w:r w:rsidR="00F93BF2" w:rsidRPr="005F73CE">
              <w:rPr>
                <w:rFonts w:ascii="Futura PT Book" w:eastAsia="Times New Roman" w:hAnsi="Futura PT Book" w:cs="Arial"/>
                <w:b/>
                <w:color w:val="0F243E" w:themeColor="text2" w:themeShade="80"/>
                <w:sz w:val="24"/>
                <w:szCs w:val="24"/>
                <w:lang w:eastAsia="en-GB"/>
              </w:rPr>
              <w:t xml:space="preserve"> …</w:t>
            </w:r>
          </w:p>
        </w:tc>
      </w:tr>
      <w:tr w:rsidR="00D216F5" w:rsidRPr="005F73CE" w:rsidTr="00D216F5">
        <w:trPr>
          <w:trHeight w:val="1544"/>
        </w:trPr>
        <w:tc>
          <w:tcPr>
            <w:tcW w:w="3118" w:type="dxa"/>
            <w:shd w:val="clear" w:color="auto" w:fill="auto"/>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Bends on country roads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at junctions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while overtaking</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Loss of control</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Road surface conditions</w:t>
            </w:r>
          </w:p>
        </w:tc>
        <w:tc>
          <w:tcPr>
            <w:tcW w:w="1843" w:type="dxa"/>
            <w:gridSpan w:val="2"/>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686" w:type="dxa"/>
            <w:gridSpan w:val="2"/>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Valentino Rossi</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Jorge Lorenzo</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Marc Marquez</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Danni </w:t>
            </w:r>
            <w:proofErr w:type="spellStart"/>
            <w:r w:rsidRPr="005F73CE">
              <w:rPr>
                <w:rFonts w:ascii="Futura PT Book" w:hAnsi="Futura PT Book" w:cs="Arial"/>
                <w:i/>
                <w:color w:val="0F243E" w:themeColor="text2" w:themeShade="80"/>
                <w:sz w:val="24"/>
                <w:szCs w:val="24"/>
              </w:rPr>
              <w:t>Pedrosa</w:t>
            </w:r>
            <w:proofErr w:type="spellEnd"/>
          </w:p>
          <w:p w:rsidR="005A3A0D" w:rsidRPr="005F73CE" w:rsidRDefault="005A3A0D" w:rsidP="005A3A0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Bradley Smith</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w:t>
            </w:r>
            <w:r w:rsidR="005A3A0D" w:rsidRPr="005F73CE">
              <w:rPr>
                <w:rFonts w:ascii="Futura PT Book" w:hAnsi="Futura PT Book" w:cs="Arial"/>
                <w:b/>
                <w:color w:val="0F243E" w:themeColor="text2" w:themeShade="80"/>
                <w:sz w:val="24"/>
                <w:szCs w:val="24"/>
              </w:rPr>
              <w:t>8%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5A3A0D" w:rsidRPr="005F73CE">
              <w:rPr>
                <w:rFonts w:ascii="Futura PT Book" w:hAnsi="Futura PT Book" w:cs="Arial"/>
                <w:b/>
                <w:color w:val="0F243E" w:themeColor="text2" w:themeShade="80"/>
                <w:sz w:val="24"/>
                <w:szCs w:val="24"/>
              </w:rPr>
              <w:t>%</w:t>
            </w:r>
          </w:p>
        </w:tc>
      </w:tr>
      <w:tr w:rsidR="00D216F5" w:rsidRPr="005F73CE" w:rsidTr="00D216F5">
        <w:trPr>
          <w:trHeight w:val="708"/>
        </w:trPr>
        <w:tc>
          <w:tcPr>
            <w:tcW w:w="4961" w:type="dxa"/>
            <w:gridSpan w:val="3"/>
            <w:shd w:val="clear" w:color="auto" w:fill="auto"/>
            <w:vAlign w:val="center"/>
          </w:tcPr>
          <w:p w:rsidR="005A3A0D" w:rsidRPr="005F73CE" w:rsidRDefault="00D216F5" w:rsidP="00F93BF2">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commonly replaced </w:t>
            </w:r>
            <w:r w:rsidR="00F93BF2" w:rsidRPr="005F73CE">
              <w:rPr>
                <w:rFonts w:ascii="Futura PT Book" w:hAnsi="Futura PT Book" w:cs="Arial"/>
                <w:b/>
                <w:color w:val="0F243E" w:themeColor="text2" w:themeShade="80"/>
                <w:sz w:val="24"/>
                <w:szCs w:val="24"/>
              </w:rPr>
              <w:t xml:space="preserve">parts on a </w:t>
            </w:r>
            <w:r w:rsidR="005A3A0D" w:rsidRPr="005F73CE">
              <w:rPr>
                <w:rFonts w:ascii="Futura PT Book" w:hAnsi="Futura PT Book" w:cs="Arial"/>
                <w:b/>
                <w:color w:val="0F243E" w:themeColor="text2" w:themeShade="80"/>
                <w:sz w:val="24"/>
                <w:szCs w:val="24"/>
              </w:rPr>
              <w:t xml:space="preserve">motorbike </w:t>
            </w:r>
            <w:r w:rsidR="00F93BF2" w:rsidRPr="005F73CE">
              <w:rPr>
                <w:rFonts w:ascii="Futura PT Book" w:hAnsi="Futura PT Book" w:cs="Arial"/>
                <w:b/>
                <w:color w:val="0F243E" w:themeColor="text2" w:themeShade="80"/>
                <w:sz w:val="24"/>
                <w:szCs w:val="24"/>
              </w:rPr>
              <w:t>(</w:t>
            </w:r>
            <w:r w:rsidR="005A3A0D" w:rsidRPr="005F73CE">
              <w:rPr>
                <w:rFonts w:ascii="Futura PT Book" w:hAnsi="Futura PT Book" w:cs="Arial"/>
                <w:b/>
                <w:color w:val="0F243E" w:themeColor="text2" w:themeShade="80"/>
                <w:sz w:val="24"/>
                <w:szCs w:val="24"/>
              </w:rPr>
              <w:t xml:space="preserve">due to </w:t>
            </w:r>
            <w:r w:rsidRPr="005F73CE">
              <w:rPr>
                <w:rFonts w:ascii="Futura PT Book" w:hAnsi="Futura PT Book" w:cs="Arial"/>
                <w:b/>
                <w:color w:val="0F243E" w:themeColor="text2" w:themeShade="80"/>
                <w:sz w:val="24"/>
                <w:szCs w:val="24"/>
              </w:rPr>
              <w:t>wear and tear</w:t>
            </w:r>
            <w:r w:rsidR="00F93BF2" w:rsidRPr="005F73CE">
              <w:rPr>
                <w:rFonts w:ascii="Futura PT Book" w:hAnsi="Futura PT Book" w:cs="Arial"/>
                <w:b/>
                <w:color w:val="0F243E" w:themeColor="text2" w:themeShade="80"/>
                <w:sz w:val="24"/>
                <w:szCs w:val="24"/>
              </w:rPr>
              <w:t>) …</w:t>
            </w:r>
          </w:p>
        </w:tc>
        <w:tc>
          <w:tcPr>
            <w:tcW w:w="5387" w:type="dxa"/>
            <w:gridSpan w:val="3"/>
            <w:vAlign w:val="center"/>
          </w:tcPr>
          <w:p w:rsidR="005A3A0D" w:rsidRPr="005F73CE" w:rsidRDefault="00D216F5" w:rsidP="005A3A0D">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co</w:t>
            </w:r>
            <w:r w:rsidRPr="005F73CE">
              <w:rPr>
                <w:rFonts w:ascii="Futura PT Book" w:hAnsi="Futura PT Book" w:cs="Arial"/>
                <w:b/>
                <w:color w:val="0F243E" w:themeColor="text2" w:themeShade="80"/>
                <w:sz w:val="24"/>
                <w:szCs w:val="24"/>
              </w:rPr>
              <w:t>mmonly modified motorbike parts</w:t>
            </w:r>
            <w:r w:rsidR="00F93BF2" w:rsidRPr="005F73CE">
              <w:rPr>
                <w:rFonts w:ascii="Futura PT Book" w:hAnsi="Futura PT Book" w:cs="Arial"/>
                <w:b/>
                <w:color w:val="0F243E" w:themeColor="text2" w:themeShade="80"/>
                <w:sz w:val="24"/>
                <w:szCs w:val="24"/>
              </w:rPr>
              <w:t xml:space="preserve"> …</w:t>
            </w:r>
          </w:p>
        </w:tc>
      </w:tr>
      <w:tr w:rsidR="00D216F5" w:rsidRPr="005F73CE" w:rsidTr="00D216F5">
        <w:trPr>
          <w:trHeight w:val="1407"/>
        </w:trPr>
        <w:tc>
          <w:tcPr>
            <w:tcW w:w="3119" w:type="dxa"/>
            <w:shd w:val="clear" w:color="auto" w:fill="auto"/>
            <w:vAlign w:val="center"/>
          </w:tcPr>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Tyres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w:t>
            </w:r>
            <w:r w:rsidR="005A3A0D" w:rsidRPr="005F73CE">
              <w:rPr>
                <w:rFonts w:ascii="Futura PT Book" w:hAnsi="Futura PT Book" w:cs="Arial"/>
                <w:i/>
                <w:color w:val="0F243E" w:themeColor="text2" w:themeShade="80"/>
                <w:sz w:val="24"/>
                <w:szCs w:val="24"/>
              </w:rPr>
              <w:t>ads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Oil filter</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Air filter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Bulbs</w:t>
            </w:r>
          </w:p>
        </w:tc>
        <w:tc>
          <w:tcPr>
            <w:tcW w:w="1842"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37</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30</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tc>
        <w:tc>
          <w:tcPr>
            <w:tcW w:w="3686" w:type="dxa"/>
            <w:gridSpan w:val="2"/>
            <w:vAlign w:val="center"/>
          </w:tcPr>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Exhausts</w:t>
            </w:r>
          </w:p>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Mirrors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Wind</w:t>
            </w:r>
            <w:r w:rsidR="005A3A0D" w:rsidRPr="005F73CE">
              <w:rPr>
                <w:rFonts w:ascii="Futura PT Book" w:hAnsi="Futura PT Book" w:cs="Arial"/>
                <w:i/>
                <w:color w:val="0F243E" w:themeColor="text2" w:themeShade="80"/>
                <w:sz w:val="24"/>
                <w:szCs w:val="24"/>
              </w:rPr>
              <w:t>screens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Crash protection</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32</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24</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18</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10</w:t>
            </w:r>
            <w:r w:rsidR="005A3A0D" w:rsidRPr="005F73CE">
              <w:rPr>
                <w:rFonts w:ascii="Futura PT Book" w:hAnsi="Futura PT Book" w:cs="Arial"/>
                <w:b/>
                <w:color w:val="0F243E" w:themeColor="text2" w:themeShade="80"/>
                <w:sz w:val="24"/>
                <w:szCs w:val="24"/>
                <w:lang w:eastAsia="en-GB"/>
              </w:rPr>
              <w:t>%</w:t>
            </w:r>
          </w:p>
        </w:tc>
      </w:tr>
      <w:tr w:rsidR="00D216F5" w:rsidRPr="005F73CE" w:rsidTr="00D216F5">
        <w:trPr>
          <w:trHeight w:val="396"/>
        </w:trPr>
        <w:tc>
          <w:tcPr>
            <w:tcW w:w="5244" w:type="dxa"/>
            <w:gridSpan w:val="4"/>
            <w:shd w:val="clear" w:color="auto" w:fill="auto"/>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lastRenderedPageBreak/>
              <w:t>N</w:t>
            </w:r>
            <w:r w:rsidR="005A3A0D" w:rsidRPr="005F73CE">
              <w:rPr>
                <w:rFonts w:ascii="Futura PT Book" w:hAnsi="Futura PT Book" w:cs="Arial"/>
                <w:b/>
                <w:color w:val="0F243E" w:themeColor="text2" w:themeShade="80"/>
                <w:sz w:val="24"/>
                <w:szCs w:val="24"/>
              </w:rPr>
              <w:t>ame 5 job roles related to motorbikes</w:t>
            </w:r>
          </w:p>
        </w:tc>
        <w:tc>
          <w:tcPr>
            <w:tcW w:w="5104" w:type="dxa"/>
            <w:gridSpan w:val="2"/>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popular motorbike colours</w:t>
            </w:r>
          </w:p>
        </w:tc>
      </w:tr>
      <w:tr w:rsidR="00D216F5" w:rsidRPr="005F73CE" w:rsidTr="00D216F5">
        <w:trPr>
          <w:trHeight w:val="1407"/>
        </w:trPr>
        <w:tc>
          <w:tcPr>
            <w:tcW w:w="3827" w:type="dxa"/>
            <w:gridSpan w:val="2"/>
            <w:shd w:val="clear" w:color="auto" w:fill="auto"/>
            <w:vAlign w:val="center"/>
          </w:tcPr>
          <w:p w:rsidR="005A3A0D" w:rsidRPr="005F73CE" w:rsidRDefault="00F93BF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Service/Parts adviso</w:t>
            </w:r>
            <w:r w:rsidR="005A3A0D" w:rsidRPr="005F73CE">
              <w:rPr>
                <w:rFonts w:ascii="Futura PT Book" w:hAnsi="Futura PT Book" w:cs="Arial"/>
                <w:i/>
                <w:color w:val="0F243E" w:themeColor="text2" w:themeShade="80"/>
                <w:sz w:val="24"/>
                <w:szCs w:val="24"/>
              </w:rPr>
              <w:t>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technician</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sales executive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Ignition component engineer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Mechanical / Restoration engineer</w:t>
            </w:r>
          </w:p>
        </w:tc>
        <w:tc>
          <w:tcPr>
            <w:tcW w:w="1417"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35</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5A3A0D" w:rsidRPr="005F73CE">
              <w:rPr>
                <w:rFonts w:ascii="Futura PT Book" w:hAnsi="Futura PT Book" w:cs="Arial"/>
                <w:b/>
                <w:color w:val="0F243E" w:themeColor="text2" w:themeShade="80"/>
                <w:sz w:val="24"/>
                <w:szCs w:val="24"/>
              </w:rPr>
              <w:t>%</w:t>
            </w:r>
          </w:p>
        </w:tc>
        <w:tc>
          <w:tcPr>
            <w:tcW w:w="3403"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Black</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Silver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Blue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Red</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White</w:t>
            </w:r>
          </w:p>
        </w:tc>
        <w:tc>
          <w:tcPr>
            <w:tcW w:w="1701" w:type="dxa"/>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r>
    </w:tbl>
    <w:p w:rsidR="005A3A0D" w:rsidRPr="005F73CE" w:rsidRDefault="005A3A0D" w:rsidP="005A3A0D">
      <w:pPr>
        <w:pStyle w:val="NoSpacing"/>
        <w:rPr>
          <w:rFonts w:ascii="Futura PT Book" w:hAnsi="Futura PT Book" w:cs="Arial"/>
          <w:color w:val="C00000"/>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5A3A0D" w:rsidRPr="005F73CE" w:rsidTr="005A3A0D">
        <w:trPr>
          <w:trHeight w:val="414"/>
        </w:trPr>
        <w:tc>
          <w:tcPr>
            <w:tcW w:w="467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4 cars from </w:t>
            </w:r>
            <w:r w:rsidRPr="005F73CE">
              <w:rPr>
                <w:rFonts w:ascii="Futura PT Book" w:hAnsi="Futura PT Book" w:cs="Arial"/>
                <w:b/>
                <w:color w:val="0F243E" w:themeColor="text2" w:themeShade="80"/>
                <w:sz w:val="24"/>
                <w:szCs w:val="24"/>
              </w:rPr>
              <w:t xml:space="preserve">a </w:t>
            </w:r>
            <w:r w:rsidR="005A3A0D" w:rsidRPr="005F73CE">
              <w:rPr>
                <w:rFonts w:ascii="Futura PT Book" w:hAnsi="Futura PT Book" w:cs="Arial"/>
                <w:b/>
                <w:color w:val="0F243E" w:themeColor="text2" w:themeShade="80"/>
                <w:sz w:val="24"/>
                <w:szCs w:val="24"/>
              </w:rPr>
              <w:t>TV progr</w:t>
            </w:r>
            <w:r w:rsidRPr="005F73CE">
              <w:rPr>
                <w:rFonts w:ascii="Futura PT Book" w:hAnsi="Futura PT Book" w:cs="Arial"/>
                <w:b/>
                <w:color w:val="0F243E" w:themeColor="text2" w:themeShade="80"/>
                <w:sz w:val="24"/>
                <w:szCs w:val="24"/>
              </w:rPr>
              <w:t>amme …</w:t>
            </w:r>
          </w:p>
        </w:tc>
        <w:tc>
          <w:tcPr>
            <w:tcW w:w="566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films featuring cars</w:t>
            </w:r>
            <w:r w:rsidRPr="005F73CE">
              <w:rPr>
                <w:rFonts w:ascii="Futura PT Book" w:hAnsi="Futura PT Book" w:cs="Arial"/>
                <w:b/>
                <w:color w:val="0F243E" w:themeColor="text2" w:themeShade="80"/>
                <w:sz w:val="24"/>
                <w:szCs w:val="24"/>
              </w:rPr>
              <w:t xml:space="preserve"> …</w:t>
            </w:r>
          </w:p>
        </w:tc>
      </w:tr>
      <w:tr w:rsidR="005A3A0D" w:rsidRPr="005F73CE" w:rsidTr="005A3A0D">
        <w:trPr>
          <w:trHeight w:val="1397"/>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Batmobile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Kit (Knight Rider)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The Mystery Machine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Transformers</w:t>
            </w:r>
          </w:p>
        </w:tc>
        <w:tc>
          <w:tcPr>
            <w:tcW w:w="1843" w:type="dxa"/>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p>
        </w:tc>
        <w:tc>
          <w:tcPr>
            <w:tcW w:w="311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Fast and Furious</w:t>
            </w:r>
          </w:p>
          <w:p w:rsidR="00061182"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Transformers</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Chitty </w:t>
            </w:r>
            <w:proofErr w:type="spellStart"/>
            <w:r w:rsidRPr="005F73CE">
              <w:rPr>
                <w:rFonts w:ascii="Futura PT Book" w:eastAsiaTheme="minorHAnsi" w:hAnsi="Futura PT Book" w:cs="Arial"/>
                <w:i/>
                <w:color w:val="0F243E" w:themeColor="text2" w:themeShade="80"/>
                <w:sz w:val="24"/>
                <w:szCs w:val="24"/>
              </w:rPr>
              <w:t>Chitty</w:t>
            </w:r>
            <w:proofErr w:type="spellEnd"/>
            <w:r w:rsidRPr="005F73CE">
              <w:rPr>
                <w:rFonts w:ascii="Futura PT Book" w:eastAsiaTheme="minorHAnsi" w:hAnsi="Futura PT Book" w:cs="Arial"/>
                <w:i/>
                <w:color w:val="0F243E" w:themeColor="text2" w:themeShade="80"/>
                <w:sz w:val="24"/>
                <w:szCs w:val="24"/>
              </w:rPr>
              <w:t xml:space="preserve"> Bang </w:t>
            </w:r>
            <w:proofErr w:type="spellStart"/>
            <w:r w:rsidRPr="005F73CE">
              <w:rPr>
                <w:rFonts w:ascii="Futura PT Book" w:eastAsiaTheme="minorHAnsi" w:hAnsi="Futura PT Book" w:cs="Arial"/>
                <w:i/>
                <w:color w:val="0F243E" w:themeColor="text2" w:themeShade="80"/>
                <w:sz w:val="24"/>
                <w:szCs w:val="24"/>
              </w:rPr>
              <w:t>Bang</w:t>
            </w:r>
            <w:proofErr w:type="spellEnd"/>
          </w:p>
          <w:p w:rsidR="00061182"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 Italian Job</w:t>
            </w:r>
            <w:r w:rsidR="005A3A0D" w:rsidRPr="005F73CE">
              <w:rPr>
                <w:rFonts w:ascii="Futura PT Book" w:hAnsi="Futura PT Book" w:cs="Arial"/>
                <w:i/>
                <w:color w:val="0F243E" w:themeColor="text2" w:themeShade="80"/>
                <w:sz w:val="24"/>
                <w:szCs w:val="24"/>
              </w:rPr>
              <w:t xml:space="preserve"> </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Gone in 60 secs</w:t>
            </w:r>
          </w:p>
        </w:tc>
        <w:tc>
          <w:tcPr>
            <w:tcW w:w="2551" w:type="dxa"/>
            <w:vAlign w:val="center"/>
          </w:tcPr>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27</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22</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19</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15</w:t>
            </w:r>
            <w:r w:rsidR="005A3A0D" w:rsidRPr="005F73CE">
              <w:rPr>
                <w:rFonts w:ascii="Futura PT Book" w:hAnsi="Futura PT Book" w:cs="Arial"/>
                <w:b/>
                <w:color w:val="0F243E" w:themeColor="text2" w:themeShade="80"/>
                <w:sz w:val="24"/>
                <w:szCs w:val="24"/>
                <w:lang w:eastAsia="en-GB"/>
              </w:rPr>
              <w:t>%</w:t>
            </w:r>
          </w:p>
        </w:tc>
      </w:tr>
      <w:tr w:rsidR="005A3A0D" w:rsidRPr="005F73CE" w:rsidTr="005A3A0D">
        <w:trPr>
          <w:trHeight w:val="554"/>
        </w:trPr>
        <w:tc>
          <w:tcPr>
            <w:tcW w:w="467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w:t>
            </w:r>
            <w:r w:rsidRPr="005F73CE">
              <w:rPr>
                <w:rFonts w:ascii="Futura PT Book" w:hAnsi="Futura PT Book" w:cs="Arial"/>
                <w:b/>
                <w:color w:val="0F243E" w:themeColor="text2" w:themeShade="80"/>
                <w:sz w:val="24"/>
                <w:szCs w:val="24"/>
              </w:rPr>
              <w:t>e 5 commonly misspelt car names …</w:t>
            </w:r>
          </w:p>
        </w:tc>
        <w:tc>
          <w:tcPr>
            <w:tcW w:w="5669" w:type="dxa"/>
            <w:gridSpan w:val="2"/>
            <w:vAlign w:val="center"/>
          </w:tcPr>
          <w:p w:rsidR="005A3A0D" w:rsidRPr="005F73CE" w:rsidRDefault="00061182" w:rsidP="00061182">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car manufactu</w:t>
            </w:r>
            <w:r w:rsidRPr="005F73CE">
              <w:rPr>
                <w:rFonts w:ascii="Futura PT Book" w:hAnsi="Futura PT Book" w:cs="Arial"/>
                <w:b/>
                <w:color w:val="0F243E" w:themeColor="text2" w:themeShade="80"/>
                <w:sz w:val="24"/>
                <w:szCs w:val="24"/>
              </w:rPr>
              <w:t>rers that often advertise on TV …</w:t>
            </w:r>
          </w:p>
        </w:tc>
      </w:tr>
      <w:tr w:rsidR="005A3A0D" w:rsidRPr="005F73CE" w:rsidTr="005A3A0D">
        <w:trPr>
          <w:trHeight w:val="1490"/>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Mitsubishi</w:t>
            </w:r>
          </w:p>
        </w:tc>
        <w:tc>
          <w:tcPr>
            <w:tcW w:w="1843" w:type="dxa"/>
            <w:vAlign w:val="center"/>
          </w:tcPr>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46</w:t>
            </w:r>
            <w:r w:rsidR="005A3A0D" w:rsidRPr="005F73CE">
              <w:rPr>
                <w:rFonts w:ascii="Futura PT Book" w:hAnsi="Futura PT Book" w:cs="Arial"/>
                <w:b/>
                <w:color w:val="0F243E" w:themeColor="text2" w:themeShade="80"/>
                <w:sz w:val="24"/>
                <w:szCs w:val="24"/>
              </w:rPr>
              <w:t>% said…</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29</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c>
          <w:tcPr>
            <w:tcW w:w="3118" w:type="dxa"/>
            <w:vAlign w:val="center"/>
          </w:tcPr>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Peugeot</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Citroen</w:t>
            </w:r>
          </w:p>
        </w:tc>
        <w:tc>
          <w:tcPr>
            <w:tcW w:w="2551" w:type="dxa"/>
            <w:vAlign w:val="center"/>
          </w:tcPr>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34</w:t>
            </w:r>
            <w:r w:rsidR="005A3A0D" w:rsidRPr="005F73CE">
              <w:rPr>
                <w:rFonts w:ascii="Futura PT Book" w:hAnsi="Futura PT Book" w:cs="Arial"/>
                <w:b/>
                <w:color w:val="0F243E" w:themeColor="text2" w:themeShade="80"/>
                <w:sz w:val="24"/>
                <w:szCs w:val="24"/>
              </w:rPr>
              <w:t>% said…</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5</w:t>
            </w:r>
            <w:r w:rsidR="005A3A0D" w:rsidRPr="005F73CE">
              <w:rPr>
                <w:rFonts w:ascii="Futura PT Book" w:hAnsi="Futura PT Book" w:cs="Arial"/>
                <w:b/>
                <w:color w:val="0F243E" w:themeColor="text2" w:themeShade="80"/>
                <w:sz w:val="24"/>
                <w:szCs w:val="24"/>
              </w:rPr>
              <w:t>%</w:t>
            </w:r>
          </w:p>
        </w:tc>
      </w:tr>
      <w:tr w:rsidR="005A3A0D" w:rsidRPr="005F73CE" w:rsidTr="005A3A0D">
        <w:trPr>
          <w:trHeight w:val="516"/>
        </w:trPr>
        <w:tc>
          <w:tcPr>
            <w:tcW w:w="4679" w:type="dxa"/>
            <w:gridSpan w:val="2"/>
            <w:vAlign w:val="center"/>
          </w:tcPr>
          <w:p w:rsidR="005A3A0D" w:rsidRPr="005F73CE" w:rsidRDefault="00BE6A59"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5A3A0D" w:rsidRPr="005F73CE">
              <w:rPr>
                <w:rFonts w:ascii="Futura PT Book" w:hAnsi="Futura PT Book" w:cs="Arial"/>
                <w:b/>
                <w:color w:val="0F243E" w:themeColor="text2" w:themeShade="80"/>
                <w:sz w:val="24"/>
                <w:szCs w:val="24"/>
              </w:rPr>
              <w:t xml:space="preserve"> 5 car manufacturers</w:t>
            </w:r>
            <w:r w:rsidRPr="005F73CE">
              <w:rPr>
                <w:rFonts w:ascii="Futura PT Book" w:hAnsi="Futura PT Book" w:cs="Arial"/>
                <w:b/>
                <w:color w:val="0F243E" w:themeColor="text2" w:themeShade="80"/>
                <w:sz w:val="24"/>
                <w:szCs w:val="24"/>
              </w:rPr>
              <w:t xml:space="preserve"> …</w:t>
            </w:r>
          </w:p>
        </w:tc>
        <w:tc>
          <w:tcPr>
            <w:tcW w:w="5669" w:type="dxa"/>
            <w:gridSpan w:val="2"/>
            <w:vAlign w:val="center"/>
          </w:tcPr>
          <w:p w:rsidR="005A3A0D" w:rsidRPr="005F73CE" w:rsidRDefault="00BE6A59"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companies </w:t>
            </w:r>
            <w:r w:rsidRPr="005F73CE">
              <w:rPr>
                <w:rFonts w:ascii="Futura PT Book" w:hAnsi="Futura PT Book" w:cs="Arial"/>
                <w:b/>
                <w:color w:val="0F243E" w:themeColor="text2" w:themeShade="80"/>
                <w:sz w:val="24"/>
                <w:szCs w:val="24"/>
              </w:rPr>
              <w:t>that offer car insurance …</w:t>
            </w:r>
          </w:p>
        </w:tc>
      </w:tr>
      <w:tr w:rsidR="005A3A0D" w:rsidRPr="005F73CE" w:rsidTr="005A3A0D">
        <w:trPr>
          <w:trHeight w:val="1411"/>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Ford</w:t>
            </w:r>
          </w:p>
          <w:p w:rsidR="00BE6A59" w:rsidRPr="005F73CE" w:rsidRDefault="00BE6A59"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5A3A0D" w:rsidRPr="005F73CE" w:rsidRDefault="00BE6A59"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Volkswagen</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Vauxhall</w:t>
            </w:r>
          </w:p>
        </w:tc>
        <w:tc>
          <w:tcPr>
            <w:tcW w:w="1843" w:type="dxa"/>
            <w:vAlign w:val="center"/>
          </w:tcPr>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32</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28</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20</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12</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8</w:t>
            </w:r>
            <w:r w:rsidR="005A3A0D" w:rsidRPr="005F73CE">
              <w:rPr>
                <w:rFonts w:ascii="Futura PT Book" w:hAnsi="Futura PT Book" w:cs="Arial"/>
                <w:b/>
                <w:color w:val="0F243E" w:themeColor="text2" w:themeShade="80"/>
                <w:sz w:val="24"/>
                <w:szCs w:val="24"/>
                <w:lang w:eastAsia="en-GB"/>
              </w:rPr>
              <w:t>%</w:t>
            </w:r>
          </w:p>
        </w:tc>
        <w:tc>
          <w:tcPr>
            <w:tcW w:w="311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Direct Line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Aviva</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Tesco</w:t>
            </w:r>
          </w:p>
          <w:p w:rsidR="005A3A0D" w:rsidRPr="005F73CE" w:rsidRDefault="00BE6A59"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Churchill</w:t>
            </w:r>
          </w:p>
          <w:p w:rsidR="005A3A0D" w:rsidRPr="005F73CE" w:rsidRDefault="00BE6A59"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LV</w:t>
            </w:r>
          </w:p>
        </w:tc>
        <w:tc>
          <w:tcPr>
            <w:tcW w:w="2551" w:type="dxa"/>
            <w:vAlign w:val="center"/>
          </w:tcPr>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5A3A0D" w:rsidRPr="005F73CE">
              <w:rPr>
                <w:rFonts w:ascii="Futura PT Book" w:hAnsi="Futura PT Book" w:cs="Arial"/>
                <w:b/>
                <w:color w:val="0F243E" w:themeColor="text2" w:themeShade="80"/>
                <w:sz w:val="24"/>
                <w:szCs w:val="24"/>
              </w:rPr>
              <w:t>% said…</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5A3A0D" w:rsidRPr="005F73CE">
              <w:rPr>
                <w:rFonts w:ascii="Futura PT Book" w:hAnsi="Futura PT Book" w:cs="Arial"/>
                <w:b/>
                <w:color w:val="0F243E" w:themeColor="text2" w:themeShade="80"/>
                <w:sz w:val="24"/>
                <w:szCs w:val="24"/>
              </w:rPr>
              <w:t>%</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r>
    </w:tbl>
    <w:p w:rsidR="005A3A0D" w:rsidRPr="005F73CE" w:rsidRDefault="005A3A0D" w:rsidP="005A3A0D">
      <w:pPr>
        <w:pStyle w:val="NoSpacing"/>
        <w:rPr>
          <w:rFonts w:ascii="Futura PT Book" w:hAnsi="Futura PT Book" w:cs="Arial"/>
          <w:color w:val="C00000"/>
        </w:rPr>
      </w:pPr>
    </w:p>
    <w:p w:rsidR="005A3A0D" w:rsidRPr="005F73CE" w:rsidRDefault="005A3A0D" w:rsidP="005A3A0D">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5A3A0D" w:rsidRPr="005F73CE" w:rsidRDefault="005A3A0D" w:rsidP="005A3A0D">
      <w:pPr>
        <w:pStyle w:val="NoSpacing"/>
        <w:rPr>
          <w:rFonts w:ascii="Futura PT Book" w:hAnsi="Futura PT Book" w:cs="Arial"/>
          <w:i/>
          <w:color w:val="0F243E" w:themeColor="text2" w:themeShade="80"/>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5A3A0D" w:rsidRPr="005F73CE" w:rsidRDefault="005A3A0D" w:rsidP="005A3A0D">
      <w:pPr>
        <w:pStyle w:val="NoSpacing"/>
        <w:rPr>
          <w:rFonts w:ascii="Futura PT Book" w:hAnsi="Futura PT Book" w:cs="Arial"/>
          <w:b/>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Microsoft Excel and what you would use it for. </w:t>
      </w: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51424" behindDoc="0" locked="0" layoutInCell="1" allowOverlap="1" wp14:anchorId="7A904854" wp14:editId="0C33C564">
                <wp:simplePos x="0" y="0"/>
                <wp:positionH relativeFrom="page">
                  <wp:posOffset>7200265</wp:posOffset>
                </wp:positionH>
                <wp:positionV relativeFrom="page">
                  <wp:posOffset>10389235</wp:posOffset>
                </wp:positionV>
                <wp:extent cx="156210" cy="163195"/>
                <wp:effectExtent l="0" t="0" r="0" b="0"/>
                <wp:wrapTopAndBottom/>
                <wp:docPr id="320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6" name="Rectangle 1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904854" id="Group 15" o:spid="_x0000_s1115" style="position:absolute;margin-left:566.95pt;margin-top:818.05pt;width:12.3pt;height:12.85pt;z-index:2517514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sHNwIAALw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HXGqwc3AgAAvAQAAA4AAAAA&#10;AAAAAAAAAAAALgIAAGRycy9lMm9Eb2MueG1sUEsBAi0AFAAGAAgAAAAhAPLhXePjAAAADwEAAA8A&#10;AAAAAAAAAAAAAAAAkQQAAGRycy9kb3ducmV2LnhtbFBLBQYAAAAABAAEAPMAAAChBQAAAAA=&#10;">
                <v:rect id="Rectangle 16" o:spid="_x0000_s111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0DcUA&#10;AADeAAAADwAAAGRycy9kb3ducmV2LnhtbESPQWvCQBSE7wX/w/IK3upGBSupq6hpxatGPD+yr0no&#10;7tuY3cbUX+8KBY/DzHzDLFa9NaKj1teOFYxHCQjiwumaSwWn/OttDsIHZI3GMSn4Iw+r5eBlgal2&#10;Vz5QdwyliBD2KSqoQmhSKX1RkUU/cg1x9L5dazFE2ZZSt3iNcGvkJElm0mLNcaHChrYVFT/HX6ug&#10;y272cDnnXHRm81nu15l532VKDV/79QeIQH14hv/be61gOknGM3jci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zQN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5A3A0D" w:rsidRPr="005F73CE" w:rsidRDefault="005A3A0D" w:rsidP="005A3A0D">
      <w:pPr>
        <w:pStyle w:val="NoSpacing"/>
        <w:rPr>
          <w:rFonts w:ascii="Futura PT Book" w:hAnsi="Futura PT Book"/>
          <w:i/>
          <w:color w:val="0F243E" w:themeColor="text2" w:themeShade="80"/>
          <w:sz w:val="24"/>
          <w:szCs w:val="24"/>
        </w:rPr>
      </w:pP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Each student is to create a price list on an excel spreadsheet</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53472" behindDoc="0" locked="0" layoutInCell="1" allowOverlap="1" wp14:anchorId="39283F02" wp14:editId="5805F39C">
                <wp:simplePos x="0" y="0"/>
                <wp:positionH relativeFrom="page">
                  <wp:posOffset>7200265</wp:posOffset>
                </wp:positionH>
                <wp:positionV relativeFrom="page">
                  <wp:posOffset>10389235</wp:posOffset>
                </wp:positionV>
                <wp:extent cx="156210" cy="163195"/>
                <wp:effectExtent l="0" t="0" r="0" b="0"/>
                <wp:wrapTopAndBottom/>
                <wp:docPr id="3201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4" name="Rectangle 20"/>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9283F02" id="Group 19" o:spid="_x0000_s1117" style="position:absolute;margin-left:566.95pt;margin-top:818.05pt;width:12.3pt;height:12.85pt;z-index:2517534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TxKGCOAIAALwEAAAOAAAA&#10;AAAAAAAAAAAAAC4CAABkcnMvZTJvRG9jLnhtbFBLAQItABQABgAIAAAAIQDy4V3j4wAAAA8BAAAP&#10;AAAAAAAAAAAAAAAAAJIEAABkcnMvZG93bnJldi54bWxQSwUGAAAAAAQABADzAAAAogUAAAAA&#10;">
                <v:rect id="Rectangle 20" o:spid="_x0000_s111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P4cUA&#10;AADeAAAADwAAAGRycy9kb3ducmV2LnhtbESPQWvCQBSE70L/w/IKvelGK1qiq9imile1eH5kn0lw&#10;922a3cbUX+8KgsdhZr5h5svOGtFS4yvHCoaDBARx7nTFhYKfw7r/AcIHZI3GMSn4Jw/LxUtvjql2&#10;F95Ruw+FiBD2KSooQ6hTKX1ekkU/cDVx9E6usRiibAqpG7xEuDVylCQTabHiuFBiTV8l5ef9n1XQ&#10;Zle7+z0eOG/N53exXWVmusmUenvtVjMQgbrwDD/aW63gfZQMx3C/E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Q/h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04</w:t>
                        </w:r>
                      </w:p>
                    </w:txbxContent>
                  </v:textbox>
                </v:rect>
                <w10:wrap type="topAndBottom" anchorx="page" anchory="page"/>
              </v:group>
            </w:pict>
          </mc:Fallback>
        </mc:AlternateContent>
      </w: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p>
    <w:p w:rsidR="005A3A0D" w:rsidRPr="005F73CE" w:rsidRDefault="005A3A0D" w:rsidP="005A3A0D">
      <w:pPr>
        <w:pStyle w:val="NoSpacing"/>
        <w:ind w:left="1440" w:hanging="1440"/>
        <w:rPr>
          <w:rFonts w:ascii="Futura PT Book" w:hAnsi="Futura PT Book" w:cs="Calibri"/>
          <w:noProof/>
          <w:color w:val="0F243E" w:themeColor="text2" w:themeShade="80"/>
          <w:sz w:val="24"/>
          <w:szCs w:val="24"/>
          <w:lang w:eastAsia="en-GB"/>
        </w:rPr>
      </w:pPr>
      <w:r w:rsidRPr="005F73CE">
        <w:rPr>
          <w:rFonts w:ascii="Futura PT Book" w:hAnsi="Futura PT Book" w:cs="Calibri"/>
          <w:b/>
          <w:noProof/>
          <w:color w:val="0F243E" w:themeColor="text2" w:themeShade="80"/>
          <w:sz w:val="24"/>
          <w:szCs w:val="24"/>
          <w:lang w:eastAsia="en-GB"/>
        </w:rPr>
        <w:lastRenderedPageBreak/>
        <w:t>(ALL)</w:t>
      </w:r>
      <w:r w:rsidRPr="005F73CE">
        <w:rPr>
          <w:rFonts w:ascii="Futura PT Book" w:hAnsi="Futura PT Book" w:cs="Calibri"/>
          <w:noProof/>
          <w:color w:val="0F243E" w:themeColor="text2" w:themeShade="80"/>
          <w:sz w:val="24"/>
          <w:szCs w:val="24"/>
          <w:lang w:eastAsia="en-GB"/>
        </w:rPr>
        <w:tab/>
        <w:t xml:space="preserve">Go to </w:t>
      </w:r>
      <w:hyperlink r:id="rId46" w:history="1">
        <w:r w:rsidRPr="005F73CE">
          <w:rPr>
            <w:rStyle w:val="Hyperlink"/>
            <w:rFonts w:ascii="Futura PT Book" w:hAnsi="Futura PT Book" w:cs="Calibri"/>
            <w:noProof/>
            <w:sz w:val="24"/>
            <w:szCs w:val="24"/>
            <w:lang w:eastAsia="en-GB"/>
          </w:rPr>
          <w:t>http://jobs.theimi.org.uk/</w:t>
        </w:r>
      </w:hyperlink>
      <w:r w:rsidRPr="005F73CE">
        <w:rPr>
          <w:rFonts w:ascii="Futura PT Book" w:hAnsi="Futura PT Book" w:cs="Calibri"/>
          <w:noProof/>
          <w:color w:val="C00000"/>
          <w:sz w:val="24"/>
          <w:szCs w:val="24"/>
          <w:lang w:eastAsia="en-GB"/>
        </w:rPr>
        <w:t xml:space="preserve"> </w:t>
      </w:r>
      <w:r w:rsidRPr="005F73CE">
        <w:rPr>
          <w:rFonts w:ascii="Futura PT Book" w:hAnsi="Futura PT Book" w:cs="Calibri"/>
          <w:noProof/>
          <w:color w:val="0F243E" w:themeColor="text2" w:themeShade="80"/>
          <w:sz w:val="24"/>
          <w:szCs w:val="24"/>
          <w:lang w:eastAsia="en-GB"/>
        </w:rPr>
        <w:t xml:space="preserve">and search for an apprenticeship, pick one that interesteds you and apply for it. </w:t>
      </w:r>
      <w:r w:rsidRPr="005F73CE">
        <w:rPr>
          <w:rFonts w:ascii="Futura PT Book" w:hAnsi="Futura PT Book" w:cs="Calibri"/>
          <w:noProof/>
          <w:color w:val="0F243E" w:themeColor="text2" w:themeShade="80"/>
          <w:sz w:val="24"/>
          <w:szCs w:val="24"/>
          <w:lang w:eastAsia="en-GB"/>
        </w:rPr>
        <w:tab/>
      </w:r>
    </w:p>
    <w:p w:rsidR="005A3A0D" w:rsidRPr="005F73CE" w:rsidRDefault="005A3A0D" w:rsidP="005A3A0D">
      <w:pPr>
        <w:pStyle w:val="NoSpacing"/>
        <w:ind w:left="1440" w:hanging="1440"/>
        <w:rPr>
          <w:rFonts w:ascii="Futura PT Book" w:hAnsi="Futura PT Book" w:cs="Calibri"/>
          <w:noProof/>
          <w:color w:val="0F243E" w:themeColor="text2" w:themeShade="80"/>
          <w:sz w:val="24"/>
          <w:szCs w:val="24"/>
          <w:lang w:eastAsia="en-GB"/>
        </w:rPr>
      </w:pPr>
      <w:r w:rsidRPr="005F73CE">
        <w:rPr>
          <w:rFonts w:ascii="Futura PT Book" w:hAnsi="Futura PT Book" w:cs="Calibri"/>
          <w:noProof/>
          <w:color w:val="0F243E" w:themeColor="text2" w:themeShade="80"/>
          <w:sz w:val="24"/>
          <w:szCs w:val="24"/>
          <w:lang w:eastAsia="en-GB"/>
        </w:rPr>
        <w:t xml:space="preserve"> </w:t>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w:t>(T)</w:t>
      </w:r>
      <w:r w:rsidRPr="005F73CE">
        <w:rPr>
          <w:rFonts w:ascii="Futura PT Book" w:hAnsi="Futura PT Book" w:cs="Calibri"/>
          <w:noProof/>
          <w:color w:val="0F243E" w:themeColor="text2" w:themeShade="80"/>
          <w:sz w:val="24"/>
          <w:szCs w:val="24"/>
          <w:lang w:eastAsia="en-GB"/>
        </w:rPr>
        <w:tab/>
      </w:r>
      <w:r w:rsidRPr="005F73CE">
        <w:rPr>
          <w:rFonts w:ascii="Futura PT Book" w:hAnsi="Futura PT Book" w:cs="Arial"/>
          <w:color w:val="0F243E" w:themeColor="text2" w:themeShade="80"/>
          <w:sz w:val="24"/>
          <w:szCs w:val="24"/>
        </w:rPr>
        <w:t xml:space="preserve">Ask the students to open a blank Microsoft </w:t>
      </w:r>
      <w:proofErr w:type="spellStart"/>
      <w:r w:rsidRPr="005F73CE">
        <w:rPr>
          <w:rFonts w:ascii="Futura PT Book" w:hAnsi="Futura PT Book" w:cs="Arial"/>
          <w:color w:val="0F243E" w:themeColor="text2" w:themeShade="80"/>
          <w:sz w:val="24"/>
          <w:szCs w:val="24"/>
        </w:rPr>
        <w:t>Exel</w:t>
      </w:r>
      <w:proofErr w:type="spellEnd"/>
      <w:r w:rsidRPr="005F73CE">
        <w:rPr>
          <w:rFonts w:ascii="Futura PT Book" w:hAnsi="Futura PT Book" w:cs="Arial"/>
          <w:color w:val="0F243E" w:themeColor="text2" w:themeShade="80"/>
          <w:sz w:val="24"/>
          <w:szCs w:val="24"/>
        </w:rPr>
        <w:t xml:space="preserve"> spreadsheet.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t xml:space="preserve">Discuss: Price lists should have certain information in them and so should </w:t>
      </w:r>
      <w:proofErr w:type="spellStart"/>
      <w:r w:rsidRPr="005F73CE">
        <w:rPr>
          <w:rFonts w:ascii="Futura PT Book" w:hAnsi="Futura PT Book" w:cs="Arial"/>
          <w:color w:val="0F243E" w:themeColor="text2" w:themeShade="80"/>
          <w:sz w:val="24"/>
          <w:szCs w:val="24"/>
        </w:rPr>
        <w:t>pice</w:t>
      </w:r>
      <w:proofErr w:type="spellEnd"/>
      <w:r w:rsidRPr="005F73CE">
        <w:rPr>
          <w:rFonts w:ascii="Futura PT Book" w:hAnsi="Futura PT Book" w:cs="Arial"/>
          <w:color w:val="0F243E" w:themeColor="text2" w:themeShade="80"/>
          <w:sz w:val="24"/>
          <w:szCs w:val="24"/>
        </w:rPr>
        <w:t xml:space="preserve"> lists;</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Spreadsheet title</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Colum titles</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Names of each part you are listing</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Amount in currency that each part costs (Trade Price)</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How much the VAT on each part is (%</w:t>
      </w:r>
      <w:proofErr w:type="gramStart"/>
      <w:r w:rsidRPr="005F73CE">
        <w:rPr>
          <w:rFonts w:ascii="Futura PT Book" w:hAnsi="Futura PT Book" w:cs="Arial"/>
          <w:color w:val="0F243E" w:themeColor="text2" w:themeShade="80"/>
          <w:sz w:val="24"/>
          <w:szCs w:val="24"/>
        </w:rPr>
        <w:t>)</w:t>
      </w:r>
      <w:proofErr w:type="gramEnd"/>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How much you sell each part for (Retail Price)</w:t>
      </w: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55520" behindDoc="0" locked="0" layoutInCell="1" allowOverlap="1" wp14:anchorId="588F1B13" wp14:editId="050E9407">
                <wp:simplePos x="0" y="0"/>
                <wp:positionH relativeFrom="page">
                  <wp:posOffset>7200265</wp:posOffset>
                </wp:positionH>
                <wp:positionV relativeFrom="page">
                  <wp:posOffset>10389235</wp:posOffset>
                </wp:positionV>
                <wp:extent cx="156210" cy="163195"/>
                <wp:effectExtent l="0" t="0" r="0" b="0"/>
                <wp:wrapTopAndBottom/>
                <wp:docPr id="3200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02" name="Rectangle 5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88F1B13" id="Group 53" o:spid="_x0000_s1119" style="position:absolute;margin-left:566.95pt;margin-top:818.05pt;width:12.3pt;height:12.85pt;z-index:2517555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siYnOAIAALwEAAAOAAAA&#10;AAAAAAAAAAAAAC4CAABkcnMvZTJvRG9jLnhtbFBLAQItABQABgAIAAAAIQDy4V3j4wAAAA8BAAAP&#10;AAAAAAAAAAAAAAAAAJIEAABkcnMvZG93bnJldi54bWxQSwUGAAAAAAQABADzAAAAogUAAAAA&#10;">
                <v:rect id="Rectangle 54" o:spid="_x0000_s112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k08MA&#10;AADeAAAADwAAAGRycy9kb3ducmV2LnhtbESPQWvCQBSE74L/YXlCb7qpQi3RVdTY4lUtPT+yzyR0&#10;923MrjH6611B6HGYmW+Y+bKzRrTU+MqxgvdRAoI4d7riQsHP8Wv4CcIHZI3GMSm4kYflot+bY6rd&#10;lffUHkIhIoR9igrKEOpUSp+XZNGPXE0cvZNrLIYom0LqBq8Rbo0cJ8mHtFhxXCixpk1J+d/hYhW0&#10;2d3uz79Hzluz3ha7VWam35lSb4NuNQMRqAv/4Vd7pxVMInIMzzvx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k08MAAADeAAAADwAAAAAAAAAAAAAAAACYAgAAZHJzL2Rv&#10;d25yZXYueG1sUEsFBgAAAAAEAAQA9QAAAIg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Create a price list in Microsoft Work with the following information in it:</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Spreadsheet Title in Box 1A</w:t>
      </w: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Column Titles in Row 2: Part, Trade Price, VAT Amount, Retail Price</w:t>
      </w: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Put the following parts in Column A: </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Exhaust</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 xml:space="preserve">Demonstrate how to make the box size bigger / smaller so as you can read all the words in each column.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 xml:space="preserve">               Put the following prices in the Trade Price column:</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Exhaust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40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Wing Mirror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Radiator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100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Tyre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33</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Battery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27</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Windscreen Wiper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21.75</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lastRenderedPageBreak/>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t xml:space="preserve">Demonstrate to the learners how to change the numbers into currency using £ signs.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Change the numbers you have just inserted into currency using the £ sign. </w:t>
      </w:r>
    </w:p>
    <w:p w:rsidR="005A3A0D" w:rsidRPr="005F73CE" w:rsidRDefault="005A3A0D" w:rsidP="005A3A0D">
      <w:pPr>
        <w:pStyle w:val="NoSpacing"/>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Then;</w:t>
      </w:r>
    </w:p>
    <w:p w:rsidR="005A3A0D" w:rsidRPr="005F73CE" w:rsidRDefault="005A3A0D" w:rsidP="005A3A0D">
      <w:pPr>
        <w:pStyle w:val="NoSpacing"/>
        <w:ind w:left="1440" w:hanging="1440"/>
        <w:rPr>
          <w:rFonts w:ascii="Futura PT Book" w:hAnsi="Futura PT Book" w:cs="Arial"/>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Explain and demonstrate how to calculate the VAT value using the appropriate formula.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 xml:space="preserve">Calculate the VAT for each of the items by using the appropriate formula.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numPr>
          <w:ilvl w:val="0"/>
          <w:numId w:val="15"/>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All formula’s in Excel start with the equals symbol =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Then add the cell that you want to apply the formula to, in this case B3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Then select the multiply symbol on your keyboard – this will show as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Now type 0.2 and hit enter and the box should display the VAT amount of £8.00, you will still be able to see the formula in the top bar once the £8 is displayed.</w:t>
      </w:r>
    </w:p>
    <w:p w:rsidR="005A3A0D" w:rsidRPr="005F73CE" w:rsidRDefault="005A3A0D" w:rsidP="005A3A0D">
      <w:pPr>
        <w:pStyle w:val="NoSpacing"/>
        <w:tabs>
          <w:tab w:val="left" w:pos="2805"/>
        </w:tabs>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t>Demonstrate how to copy a formula from one cell to another;</w:t>
      </w: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Copy the formula from the first cell so as to calculate the VAT for each item. </w:t>
      </w: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Now you must calculate the retail price for each item.</w:t>
      </w:r>
      <w:r w:rsidRPr="005F73CE">
        <w:rPr>
          <w:rFonts w:ascii="Futura PT Book" w:hAnsi="Futura PT Book" w:cs="Arial"/>
          <w:b/>
          <w:color w:val="0F243E" w:themeColor="text2" w:themeShade="80"/>
          <w:sz w:val="24"/>
          <w:szCs w:val="24"/>
        </w:rPr>
        <w:t xml:space="preserve"> </w:t>
      </w: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Demonstrate to the students how to calculate the Retail Price –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Start the formula as it always has to be with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Now type the name of the cell with the trade price, B3 and the add symbol + then the cell with the VAT amount, C3.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Click enter</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Copy the formula down the row</w:t>
      </w:r>
      <w:r w:rsidRPr="005F73CE">
        <w:rPr>
          <w:rFonts w:ascii="Futura PT Book" w:hAnsi="Futura PT Book" w:cs="Arial"/>
          <w:color w:val="0F243E" w:themeColor="text2" w:themeShade="80"/>
          <w:sz w:val="24"/>
          <w:szCs w:val="24"/>
        </w:rPr>
        <w:tab/>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You will now need to save your spread sheet – before doing this you need to edit the heading;</w:t>
      </w:r>
    </w:p>
    <w:p w:rsidR="005A3A0D" w:rsidRPr="005F73CE" w:rsidRDefault="005A3A0D" w:rsidP="005A3A0D">
      <w:pPr>
        <w:pStyle w:val="NoSpacing"/>
        <w:numPr>
          <w:ilvl w:val="0"/>
          <w:numId w:val="17"/>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Select cells A1 to D1, then we are going to merge the cells – this means turning them into one big cell.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lastRenderedPageBreak/>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5A3A0D" w:rsidRPr="005F73CE" w:rsidRDefault="005A3A0D" w:rsidP="005A3A0D">
      <w:pPr>
        <w:pStyle w:val="NoSpacing"/>
        <w:jc w:val="both"/>
        <w:rPr>
          <w:rFonts w:ascii="Futura PT Book" w:hAnsi="Futura PT Book" w:cs="Arial"/>
          <w:sz w:val="24"/>
          <w:szCs w:val="24"/>
        </w:rPr>
      </w:pPr>
    </w:p>
    <w:p w:rsidR="005A3A0D" w:rsidRPr="005F73CE" w:rsidRDefault="005A3A0D" w:rsidP="005A3A0D">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A3A0D" w:rsidRPr="005F73CE" w:rsidRDefault="005A3A0D" w:rsidP="005A3A0D">
      <w:pPr>
        <w:pStyle w:val="NoSpacing"/>
        <w:jc w:val="both"/>
        <w:rPr>
          <w:rFonts w:ascii="Futura PT Book" w:hAnsi="Futura PT Book" w:cs="Arial"/>
          <w:color w:val="0F243E" w:themeColor="text2" w:themeShade="80"/>
          <w:sz w:val="24"/>
          <w:szCs w:val="24"/>
        </w:rPr>
      </w:pP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C36273" w:rsidRPr="005F73CE" w:rsidRDefault="005A3A0D" w:rsidP="005A3A0D">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54496" behindDoc="0" locked="0" layoutInCell="1" allowOverlap="1" wp14:anchorId="75C52C4C" wp14:editId="28416881">
                <wp:simplePos x="0" y="0"/>
                <wp:positionH relativeFrom="page">
                  <wp:posOffset>7200265</wp:posOffset>
                </wp:positionH>
                <wp:positionV relativeFrom="page">
                  <wp:posOffset>10389235</wp:posOffset>
                </wp:positionV>
                <wp:extent cx="156210" cy="163195"/>
                <wp:effectExtent l="0" t="0" r="0" b="0"/>
                <wp:wrapTopAndBottom/>
                <wp:docPr id="3197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72" name="Rectangle 319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5C52C4C" id="_x0000_s1121" style="position:absolute;margin-left:566.95pt;margin-top:818.05pt;width:12.3pt;height:12.85pt;z-index:2517544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">
                <v:rect id="Rectangle 31966" o:spid="_x0000_s112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8EcYA&#10;AADeAAAADwAAAGRycy9kb3ducmV2LnhtbESPzW7CMBCE70i8g7VIvYEDSAUCBtGmrbjyI86reEki&#10;7HWITUj79HWlShxHM/ONZrXprBEtNb5yrGA8SkAQ505XXCg4HT+HcxA+IGs0jknBN3nYrPu9Faba&#10;PXhP7SEUIkLYp6igDKFOpfR5SRb9yNXE0bu4xmKIsimkbvAR4dbISZK8SosVx4USa3ovKb8e7lZB&#10;m/3Y/e185Lw1bx/FbpuZ2Vem1Mug2y5BBOrCM/zf3mkF0/FiNoG/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L8EcYAAADeAAAADwAAAAAAAAAAAAAAAACYAgAAZHJz&#10;L2Rvd25yZXYueG1sUEsFBgAAAAAEAAQA9QAAAIs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D216F5" w:rsidRPr="005F73CE" w:rsidRDefault="00D216F5">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rPr>
        <w:br w:type="page"/>
      </w:r>
    </w:p>
    <w:p w:rsidR="000C46F1" w:rsidRPr="005F73CE" w:rsidRDefault="000C46F1" w:rsidP="000C46F1">
      <w:pPr>
        <w:rPr>
          <w:rFonts w:ascii="Futura PT Book" w:hAnsi="Futura PT Book"/>
          <w:b/>
          <w:color w:val="0F243E" w:themeColor="text2" w:themeShade="80"/>
          <w:sz w:val="44"/>
          <w:szCs w:val="44"/>
        </w:rPr>
      </w:pPr>
      <w:r w:rsidRPr="005F73CE">
        <w:rPr>
          <w:rFonts w:ascii="Futura PT Book" w:hAnsi="Futura PT Book"/>
          <w:b/>
          <w:color w:val="0F243E" w:themeColor="text2" w:themeShade="80"/>
          <w:sz w:val="44"/>
          <w:szCs w:val="44"/>
        </w:rPr>
        <w:lastRenderedPageBreak/>
        <w:t xml:space="preserve">HANDOUT 016: Production Methods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try creating a price list in Microsoft Work with the following information in it: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Spreadsheet Title in Box 1A</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Column Titles in Row 2: Part, Trade Price, VAT Amount,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Put the following parts in Column A: </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Exhaust</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that you can read all of the words in each column by making the columns wider, put the mouse arrow over the line between two columns until you see the symbol below then left-click and drag until the column is the right size: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drawing>
          <wp:anchor distT="0" distB="0" distL="114300" distR="114300" simplePos="0" relativeHeight="251758592" behindDoc="0" locked="0" layoutInCell="1" allowOverlap="1" wp14:anchorId="405BE990" wp14:editId="211C019F">
            <wp:simplePos x="0" y="0"/>
            <wp:positionH relativeFrom="column">
              <wp:posOffset>990600</wp:posOffset>
            </wp:positionH>
            <wp:positionV relativeFrom="paragraph">
              <wp:posOffset>1002665</wp:posOffset>
            </wp:positionV>
            <wp:extent cx="590550" cy="771525"/>
            <wp:effectExtent l="0" t="0" r="0" b="9525"/>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47">
                      <a:extLst>
                        <a:ext uri="{28A0092B-C50C-407E-A947-70E740481C1C}">
                          <a14:useLocalDpi xmlns:a14="http://schemas.microsoft.com/office/drawing/2010/main" val="0"/>
                        </a:ext>
                      </a:extLst>
                    </a:blip>
                    <a:srcRect l="61349" r="19279" b="55696"/>
                    <a:stretch>
                      <a:fillRect/>
                    </a:stretch>
                  </pic:blipFill>
                  <pic:spPr bwMode="auto">
                    <a:xfrm>
                      <a:off x="0" y="0"/>
                      <a:ext cx="590550" cy="771525"/>
                    </a:xfrm>
                    <a:prstGeom prst="rect">
                      <a:avLst/>
                    </a:prstGeom>
                    <a:noFill/>
                  </pic:spPr>
                </pic:pic>
              </a:graphicData>
            </a:graphic>
            <wp14:sizeRelH relativeFrom="page">
              <wp14:pctWidth>0</wp14:pctWidth>
            </wp14:sizeRelH>
            <wp14:sizeRelV relativeFrom="page">
              <wp14:pctHeight>0</wp14:pctHeight>
            </wp14:sizeRelV>
          </wp:anchor>
        </w:drawing>
      </w:r>
      <w:r w:rsidRPr="005F73CE">
        <w:rPr>
          <w:rFonts w:ascii="Futura PT Book" w:hAnsi="Futura PT Book" w:cs="Arial"/>
          <w:noProof/>
          <w:color w:val="0F243E" w:themeColor="text2" w:themeShade="80"/>
          <w:lang w:val="en-GB" w:eastAsia="en-GB"/>
        </w:rPr>
        <w:drawing>
          <wp:inline distT="0" distB="0" distL="0" distR="0" wp14:anchorId="4A76EF1A" wp14:editId="4FBF9714">
            <wp:extent cx="3476625" cy="3721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r="80026" b="61992"/>
                    <a:stretch>
                      <a:fillRect/>
                    </a:stretch>
                  </pic:blipFill>
                  <pic:spPr bwMode="auto">
                    <a:xfrm>
                      <a:off x="0" y="0"/>
                      <a:ext cx="3476625" cy="37211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Put the following prices in the Trade Price column:</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Exhaust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40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100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33</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27</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12.75</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make these numbers appear as pounds we need to turn them into currency.</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Highlight the cells that have the numbers in by clicking on the top box and dragging the mouse down until they are all highlighted: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413C3EB" wp14:editId="054FC632">
            <wp:extent cx="2337546" cy="20617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Then select the currency button at the top – it looks like notes and coins: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7568" behindDoc="0" locked="0" layoutInCell="1" allowOverlap="1" wp14:anchorId="60732C00" wp14:editId="3D6BF2E9">
                <wp:simplePos x="0" y="0"/>
                <wp:positionH relativeFrom="column">
                  <wp:posOffset>3731091</wp:posOffset>
                </wp:positionH>
                <wp:positionV relativeFrom="paragraph">
                  <wp:posOffset>228257</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FA358" id="Oval 105" o:spid="_x0000_s1026" style="position:absolute;margin-left:293.8pt;margin-top:17.95pt;width:42.75pt;height: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7152B899" wp14:editId="0D80AB43">
            <wp:extent cx="4412615" cy="153098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the prices should now appear in this format: £40.00</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calculate the VAT amount we can use a formula.  Formulas are the reason that Excel is used so much when any calculations need to be made to sets of numbers; the spreadsheet does it for you!</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In this case we will need to work out 20% of the Trade Price, to do this you need to multiply the trade price by 0.2.</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formula’s in Excel start with the equals symbol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add the cell that you want to apply the formula to, in this case B3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select the multiply symbol on your keyboard – this will show as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type 0.2 and hit enter and the box should display the VAT amount of £8.00, you will still be able to see the formula in the top bar once the £8 is displayed: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9616" behindDoc="0" locked="0" layoutInCell="1" allowOverlap="1" wp14:anchorId="1C36EF8D" wp14:editId="0290AF45">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F0D148" id="Oval 104" o:spid="_x0000_s1026" style="position:absolute;margin-left:140.25pt;margin-top:89.2pt;width:60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03A0A2A4" wp14:editId="448C2660">
            <wp:extent cx="3061970" cy="230695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4FA91592" wp14:editId="24AD5164">
            <wp:extent cx="1626870" cy="21475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0C46F1" w:rsidRPr="005F73CE" w:rsidRDefault="000C46F1" w:rsidP="005F73CE">
      <w:pPr>
        <w:rPr>
          <w:rFonts w:ascii="Futura PT Book" w:hAnsi="Futura PT Book" w:cs="Arial"/>
          <w:color w:val="0F243E" w:themeColor="text2" w:themeShade="80"/>
        </w:rPr>
      </w:pPr>
      <w:r w:rsidRPr="005F73CE">
        <w:rPr>
          <w:rFonts w:ascii="Futura PT Book" w:hAnsi="Futura PT Book" w:cs="Arial"/>
          <w:color w:val="0F243E" w:themeColor="text2" w:themeShade="80"/>
        </w:rPr>
        <w:t>When you let go of the mouse the correct VAT amounts should show in each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182A84" wp14:editId="4223E4D7">
            <wp:extent cx="2576952" cy="28035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Are yours correct?  If not go back and work through the formula again.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To calculate the Retail Prices we are going to use another formula.  This time we need to add together the Trade Price with </w:t>
      </w:r>
      <w:proofErr w:type="spellStart"/>
      <w:proofErr w:type="gramStart"/>
      <w:r w:rsidRPr="005F73CE">
        <w:rPr>
          <w:rFonts w:ascii="Futura PT Book" w:hAnsi="Futura PT Book" w:cs="Arial"/>
          <w:color w:val="0F243E" w:themeColor="text2" w:themeShade="80"/>
        </w:rPr>
        <w:t>it’s</w:t>
      </w:r>
      <w:proofErr w:type="spellEnd"/>
      <w:proofErr w:type="gramEnd"/>
      <w:r w:rsidRPr="005F73CE">
        <w:rPr>
          <w:rFonts w:ascii="Futura PT Book" w:hAnsi="Futura PT Book" w:cs="Arial"/>
          <w:color w:val="0F243E" w:themeColor="text2" w:themeShade="80"/>
        </w:rPr>
        <w:t xml:space="preserve"> VAT and this will give the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you have clicked in the square where you want the answer to be, in this case D3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Start the formula as it always has to be with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Now type the name of the cell with the trade price, B3and the add symbol + then the cell with the VAT amount, C3.  As you do this the cells you are selected will be outlined in different </w:t>
      </w:r>
      <w:proofErr w:type="spellStart"/>
      <w:r w:rsidRPr="005F73CE">
        <w:rPr>
          <w:rFonts w:ascii="Futura PT Book" w:hAnsi="Futura PT Book" w:cs="Arial"/>
          <w:color w:val="0F243E" w:themeColor="text2" w:themeShade="80"/>
        </w:rPr>
        <w:t>colours</w:t>
      </w:r>
      <w:proofErr w:type="spellEnd"/>
      <w:r w:rsidRPr="005F73CE">
        <w:rPr>
          <w:rFonts w:ascii="Futura PT Book" w:hAnsi="Futura PT Book" w:cs="Arial"/>
          <w:color w:val="0F243E" w:themeColor="text2" w:themeShade="80"/>
        </w:rPr>
        <w: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lang w:val="en-GB" w:eastAsia="en-GB"/>
        </w:rPr>
        <w:lastRenderedPageBreak/>
        <w:drawing>
          <wp:inline distT="0" distB="0" distL="0" distR="0" wp14:anchorId="760EF29B" wp14:editId="367E10BB">
            <wp:extent cx="3560691" cy="21145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Hit enter and the total should be shown:</w:t>
      </w:r>
    </w:p>
    <w:p w:rsidR="000C46F1" w:rsidRPr="005F73CE" w:rsidRDefault="000C46F1" w:rsidP="000C46F1">
      <w:pPr>
        <w:tabs>
          <w:tab w:val="left" w:pos="2805"/>
        </w:tabs>
        <w:rPr>
          <w:rFonts w:ascii="Futura PT Book" w:hAnsi="Futura PT Book" w:cs="Arial"/>
          <w:color w:val="0F243E" w:themeColor="text2" w:themeShade="80"/>
          <w:sz w:val="22"/>
          <w:szCs w:val="22"/>
        </w:rPr>
      </w:pPr>
    </w:p>
    <w:p w:rsidR="000C46F1" w:rsidRPr="005F73CE" w:rsidRDefault="000C46F1" w:rsidP="000C46F1">
      <w:pPr>
        <w:tabs>
          <w:tab w:val="left" w:pos="2805"/>
        </w:tabs>
        <w:jc w:val="center"/>
        <w:rPr>
          <w:rFonts w:ascii="Futura PT Book" w:hAnsi="Futura PT Book" w:cs="Arial"/>
        </w:rPr>
      </w:pPr>
      <w:r w:rsidRPr="005F73CE">
        <w:rPr>
          <w:rFonts w:ascii="Futura PT Book" w:hAnsi="Futura PT Book" w:cs="Arial"/>
          <w:noProof/>
          <w:lang w:val="en-GB" w:eastAsia="en-GB"/>
        </w:rPr>
        <w:drawing>
          <wp:inline distT="0" distB="0" distL="0" distR="0" wp14:anchorId="1D54A97B" wp14:editId="53F69B77">
            <wp:extent cx="3126105" cy="2371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Repeat the process to copy the formula down into all of the cells where you need to calculate the retail price.  Does your spreadsheet look like </w:t>
      </w:r>
      <w:proofErr w:type="gramStart"/>
      <w:r w:rsidRPr="005F73CE">
        <w:rPr>
          <w:rFonts w:ascii="Futura PT Book" w:hAnsi="Futura PT Book" w:cs="Arial"/>
          <w:color w:val="0F243E" w:themeColor="text2" w:themeShade="80"/>
        </w:rPr>
        <w:t>this:</w:t>
      </w:r>
      <w:proofErr w:type="gramEnd"/>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36B6FE85" wp14:editId="254F0970">
            <wp:extent cx="3561715" cy="334899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and start the formula process again.</w:t>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Now you need to save your spreadsheet.  Select the Windows icon, or File, and Save As, then select Excel Workbook:</w:t>
      </w:r>
    </w:p>
    <w:p w:rsidR="000C46F1" w:rsidRPr="005F73CE" w:rsidRDefault="000C46F1" w:rsidP="000C46F1">
      <w:pPr>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1664" behindDoc="0" locked="0" layoutInCell="1" allowOverlap="1" wp14:anchorId="6429CE59" wp14:editId="32DE232B">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78FF98" id="Oval 102" o:spid="_x0000_s1026" style="position:absolute;margin-left:126.2pt;margin-top:-.3pt;width:37.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0640" behindDoc="0" locked="0" layoutInCell="1" allowOverlap="1" wp14:anchorId="0EF8059C" wp14:editId="5BFBF51B">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033AD" id="Oval 101" o:spid="_x0000_s1026" style="position:absolute;margin-left:125.55pt;margin-top:89.85pt;width:72.75pt;height:3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2688" behindDoc="0" locked="0" layoutInCell="1" allowOverlap="1" wp14:anchorId="6BF6F8EE" wp14:editId="7CB8A06B">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7EB11" id="Oval 103" o:spid="_x0000_s1026" style="position:absolute;margin-left:192.4pt;margin-top:24.75pt;width:93pt;height:4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1EF20AE" wp14:editId="5DC59E22">
            <wp:extent cx="3221355" cy="3306445"/>
            <wp:effectExtent l="0" t="0" r="0" b="8255"/>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You will then need to follow your teacher’s directions to save your spreadsheet in the right place.  </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 name of your Spreadsheet is not very easily read so we are going to edit Row 1 to make it look more like a heading.</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Select cells A1 to D1, then we are going to merge the cells – this means turning them into one big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3712" behindDoc="0" locked="0" layoutInCell="1" allowOverlap="1" wp14:anchorId="01505FEA" wp14:editId="037C3428">
                <wp:simplePos x="0" y="0"/>
                <wp:positionH relativeFrom="column">
                  <wp:posOffset>4500804</wp:posOffset>
                </wp:positionH>
                <wp:positionV relativeFrom="paragraph">
                  <wp:posOffset>535334</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4B448" id="Oval 100" o:spid="_x0000_s1026" style="position:absolute;margin-left:354.4pt;margin-top:42.15pt;width:94.5pt;height:3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E99316" wp14:editId="71BC8CF0">
            <wp:extent cx="4660265" cy="2678722"/>
            <wp:effectExtent l="0" t="0" r="6985" b="762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Once you have clicked ‘Merge &amp; Centre’ the heading should move into the middle of your table, leave the cell selected and make the text bold so it stands out: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977BAE3" wp14:editId="31497F4A">
            <wp:extent cx="3657600" cy="2679700"/>
            <wp:effectExtent l="0" t="0" r="0" b="635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put the list of parts into alphabetical order so it is easier to find what you are looking for – this might not seem important here but if you have 100 rows of parts you might find it useful.</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you need to select the column that you want to Sort, you do this by clicking on the ‘A’ button at the very top of the column: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BA51824" wp14:editId="379C0A40">
            <wp:extent cx="3423920" cy="2498725"/>
            <wp:effectExtent l="0" t="0" r="508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You will then need to select the ‘Sort &amp; Filter’ button from the right hand side of the top toolbar, and select ‘Sort A – Z’:</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784205C0" wp14:editId="17E3820D">
            <wp:extent cx="2103617" cy="2445793"/>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You need to </w:t>
      </w:r>
      <w:proofErr w:type="gramStart"/>
      <w:r w:rsidRPr="005F73CE">
        <w:rPr>
          <w:rFonts w:ascii="Futura PT Book" w:hAnsi="Futura PT Book" w:cs="Arial"/>
          <w:color w:val="0F243E" w:themeColor="text2" w:themeShade="80"/>
        </w:rPr>
        <w:t>Expand</w:t>
      </w:r>
      <w:proofErr w:type="gramEnd"/>
      <w:r w:rsidRPr="005F73CE">
        <w:rPr>
          <w:rFonts w:ascii="Futura PT Book" w:hAnsi="Futura PT Book" w:cs="Arial"/>
          <w:color w:val="0F243E" w:themeColor="text2" w:themeShade="80"/>
        </w:rPr>
        <w:t xml:space="preserve"> the Selection as you want to keep all the right prices with the right part: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E00E466" wp14:editId="5346CEF5">
            <wp:extent cx="3891280" cy="1839595"/>
            <wp:effectExtent l="0" t="0" r="0" b="825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Click ‘Sort’, does your sheet now look like this:</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4736" behindDoc="0" locked="0" layoutInCell="1" allowOverlap="1" wp14:anchorId="046D8219" wp14:editId="7824BBFD">
                <wp:simplePos x="0" y="0"/>
                <wp:positionH relativeFrom="column">
                  <wp:posOffset>1944044</wp:posOffset>
                </wp:positionH>
                <wp:positionV relativeFrom="paragraph">
                  <wp:posOffset>135488</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74AD0" id="Oval 99" o:spid="_x0000_s1026" style="position:absolute;margin-left:153.05pt;margin-top:10.65pt;width:36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44EFA00" wp14:editId="24D99AFB">
            <wp:extent cx="3109619" cy="2797674"/>
            <wp:effectExtent l="0" t="0" r="0" b="317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to the beginning of the process to filter the Part names A-Z and try again. Once it looks like this save your document by clicking the blue disk circled above.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print your spreadsheet, select the windows icon, or file, and Print, then select Print Preview – it is always a good idea to preview your print, especially when using Excel to make sure that it all shows on one page: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6784" behindDoc="0" locked="0" layoutInCell="1" allowOverlap="1" wp14:anchorId="4FEA9B23" wp14:editId="764E7783">
                <wp:simplePos x="0" y="0"/>
                <wp:positionH relativeFrom="column">
                  <wp:posOffset>1453975</wp:posOffset>
                </wp:positionH>
                <wp:positionV relativeFrom="paragraph">
                  <wp:posOffset>36964</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5BA435" id="Oval 98" o:spid="_x0000_s1026" style="position:absolute;margin-left:114.5pt;margin-top:2.9pt;width:56.25pt;height:3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lastRenderedPageBreak/>
        <mc:AlternateContent>
          <mc:Choice Requires="wps">
            <w:drawing>
              <wp:anchor distT="0" distB="0" distL="114300" distR="114300" simplePos="0" relativeHeight="251765760" behindDoc="0" locked="0" layoutInCell="1" allowOverlap="1" wp14:anchorId="6CD0112D" wp14:editId="052FD048">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06C70F" id="Oval 96" o:spid="_x0000_s1026" style="position:absolute;margin-left:137.25pt;margin-top:111pt;width:56.25pt;height:2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7808" behindDoc="0" locked="0" layoutInCell="1" allowOverlap="1" wp14:anchorId="1656010C" wp14:editId="7C72E73F">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11CC7" id="Oval 97" o:spid="_x0000_s1026" style="position:absolute;margin-left:192.75pt;margin-top:80.25pt;width:156.75pt;height:4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F1E5D70" wp14:editId="2AF36DC7">
            <wp:extent cx="3316605" cy="3326338"/>
            <wp:effectExtent l="0" t="0" r="0" b="762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r="73642" b="53148"/>
                    <a:stretch>
                      <a:fillRect/>
                    </a:stretch>
                  </pic:blipFill>
                  <pic:spPr bwMode="auto">
                    <a:xfrm>
                      <a:off x="0" y="0"/>
                      <a:ext cx="3318848" cy="3328587"/>
                    </a:xfrm>
                    <a:prstGeom prst="rect">
                      <a:avLst/>
                    </a:prstGeom>
                    <a:noFill/>
                    <a:ln>
                      <a:noFill/>
                    </a:ln>
                  </pic:spPr>
                </pic:pic>
              </a:graphicData>
            </a:graphic>
          </wp:inline>
        </w:drawing>
      </w:r>
    </w:p>
    <w:p w:rsidR="00857AF4"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How do you think it looks in the Print Preview?  Is it clear and easy to read?  With spreadsheets it is often easier to read if the gridlines between all the cells are shown when it is printed.  </w:t>
      </w:r>
    </w:p>
    <w:p w:rsidR="00857AF4" w:rsidRPr="005F73CE" w:rsidRDefault="00857AF4"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select Page Setup while still in the Print Preview:</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7C727D5" wp14:editId="0E500D98">
            <wp:extent cx="2105025" cy="2179955"/>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b/>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the Sheet tab and tick the box marked Gridlines:</w:t>
      </w:r>
    </w:p>
    <w:p w:rsidR="00B23F7C" w:rsidRPr="005F73CE" w:rsidRDefault="00B23F7C" w:rsidP="00B23F7C">
      <w:pPr>
        <w:tabs>
          <w:tab w:val="left" w:pos="2805"/>
        </w:tabs>
        <w:rPr>
          <w:rFonts w:ascii="Futura PT Book" w:hAnsi="Futura PT Book" w:cs="Arial"/>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p>
    <w:p w:rsidR="00C466C6" w:rsidRPr="005F73CE" w:rsidRDefault="00B77558" w:rsidP="00B77558">
      <w:pPr>
        <w:jc w:val="center"/>
        <w:rPr>
          <w:rFonts w:ascii="Futura PT Book" w:hAnsi="Futura PT Book"/>
          <w:color w:val="0F243E" w:themeColor="text2" w:themeShade="80"/>
        </w:rPr>
      </w:pPr>
      <w:r w:rsidRPr="005F73CE">
        <w:rPr>
          <w:rFonts w:ascii="Futura PT Book" w:hAnsi="Futura PT Book"/>
          <w:noProof/>
          <w:lang w:val="en-GB" w:eastAsia="en-GB"/>
        </w:rPr>
        <w:lastRenderedPageBreak/>
        <w:drawing>
          <wp:inline distT="0" distB="0" distL="0" distR="0" wp14:anchorId="0106B739" wp14:editId="79AFA7F2">
            <wp:extent cx="3427659" cy="3607266"/>
            <wp:effectExtent l="0" t="0" r="190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1266" t="14913" r="29319" b="11341"/>
                    <a:stretch/>
                  </pic:blipFill>
                  <pic:spPr bwMode="auto">
                    <a:xfrm>
                      <a:off x="0" y="0"/>
                      <a:ext cx="3459368" cy="3640637"/>
                    </a:xfrm>
                    <a:prstGeom prst="rect">
                      <a:avLst/>
                    </a:prstGeom>
                    <a:ln>
                      <a:noFill/>
                    </a:ln>
                    <a:extLst>
                      <a:ext uri="{53640926-AAD7-44D8-BBD7-CCE9431645EC}">
                        <a14:shadowObscured xmlns:a14="http://schemas.microsoft.com/office/drawing/2010/main"/>
                      </a:ext>
                    </a:extLst>
                  </pic:spPr>
                </pic:pic>
              </a:graphicData>
            </a:graphic>
          </wp:inline>
        </w:drawing>
      </w: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Then click ok and it should now look like this:</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EE57D89" wp14:editId="550DD1A7">
            <wp:extent cx="4231640" cy="2562225"/>
            <wp:effectExtent l="0" t="0" r="0"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If you are happy with how it is shown, click Print and check that the correct printer is selected (check with your teacher), then select ‘ok’.</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0880" behindDoc="0" locked="0" layoutInCell="1" allowOverlap="1" wp14:anchorId="0E30C831" wp14:editId="007CAF16">
                <wp:simplePos x="0" y="0"/>
                <wp:positionH relativeFrom="column">
                  <wp:posOffset>3857625</wp:posOffset>
                </wp:positionH>
                <wp:positionV relativeFrom="paragraph">
                  <wp:posOffset>2635250</wp:posOffset>
                </wp:positionV>
                <wp:extent cx="638175" cy="428625"/>
                <wp:effectExtent l="19050" t="19050" r="47625" b="47625"/>
                <wp:wrapNone/>
                <wp:docPr id="1378" name="Oval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E31F8" id="Oval 1378" o:spid="_x0000_s1026" style="position:absolute;margin-left:303.75pt;margin-top:207.5pt;width:50.25pt;height:3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9856" behindDoc="0" locked="0" layoutInCell="1" allowOverlap="1" wp14:anchorId="4A5583B5" wp14:editId="4DAA90BE">
                <wp:simplePos x="0" y="0"/>
                <wp:positionH relativeFrom="column">
                  <wp:posOffset>1582700</wp:posOffset>
                </wp:positionH>
                <wp:positionV relativeFrom="paragraph">
                  <wp:posOffset>518160</wp:posOffset>
                </wp:positionV>
                <wp:extent cx="2581275" cy="762000"/>
                <wp:effectExtent l="28575" t="32385" r="28575" b="34290"/>
                <wp:wrapNone/>
                <wp:docPr id="1379" name="Oval 1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E6DA8" id="Oval 1379" o:spid="_x0000_s1026" style="position:absolute;margin-left:124.6pt;margin-top:40.8pt;width:203.25pt;height:6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237FB419" wp14:editId="752CEC36">
            <wp:extent cx="4370070" cy="3306445"/>
            <wp:effectExtent l="0" t="0" r="0" b="825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p>
    <w:p w:rsidR="00647C9C"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Make sure your name is on your work and hand in to your teacher.</w:t>
      </w:r>
    </w:p>
    <w:p w:rsidR="00647C9C" w:rsidRPr="005F73CE" w:rsidRDefault="00647C9C" w:rsidP="00647C9C">
      <w:pPr>
        <w:rPr>
          <w:rFonts w:ascii="Futura PT Book" w:hAnsi="Futura PT Book"/>
        </w:rPr>
      </w:pPr>
      <w:r w:rsidRPr="005F73CE">
        <w:rPr>
          <w:rFonts w:ascii="Futura PT Book" w:hAnsi="Futura PT Book"/>
        </w:rPr>
        <w:br w:type="page"/>
      </w:r>
    </w:p>
    <w:p w:rsidR="00647C9C" w:rsidRPr="005F73CE" w:rsidRDefault="00647C9C" w:rsidP="00647C9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8: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36"/>
          <w:szCs w:val="24"/>
        </w:rPr>
      </w:pPr>
      <w:r w:rsidRPr="005F73CE">
        <w:rPr>
          <w:rFonts w:ascii="Futura PT Book" w:hAnsi="Futura PT Book" w:cs="Arial"/>
          <w:i/>
          <w:color w:val="0F243E" w:themeColor="text2" w:themeShade="80"/>
          <w:sz w:val="36"/>
          <w:szCs w:val="24"/>
        </w:rPr>
        <w:t xml:space="preserve">Creating an Email </w:t>
      </w:r>
    </w:p>
    <w:p w:rsidR="00647C9C" w:rsidRPr="005F73CE" w:rsidRDefault="00647C9C" w:rsidP="00647C9C">
      <w:pPr>
        <w:pStyle w:val="NoSpacing"/>
        <w:rPr>
          <w:rFonts w:ascii="Futura PT Book" w:hAnsi="Futura PT Book" w:cs="Arial"/>
          <w:color w:val="0F243E" w:themeColor="text2" w:themeShade="80"/>
        </w:rPr>
      </w:pPr>
    </w:p>
    <w:p w:rsidR="00647C9C" w:rsidRPr="005F73CE" w:rsidRDefault="00647C9C" w:rsidP="00647C9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emails, tasks and use basic functions</w:t>
      </w:r>
    </w:p>
    <w:p w:rsidR="00647C9C" w:rsidRPr="005F73CE" w:rsidRDefault="00647C9C" w:rsidP="00647C9C">
      <w:pPr>
        <w:pStyle w:val="NoSpacing"/>
        <w:rPr>
          <w:rFonts w:ascii="Futura PT Book" w:hAnsi="Futura PT Book"/>
          <w:i/>
          <w:color w:val="0F243E" w:themeColor="text2" w:themeShade="80"/>
          <w:sz w:val="24"/>
          <w:szCs w:val="24"/>
        </w:rPr>
      </w:pPr>
    </w:p>
    <w:p w:rsidR="00647C9C" w:rsidRPr="005F73CE" w:rsidRDefault="00647C9C" w:rsidP="00647C9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Outlook</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Inbox</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Sent Items</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Email</w:t>
            </w:r>
          </w:p>
        </w:tc>
      </w:tr>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Sent </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Junk E-Mail</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Attachment </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Forward</w:t>
            </w:r>
          </w:p>
        </w:tc>
      </w:tr>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Reply</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Deleted Items </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Address Book</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p>
        </w:tc>
      </w:tr>
    </w:tbl>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647C9C" w:rsidRPr="005F73CE" w:rsidTr="00461EED">
        <w:trPr>
          <w:trHeight w:val="352"/>
        </w:trPr>
        <w:tc>
          <w:tcPr>
            <w:tcW w:w="10081" w:type="dxa"/>
            <w:gridSpan w:val="4"/>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019</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Lesson Plan 8</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020</w:t>
            </w:r>
          </w:p>
        </w:tc>
        <w:tc>
          <w:tcPr>
            <w:tcW w:w="4411"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Task 2 – Create an email</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highlight w:val="yellow"/>
              </w:rPr>
            </w:pPr>
            <w:r w:rsidRPr="005F73CE">
              <w:rPr>
                <w:rFonts w:ascii="Futura PT Book" w:hAnsi="Futura PT Book" w:cs="Arial"/>
                <w:color w:val="0F243E" w:themeColor="text2" w:themeShade="80"/>
                <w:sz w:val="24"/>
                <w:szCs w:val="24"/>
              </w:rPr>
              <w:t>021</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Notes – Creating an email</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c>
          <w:tcPr>
            <w:tcW w:w="4411"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647C9C" w:rsidRPr="005F73CE" w:rsidTr="00461EED">
        <w:trPr>
          <w:trHeight w:val="352"/>
        </w:trPr>
        <w:tc>
          <w:tcPr>
            <w:tcW w:w="10065" w:type="dxa"/>
            <w:gridSpan w:val="4"/>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 Slides</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w:t>
            </w:r>
          </w:p>
        </w:tc>
        <w:tc>
          <w:tcPr>
            <w:tcW w:w="4395"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 Questions</w:t>
            </w: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647C9C" w:rsidRPr="005F73CE" w:rsidTr="00461EED">
        <w:trPr>
          <w:trHeight w:val="352"/>
        </w:trPr>
        <w:tc>
          <w:tcPr>
            <w:tcW w:w="10065" w:type="dxa"/>
            <w:gridSpan w:val="2"/>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647C9C" w:rsidRPr="005F73CE" w:rsidTr="00461EED">
        <w:trPr>
          <w:trHeight w:val="332"/>
        </w:trPr>
        <w:tc>
          <w:tcPr>
            <w:tcW w:w="5103"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 / Laptops</w:t>
            </w:r>
          </w:p>
        </w:tc>
      </w:tr>
      <w:tr w:rsidR="00647C9C" w:rsidRPr="005F73CE" w:rsidTr="00461EED">
        <w:trPr>
          <w:trHeight w:val="332"/>
        </w:trPr>
        <w:tc>
          <w:tcPr>
            <w:tcW w:w="5103"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c>
          <w:tcPr>
            <w:tcW w:w="4962"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647C9C" w:rsidRPr="005F73CE" w:rsidTr="00461EED">
        <w:trPr>
          <w:trHeight w:val="709"/>
        </w:trPr>
        <w:tc>
          <w:tcPr>
            <w:tcW w:w="10060" w:type="dxa"/>
            <w:vAlign w:val="center"/>
          </w:tcPr>
          <w:p w:rsidR="00647C9C" w:rsidRPr="005F73CE" w:rsidRDefault="00647C9C" w:rsidP="00461EED">
            <w:pPr>
              <w:pStyle w:val="NoSpacing"/>
              <w:rPr>
                <w:rFonts w:ascii="Futura PT Book" w:hAnsi="Futura PT Book"/>
                <w:b/>
                <w:color w:val="0F243E" w:themeColor="text2" w:themeShade="80"/>
                <w:sz w:val="24"/>
                <w:szCs w:val="24"/>
              </w:rPr>
            </w:pPr>
          </w:p>
          <w:p w:rsidR="00647C9C" w:rsidRPr="005F73CE" w:rsidRDefault="00647C9C" w:rsidP="00461EE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647C9C" w:rsidRPr="005F73CE" w:rsidRDefault="00647C9C" w:rsidP="00461EED">
            <w:pPr>
              <w:pStyle w:val="NoSpacing"/>
              <w:rPr>
                <w:rFonts w:ascii="Futura PT Book" w:hAnsi="Futura PT Book"/>
                <w:b/>
                <w:i/>
                <w:color w:val="0F243E" w:themeColor="text2" w:themeShade="80"/>
                <w:sz w:val="24"/>
                <w:szCs w:val="24"/>
                <w:highlight w:val="yellow"/>
              </w:rPr>
            </w:pPr>
          </w:p>
          <w:p w:rsidR="00647C9C" w:rsidRPr="005F73CE" w:rsidRDefault="00647C9C" w:rsidP="00461EED">
            <w:pPr>
              <w:pStyle w:val="NoSpacing"/>
              <w:rPr>
                <w:rFonts w:ascii="Futura PT Book" w:hAnsi="Futura PT Book"/>
                <w:i/>
                <w:color w:val="0F243E" w:themeColor="text2" w:themeShade="80"/>
                <w:sz w:val="24"/>
                <w:szCs w:val="24"/>
              </w:rPr>
            </w:pPr>
            <w:r w:rsidRPr="005F73CE">
              <w:rPr>
                <w:rFonts w:ascii="Futura PT Book" w:hAnsi="Futura PT Book"/>
                <w:color w:val="0F243E" w:themeColor="text2" w:themeShade="80"/>
                <w:sz w:val="24"/>
                <w:szCs w:val="24"/>
              </w:rPr>
              <w:t xml:space="preserve">Task 1:  Print handout 020: Market research </w:t>
            </w:r>
          </w:p>
          <w:p w:rsidR="00647C9C" w:rsidRPr="005F73CE" w:rsidRDefault="00647C9C" w:rsidP="00461EED">
            <w:pPr>
              <w:pStyle w:val="NoSpacing"/>
              <w:rPr>
                <w:rFonts w:ascii="Futura PT Book" w:hAnsi="Futura PT Book"/>
                <w:i/>
                <w:color w:val="0F243E" w:themeColor="text2" w:themeShade="80"/>
                <w:sz w:val="24"/>
                <w:szCs w:val="24"/>
              </w:rPr>
            </w:pPr>
          </w:p>
        </w:tc>
      </w:tr>
    </w:tbl>
    <w:p w:rsidR="00647C9C" w:rsidRPr="005F73CE" w:rsidRDefault="00647C9C" w:rsidP="00647C9C">
      <w:pPr>
        <w:pStyle w:val="NoSpacing"/>
        <w:rPr>
          <w:rFonts w:ascii="Futura PT Book" w:hAnsi="Futura PT Book" w:cs="Calibri"/>
          <w:b/>
          <w:noProof/>
          <w:color w:val="0F243E" w:themeColor="text2" w:themeShade="80"/>
          <w:sz w:val="24"/>
          <w:szCs w:val="24"/>
        </w:rPr>
      </w:pPr>
    </w:p>
    <w:p w:rsidR="00647C9C" w:rsidRPr="005F73CE" w:rsidRDefault="00647C9C" w:rsidP="00647C9C">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773952" behindDoc="0" locked="0" layoutInCell="1" allowOverlap="1" wp14:anchorId="47B8F009" wp14:editId="1CDD570C">
                <wp:simplePos x="0" y="0"/>
                <wp:positionH relativeFrom="page">
                  <wp:posOffset>7200265</wp:posOffset>
                </wp:positionH>
                <wp:positionV relativeFrom="page">
                  <wp:posOffset>10389235</wp:posOffset>
                </wp:positionV>
                <wp:extent cx="156210" cy="163195"/>
                <wp:effectExtent l="0" t="0" r="0" b="0"/>
                <wp:wrapTopAndBottom/>
                <wp:docPr id="262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8" name="Rectangle 14"/>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7B8F009" id="_x0000_s1123" style="position:absolute;margin-left:566.95pt;margin-top:818.05pt;width:12.3pt;height:12.85pt;z-index:2517739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DPmKiUOAIAALwEAAAOAAAA&#10;AAAAAAAAAAAAAC4CAABkcnMvZTJvRG9jLnhtbFBLAQItABQABgAIAAAAIQDy4V3j4wAAAA8BAAAP&#10;AAAAAAAAAAAAAAAAAJIEAABkcnMvZG93bnJldi54bWxQSwUGAAAAAAQABADzAAAAogUAAAAA&#10;">
                <v:rect id="Rectangle 14" o:spid="_x0000_s112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nMIA&#10;AADeAAAADwAAAGRycy9kb3ducmV2LnhtbERPPU/DMBDdK/EfrENiax0yBBTqVoWUKmvaivkUH0mE&#10;fQ6xm6T99fWAxPj0vtfb2Rox0uA7xwqeVwkI4trpjhsF59Pn8hWED8gajWNScCUP283DYo25dhNX&#10;NB5DI2II+xwVtCH0uZS+bsmiX7meOHLfbrAYIhwaqQecYrg1Mk2STFrsODa02NNHS/XP8WIVjMXN&#10;Vr9fJ65H875vyl1hXg6FUk+P8+4NRKA5/Iv/3KVWkGZpGvfGO/EK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LWcwgAAAN4AAAAPAAAAAAAAAAAAAAAAAJgCAABkcnMvZG93&#10;bnJldi54bWxQSwUGAAAAAAQABAD1AAAAhwM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lastRenderedPageBreak/>
        <w:t>Explain the rules if necessary</w:t>
      </w:r>
      <w:r w:rsidRPr="005F73CE">
        <w:rPr>
          <w:rFonts w:ascii="Futura PT Book" w:hAnsi="Futura PT Book" w:cs="Arial"/>
          <w:sz w:val="24"/>
          <w:szCs w:val="24"/>
        </w:rPr>
        <w:t xml:space="preserve">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647C9C" w:rsidRPr="005F73CE" w:rsidRDefault="00647C9C" w:rsidP="00647C9C">
      <w:pPr>
        <w:pStyle w:val="NoSpacing"/>
        <w:rPr>
          <w:rFonts w:ascii="Futura PT Book" w:hAnsi="Futura PT Book" w:cs="Arial"/>
          <w:i/>
          <w:color w:val="C00000"/>
        </w:rPr>
      </w:pP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647C9C" w:rsidRPr="005F73CE" w:rsidRDefault="00647C9C" w:rsidP="00647C9C">
      <w:pPr>
        <w:pStyle w:val="NoSpacing"/>
        <w:rPr>
          <w:rFonts w:ascii="Futura PT Book" w:hAnsi="Futura PT Book" w:cs="Arial"/>
          <w:color w:val="C00000"/>
        </w:rPr>
      </w:pPr>
    </w:p>
    <w:p w:rsidR="00647C9C" w:rsidRPr="005F73CE" w:rsidRDefault="00647C9C" w:rsidP="00647C9C">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647C9C" w:rsidRPr="005F73CE" w:rsidRDefault="00647C9C" w:rsidP="00647C9C">
      <w:pPr>
        <w:pStyle w:val="NoSpacing"/>
        <w:rPr>
          <w:rFonts w:ascii="Futura PT Book" w:hAnsi="Futura PT Book" w:cs="Arial"/>
          <w:i/>
          <w:sz w:val="24"/>
          <w:szCs w:val="24"/>
        </w:rPr>
      </w:pPr>
    </w:p>
    <w:p w:rsidR="00647C9C" w:rsidRPr="005F73CE" w:rsidRDefault="00647C9C" w:rsidP="00647C9C">
      <w:pPr>
        <w:pStyle w:val="NoSpacing"/>
        <w:rPr>
          <w:rFonts w:ascii="Futura PT Book" w:hAnsi="Futura PT Book" w:cs="Arial"/>
          <w:b/>
        </w:rPr>
      </w:pPr>
    </w:p>
    <w:tbl>
      <w:tblPr>
        <w:tblStyle w:val="TableGrid"/>
        <w:tblW w:w="10348" w:type="dxa"/>
        <w:tblInd w:w="137" w:type="dxa"/>
        <w:tblLayout w:type="fixed"/>
        <w:tblLook w:val="04A0" w:firstRow="1" w:lastRow="0" w:firstColumn="1" w:lastColumn="0" w:noHBand="0" w:noVBand="1"/>
      </w:tblPr>
      <w:tblGrid>
        <w:gridCol w:w="2836"/>
        <w:gridCol w:w="2126"/>
        <w:gridCol w:w="2268"/>
        <w:gridCol w:w="3118"/>
      </w:tblGrid>
      <w:tr w:rsidR="00647C9C" w:rsidRPr="005F73CE" w:rsidTr="00461EED">
        <w:trPr>
          <w:trHeight w:val="672"/>
        </w:trPr>
        <w:tc>
          <w:tcPr>
            <w:tcW w:w="4962" w:type="dxa"/>
            <w:gridSpan w:val="2"/>
            <w:vAlign w:val="center"/>
          </w:tcPr>
          <w:p w:rsidR="00647C9C" w:rsidRPr="005F73CE" w:rsidRDefault="00647C9C" w:rsidP="00647C9C">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of the most expensive cars in the world</w:t>
            </w:r>
            <w:r w:rsidR="006C035B" w:rsidRPr="005F73CE">
              <w:rPr>
                <w:rFonts w:ascii="Futura PT Book" w:hAnsi="Futura PT Book" w:cs="Arial"/>
                <w:b/>
                <w:color w:val="0F243E" w:themeColor="text2" w:themeShade="80"/>
                <w:sz w:val="24"/>
                <w:szCs w:val="24"/>
              </w:rPr>
              <w:t xml:space="preserve"> …</w:t>
            </w:r>
          </w:p>
        </w:tc>
        <w:tc>
          <w:tcPr>
            <w:tcW w:w="5386" w:type="dxa"/>
            <w:gridSpan w:val="2"/>
            <w:vAlign w:val="center"/>
          </w:tcPr>
          <w:p w:rsidR="00647C9C" w:rsidRPr="005F73CE" w:rsidRDefault="00647C9C" w:rsidP="00647C9C">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Name 5 </w:t>
            </w:r>
            <w:r w:rsidR="006C035B" w:rsidRPr="005F73CE">
              <w:rPr>
                <w:rFonts w:ascii="Futura PT Book" w:hAnsi="Futura PT Book" w:cs="Arial"/>
                <w:b/>
                <w:color w:val="0F243E" w:themeColor="text2" w:themeShade="80"/>
                <w:sz w:val="24"/>
                <w:szCs w:val="24"/>
              </w:rPr>
              <w:t xml:space="preserve">car </w:t>
            </w:r>
            <w:r w:rsidRPr="005F73CE">
              <w:rPr>
                <w:rFonts w:ascii="Futura PT Book" w:hAnsi="Futura PT Book" w:cs="Arial"/>
                <w:b/>
                <w:color w:val="0F243E" w:themeColor="text2" w:themeShade="80"/>
                <w:sz w:val="24"/>
                <w:szCs w:val="24"/>
              </w:rPr>
              <w:t>manufacturers beginning with the letter ‘m’</w:t>
            </w:r>
            <w:r w:rsidR="006C035B" w:rsidRPr="005F73CE">
              <w:rPr>
                <w:rFonts w:ascii="Futura PT Book" w:hAnsi="Futura PT Book" w:cs="Arial"/>
                <w:b/>
                <w:color w:val="0F243E" w:themeColor="text2" w:themeShade="80"/>
                <w:sz w:val="24"/>
                <w:szCs w:val="24"/>
              </w:rPr>
              <w:t xml:space="preserve"> …</w:t>
            </w:r>
          </w:p>
        </w:tc>
      </w:tr>
      <w:tr w:rsidR="00647C9C" w:rsidRPr="005F73CE" w:rsidTr="00461EED">
        <w:trPr>
          <w:trHeight w:val="1418"/>
        </w:trPr>
        <w:tc>
          <w:tcPr>
            <w:tcW w:w="2836" w:type="dxa"/>
            <w:shd w:val="clear" w:color="auto" w:fill="auto"/>
            <w:vAlign w:val="center"/>
          </w:tcPr>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Bugatti Veyron</w:t>
            </w:r>
          </w:p>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proofErr w:type="spellStart"/>
            <w:r w:rsidRPr="005F73CE">
              <w:rPr>
                <w:rFonts w:ascii="Futura PT Book" w:eastAsiaTheme="minorHAnsi" w:hAnsi="Futura PT Book" w:cs="Arial"/>
                <w:i/>
                <w:color w:val="0F243E" w:themeColor="text2" w:themeShade="80"/>
                <w:sz w:val="24"/>
                <w:szCs w:val="24"/>
              </w:rPr>
              <w:t>Pagani</w:t>
            </w:r>
            <w:proofErr w:type="spellEnd"/>
            <w:r w:rsidR="006C035B" w:rsidRPr="005F73CE">
              <w:rPr>
                <w:rFonts w:ascii="Futura PT Book" w:eastAsiaTheme="minorHAnsi" w:hAnsi="Futura PT Book" w:cs="Arial"/>
                <w:i/>
                <w:color w:val="0F243E" w:themeColor="text2" w:themeShade="80"/>
                <w:sz w:val="24"/>
                <w:szCs w:val="24"/>
              </w:rPr>
              <w:t xml:space="preserve"> </w:t>
            </w:r>
            <w:proofErr w:type="spellStart"/>
            <w:r w:rsidR="006C035B" w:rsidRPr="005F73CE">
              <w:rPr>
                <w:rFonts w:ascii="Futura PT Book" w:eastAsiaTheme="minorHAnsi" w:hAnsi="Futura PT Book" w:cs="Arial"/>
                <w:i/>
                <w:color w:val="0F243E" w:themeColor="text2" w:themeShade="80"/>
                <w:sz w:val="24"/>
                <w:szCs w:val="24"/>
              </w:rPr>
              <w:t>Zonda</w:t>
            </w:r>
            <w:proofErr w:type="spellEnd"/>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Aston Martin</w:t>
            </w:r>
          </w:p>
        </w:tc>
        <w:tc>
          <w:tcPr>
            <w:tcW w:w="2126"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Maserati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Mazda</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Mini </w:t>
            </w:r>
          </w:p>
          <w:p w:rsidR="00647C9C" w:rsidRPr="005F73CE" w:rsidRDefault="00647C9C" w:rsidP="00461EE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Mitsubishi</w:t>
            </w:r>
          </w:p>
        </w:tc>
        <w:tc>
          <w:tcPr>
            <w:tcW w:w="3118"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6C035B" w:rsidRPr="005F73CE">
              <w:rPr>
                <w:rFonts w:ascii="Futura PT Book" w:hAnsi="Futura PT Book" w:cs="Arial"/>
                <w:b/>
                <w:color w:val="0F243E" w:themeColor="text2" w:themeShade="80"/>
                <w:sz w:val="24"/>
                <w:szCs w:val="24"/>
              </w:rPr>
              <w:t>9</w:t>
            </w:r>
            <w:r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647C9C" w:rsidRPr="005F73CE">
              <w:rPr>
                <w:rFonts w:ascii="Futura PT Book" w:hAnsi="Futura PT Book" w:cs="Arial"/>
                <w:b/>
                <w:color w:val="0F243E" w:themeColor="text2" w:themeShade="80"/>
                <w:sz w:val="24"/>
                <w:szCs w:val="24"/>
              </w:rPr>
              <w:t>%</w:t>
            </w:r>
          </w:p>
        </w:tc>
      </w:tr>
      <w:tr w:rsidR="00647C9C" w:rsidRPr="005F73CE" w:rsidTr="00461EED">
        <w:trPr>
          <w:trHeight w:val="434"/>
        </w:trPr>
        <w:tc>
          <w:tcPr>
            <w:tcW w:w="4962"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manufacturers beginning with the letter ‘s’</w:t>
            </w:r>
            <w:r w:rsidR="006C035B" w:rsidRPr="005F73CE">
              <w:rPr>
                <w:rFonts w:ascii="Futura PT Book" w:hAnsi="Futura PT Book" w:cs="Arial"/>
                <w:b/>
                <w:color w:val="0F243E" w:themeColor="text2" w:themeShade="80"/>
                <w:sz w:val="24"/>
                <w:szCs w:val="24"/>
              </w:rPr>
              <w:t xml:space="preserve"> …</w:t>
            </w:r>
          </w:p>
        </w:tc>
        <w:tc>
          <w:tcPr>
            <w:tcW w:w="5386"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German car manufacturers</w:t>
            </w:r>
            <w:r w:rsidR="006C035B" w:rsidRPr="005F73CE">
              <w:rPr>
                <w:rFonts w:ascii="Futura PT Book" w:hAnsi="Futura PT Book" w:cs="Arial"/>
                <w:b/>
                <w:color w:val="0F243E" w:themeColor="text2" w:themeShade="80"/>
                <w:sz w:val="24"/>
                <w:szCs w:val="24"/>
              </w:rPr>
              <w:t xml:space="preserve"> …</w:t>
            </w:r>
          </w:p>
        </w:tc>
      </w:tr>
      <w:tr w:rsidR="00647C9C" w:rsidRPr="005F73CE" w:rsidTr="00461EED">
        <w:trPr>
          <w:trHeight w:val="1426"/>
        </w:trPr>
        <w:tc>
          <w:tcPr>
            <w:tcW w:w="2836" w:type="dxa"/>
            <w:shd w:val="clear" w:color="auto" w:fill="auto"/>
            <w:vAlign w:val="center"/>
          </w:tcPr>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Saab</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Skoda</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Seat</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Smart</w:t>
            </w:r>
          </w:p>
        </w:tc>
        <w:tc>
          <w:tcPr>
            <w:tcW w:w="2126"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3118" w:type="dxa"/>
            <w:vAlign w:val="center"/>
          </w:tcPr>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647C9C" w:rsidRPr="005F73CE" w:rsidTr="00461EED">
        <w:trPr>
          <w:trHeight w:val="502"/>
        </w:trPr>
        <w:tc>
          <w:tcPr>
            <w:tcW w:w="4962"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manufac</w:t>
            </w:r>
            <w:r w:rsidR="006C035B" w:rsidRPr="005F73CE">
              <w:rPr>
                <w:rFonts w:ascii="Futura PT Book" w:hAnsi="Futura PT Book" w:cs="Arial"/>
                <w:b/>
                <w:color w:val="0F243E" w:themeColor="text2" w:themeShade="80"/>
                <w:sz w:val="24"/>
                <w:szCs w:val="24"/>
              </w:rPr>
              <w:t>turer</w:t>
            </w:r>
            <w:r w:rsidRPr="005F73CE">
              <w:rPr>
                <w:rFonts w:ascii="Futura PT Book" w:hAnsi="Futura PT Book" w:cs="Arial"/>
                <w:b/>
                <w:color w:val="0F243E" w:themeColor="text2" w:themeShade="80"/>
                <w:sz w:val="24"/>
                <w:szCs w:val="24"/>
              </w:rPr>
              <w:t>s</w:t>
            </w:r>
            <w:r w:rsidR="006C035B" w:rsidRPr="005F73CE">
              <w:rPr>
                <w:rFonts w:ascii="Futura PT Book" w:hAnsi="Futura PT Book" w:cs="Arial"/>
                <w:b/>
                <w:color w:val="0F243E" w:themeColor="text2" w:themeShade="80"/>
                <w:sz w:val="24"/>
                <w:szCs w:val="24"/>
              </w:rPr>
              <w:t xml:space="preserve"> whose logo features an animal …</w:t>
            </w:r>
          </w:p>
        </w:tc>
        <w:tc>
          <w:tcPr>
            <w:tcW w:w="5386" w:type="dxa"/>
            <w:gridSpan w:val="2"/>
            <w:vAlign w:val="center"/>
          </w:tcPr>
          <w:p w:rsidR="00647C9C" w:rsidRPr="005F73CE" w:rsidRDefault="00647C9C" w:rsidP="006C035B">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Name 5 </w:t>
            </w:r>
            <w:r w:rsidR="006C035B" w:rsidRPr="005F73CE">
              <w:rPr>
                <w:rFonts w:ascii="Futura PT Book" w:hAnsi="Futura PT Book" w:cs="Arial"/>
                <w:b/>
                <w:color w:val="0F243E" w:themeColor="text2" w:themeShade="80"/>
                <w:sz w:val="24"/>
                <w:szCs w:val="24"/>
              </w:rPr>
              <w:t xml:space="preserve">car manufacturers whose logos are </w:t>
            </w:r>
            <w:r w:rsidRPr="005F73CE">
              <w:rPr>
                <w:rFonts w:ascii="Futura PT Book" w:hAnsi="Futura PT Book" w:cs="Arial"/>
                <w:b/>
                <w:color w:val="0F243E" w:themeColor="text2" w:themeShade="80"/>
                <w:sz w:val="24"/>
                <w:szCs w:val="24"/>
              </w:rPr>
              <w:t xml:space="preserve">completely silver </w:t>
            </w:r>
            <w:r w:rsidR="006C035B" w:rsidRPr="005F73CE">
              <w:rPr>
                <w:rFonts w:ascii="Futura PT Book" w:hAnsi="Futura PT Book" w:cs="Arial"/>
                <w:b/>
                <w:color w:val="0F243E" w:themeColor="text2" w:themeShade="80"/>
                <w:sz w:val="24"/>
                <w:szCs w:val="24"/>
              </w:rPr>
              <w:t>…</w:t>
            </w:r>
          </w:p>
        </w:tc>
      </w:tr>
      <w:tr w:rsidR="00647C9C" w:rsidRPr="005F73CE" w:rsidTr="00461EED">
        <w:trPr>
          <w:trHeight w:val="1559"/>
        </w:trPr>
        <w:tc>
          <w:tcPr>
            <w:tcW w:w="2836" w:type="dxa"/>
            <w:shd w:val="clear" w:color="auto" w:fill="auto"/>
            <w:vAlign w:val="center"/>
          </w:tcPr>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r w:rsidR="006C035B" w:rsidRPr="005F73CE">
              <w:rPr>
                <w:rFonts w:ascii="Futura PT Book" w:eastAsiaTheme="minorHAnsi" w:hAnsi="Futura PT Book" w:cs="Arial"/>
                <w:i/>
                <w:color w:val="0F243E" w:themeColor="text2" w:themeShade="80"/>
                <w:sz w:val="24"/>
                <w:szCs w:val="24"/>
              </w:rPr>
              <w:t xml:space="preserve"> (horse)</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r w:rsidR="006C035B" w:rsidRPr="005F73CE">
              <w:rPr>
                <w:rFonts w:ascii="Futura PT Book" w:eastAsiaTheme="minorHAnsi" w:hAnsi="Futura PT Book" w:cs="Arial"/>
                <w:i/>
                <w:color w:val="0F243E" w:themeColor="text2" w:themeShade="80"/>
                <w:sz w:val="24"/>
                <w:szCs w:val="24"/>
              </w:rPr>
              <w:t xml:space="preserve"> (horse)</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r w:rsidR="006C035B" w:rsidRPr="005F73CE">
              <w:rPr>
                <w:rFonts w:ascii="Futura PT Book" w:eastAsiaTheme="minorHAnsi" w:hAnsi="Futura PT Book" w:cs="Arial"/>
                <w:i/>
                <w:color w:val="0F243E" w:themeColor="text2" w:themeShade="80"/>
                <w:sz w:val="24"/>
                <w:szCs w:val="24"/>
              </w:rPr>
              <w:t xml:space="preserve"> (bull)</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Jaguar</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Alfa Romeo</w:t>
            </w:r>
            <w:r w:rsidR="006C035B" w:rsidRPr="005F73CE">
              <w:rPr>
                <w:rFonts w:ascii="Futura PT Book" w:eastAsiaTheme="minorHAnsi" w:hAnsi="Futura PT Book" w:cs="Arial"/>
                <w:i/>
                <w:color w:val="0F243E" w:themeColor="text2" w:themeShade="80"/>
                <w:sz w:val="24"/>
                <w:szCs w:val="24"/>
              </w:rPr>
              <w:t xml:space="preserve"> (dragon)</w:t>
            </w:r>
          </w:p>
        </w:tc>
        <w:tc>
          <w:tcPr>
            <w:tcW w:w="2126" w:type="dxa"/>
            <w:vAlign w:val="center"/>
          </w:tcPr>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40</w:t>
            </w:r>
            <w:r w:rsidR="00647C9C"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27</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647C9C" w:rsidRPr="005F73CE">
              <w:rPr>
                <w:rFonts w:ascii="Futura PT Book" w:hAnsi="Futura PT Book" w:cs="Arial"/>
                <w:b/>
                <w:color w:val="0F243E" w:themeColor="text2" w:themeShade="80"/>
                <w:sz w:val="24"/>
                <w:szCs w:val="24"/>
              </w:rPr>
              <w:t>%</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647C9C" w:rsidRPr="005F73CE">
              <w:rPr>
                <w:rFonts w:ascii="Futura PT Book" w:hAnsi="Futura PT Book" w:cs="Arial"/>
                <w:b/>
                <w:color w:val="0F243E" w:themeColor="text2" w:themeShade="80"/>
                <w:sz w:val="24"/>
                <w:szCs w:val="24"/>
              </w:rPr>
              <w:t>%</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tc>
        <w:tc>
          <w:tcPr>
            <w:tcW w:w="3118" w:type="dxa"/>
            <w:vAlign w:val="center"/>
          </w:tcPr>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36</w:t>
            </w:r>
            <w:r w:rsidR="00647C9C"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647C9C" w:rsidRPr="005F73CE">
              <w:rPr>
                <w:rFonts w:ascii="Futura PT Book" w:hAnsi="Futura PT Book" w:cs="Arial"/>
                <w:b/>
                <w:color w:val="0F243E" w:themeColor="text2" w:themeShade="80"/>
                <w:sz w:val="24"/>
                <w:szCs w:val="24"/>
              </w:rPr>
              <w:t>%</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647C9C" w:rsidRPr="005F73CE" w:rsidRDefault="00647C9C" w:rsidP="00647C9C">
      <w:pPr>
        <w:pStyle w:val="NoSpacing"/>
        <w:rPr>
          <w:rFonts w:ascii="Futura PT Book" w:hAnsi="Futura PT Book" w:cs="Arial"/>
          <w:b/>
        </w:rPr>
      </w:pPr>
    </w:p>
    <w:p w:rsidR="00647C9C" w:rsidRPr="005F73CE" w:rsidRDefault="00647C9C" w:rsidP="00647C9C">
      <w:pPr>
        <w:pStyle w:val="NoSpacing"/>
        <w:rPr>
          <w:rFonts w:ascii="Futura PT Book" w:hAnsi="Futura PT Book" w:cs="Arial"/>
          <w:b/>
        </w:rPr>
      </w:pPr>
    </w:p>
    <w:p w:rsidR="00647C9C" w:rsidRPr="005F73CE" w:rsidRDefault="00647C9C" w:rsidP="00647C9C">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647C9C" w:rsidRPr="005F73CE" w:rsidRDefault="00647C9C" w:rsidP="00647C9C">
      <w:pPr>
        <w:pStyle w:val="NoSpacing"/>
        <w:rPr>
          <w:rFonts w:ascii="Futura PT Book" w:hAnsi="Futura PT Book" w:cs="Arial"/>
          <w:b/>
          <w:i/>
          <w:color w:val="0F243E" w:themeColor="text2" w:themeShade="80"/>
          <w:sz w:val="24"/>
          <w:szCs w:val="24"/>
        </w:rPr>
      </w:pPr>
    </w:p>
    <w:p w:rsidR="00647C9C" w:rsidRPr="005F73CE" w:rsidRDefault="00647C9C" w:rsidP="00647C9C">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647C9C" w:rsidRPr="005F73CE" w:rsidRDefault="00647C9C" w:rsidP="00647C9C">
      <w:pPr>
        <w:pStyle w:val="NoSpacing"/>
        <w:pBdr>
          <w:bottom w:val="single" w:sz="12" w:space="1" w:color="auto"/>
        </w:pBdr>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b/>
          <w:i/>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Discuss why you would use Microsoft Outlook</w:t>
      </w:r>
    </w:p>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List some day to day reasons you might use Microsoft Outlook.</w:t>
      </w:r>
    </w:p>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and demonstrate the day to day uses of Outlook. </w:t>
      </w:r>
    </w:p>
    <w:p w:rsidR="00647C9C" w:rsidRPr="005F73CE" w:rsidRDefault="00647C9C" w:rsidP="00647C9C">
      <w:pPr>
        <w:pStyle w:val="NoSpacing"/>
        <w:rPr>
          <w:rFonts w:ascii="Futura PT Book" w:hAnsi="Futura PT Book"/>
          <w:i/>
          <w:color w:val="0F243E" w:themeColor="text2" w:themeShade="80"/>
          <w:sz w:val="24"/>
          <w:szCs w:val="24"/>
        </w:rPr>
      </w:pPr>
    </w:p>
    <w:p w:rsidR="00647C9C" w:rsidRPr="005F73CE" w:rsidRDefault="00647C9C" w:rsidP="00647C9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72928" behindDoc="0" locked="0" layoutInCell="1" allowOverlap="1" wp14:anchorId="72612FAA" wp14:editId="156E7177">
                <wp:simplePos x="0" y="0"/>
                <wp:positionH relativeFrom="page">
                  <wp:posOffset>7200265</wp:posOffset>
                </wp:positionH>
                <wp:positionV relativeFrom="page">
                  <wp:posOffset>10389235</wp:posOffset>
                </wp:positionV>
                <wp:extent cx="156210" cy="163195"/>
                <wp:effectExtent l="0" t="0" r="0" b="0"/>
                <wp:wrapTopAndBottom/>
                <wp:docPr id="2622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6" name="Rectangle 16"/>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612FAA" id="_x0000_s1125" style="position:absolute;margin-left:566.95pt;margin-top:818.05pt;width:12.3pt;height:12.85pt;z-index:2517729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UaIrBTkCAAC8BAAADgAA&#10;AAAAAAAAAAAAAAAuAgAAZHJzL2Uyb0RvYy54bWxQSwECLQAUAAYACAAAACEA8uFd4+MAAAAPAQAA&#10;DwAAAAAAAAAAAAAAAACTBAAAZHJzL2Rvd25yZXYueG1sUEsFBgAAAAAEAAQA8wAAAKMFAAAAAA==&#10;">
                <v:rect id="Rectangle 16" o:spid="_x0000_s112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dcUA&#10;AADeAAAADwAAAGRycy9kb3ducmV2LnhtbESPwW7CMBBE75X4B2uReisOOaQoYBA0gLgCVc+reEki&#10;7HWI3ZDy9XWlShxHM/NGs1gN1oieOt84VjCdJCCIS6cbrhR8nndvMxA+IGs0jknBD3lYLUcvC8y1&#10;u/OR+lOoRISwz1FBHUKbS+nLmiz6iWuJo3dxncUQZVdJ3eE9wq2RaZJk0mLDcaHGlj5qKq+nb6ug&#10;Lx72ePs6c9mbzbY6rAvzvi+Ueh0P6zmIQEN4hv/bB60gzdI0g7878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4R1xQAAAN4AAAAPAAAAAAAAAAAAAAAAAJgCAABkcnMv&#10;ZG93bnJldi54bWxQSwUGAAAAAAQABAD1AAAAigM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647C9C" w:rsidRPr="005F73CE" w:rsidRDefault="00647C9C" w:rsidP="00647C9C">
      <w:pPr>
        <w:pStyle w:val="NoSpacing"/>
        <w:rPr>
          <w:rFonts w:ascii="Futura PT Book" w:hAnsi="Futura PT Book"/>
          <w:i/>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Go to</w:t>
      </w:r>
      <w:r w:rsidRPr="005F73CE">
        <w:rPr>
          <w:rFonts w:ascii="Futura PT Book" w:hAnsi="Futura PT Book"/>
          <w:color w:val="0F243E" w:themeColor="text2" w:themeShade="80"/>
        </w:rPr>
        <w:t xml:space="preserve"> </w:t>
      </w:r>
      <w:hyperlink r:id="rId69" w:history="1">
        <w:r w:rsidRPr="005F73CE">
          <w:rPr>
            <w:rStyle w:val="Hyperlink"/>
            <w:rFonts w:ascii="Futura PT Book" w:hAnsi="Futura PT Book"/>
            <w:color w:val="0F243E" w:themeColor="text2" w:themeShade="80"/>
            <w:sz w:val="24"/>
            <w:szCs w:val="24"/>
          </w:rPr>
          <w:t>http://jobs.theimi.org.uk</w:t>
        </w:r>
      </w:hyperlink>
      <w:r w:rsidRPr="005F73CE">
        <w:rPr>
          <w:rFonts w:ascii="Futura PT Book" w:hAnsi="Futura PT Book"/>
          <w:color w:val="0F243E" w:themeColor="text2" w:themeShade="80"/>
          <w:sz w:val="24"/>
          <w:szCs w:val="24"/>
        </w:rPr>
        <w:t xml:space="preserve"> and search for an apprenticeship.  Pick one vacancy that you are going to apply for.</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 xml:space="preserve">Demonstrate to the learners how to search on IMI Auto Jobs for an apprenticeship. </w:t>
      </w: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FF0000"/>
        </w:rPr>
        <w:tab/>
      </w:r>
      <w:r w:rsidRPr="005F73CE">
        <w:rPr>
          <w:rFonts w:ascii="Futura PT Book" w:hAnsi="Futura PT Book"/>
          <w:color w:val="0F243E" w:themeColor="text2" w:themeShade="80"/>
          <w:sz w:val="24"/>
          <w:szCs w:val="24"/>
        </w:rPr>
        <w:t xml:space="preserve">Once you have found the apprenticeship you would like to apply for you need to ensure your cover letter (which is your email) and CV skills match the skills required to do the position. </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p>
    <w:p w:rsidR="00647C9C" w:rsidRPr="005F73CE" w:rsidRDefault="00647C9C" w:rsidP="00647C9C">
      <w:pPr>
        <w:pStyle w:val="NoSpacing"/>
        <w:ind w:left="1440" w:hanging="1440"/>
        <w:rPr>
          <w:rFonts w:ascii="Futura PT Book" w:hAnsi="Futura PT Book"/>
          <w:b/>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Ask the learners to write an email in application for the apprenticeship they would like to apply for. </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Take the learners through step for step on how to send an email, attach a CV and send the email.</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(ALL)</w:t>
      </w:r>
      <w:r w:rsidRPr="005F73CE">
        <w:rPr>
          <w:rFonts w:ascii="Futura PT Book" w:hAnsi="Futura PT Book"/>
          <w:color w:val="0F243E" w:themeColor="text2" w:themeShade="80"/>
          <w:sz w:val="24"/>
          <w:szCs w:val="24"/>
        </w:rPr>
        <w:tab/>
        <w:t xml:space="preserve">Use your notes </w:t>
      </w:r>
      <w:r w:rsidRPr="005F73CE">
        <w:rPr>
          <w:rFonts w:ascii="Futura PT Book" w:hAnsi="Futura PT Book"/>
          <w:color w:val="0F243E" w:themeColor="text2" w:themeShade="80"/>
          <w:sz w:val="24"/>
          <w:szCs w:val="24"/>
        </w:rPr>
        <w:tab/>
        <w:t xml:space="preserve">to bring you through the process of writing, sending and attaching to an email. </w:t>
      </w: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Tips;</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Ensure the font is the same size and type throughout</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Us the spell check tool to ensure you have no spelling mistakes in your email</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Ensure you have the email address correct </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p>
    <w:p w:rsidR="00647C9C" w:rsidRPr="005F73CE" w:rsidRDefault="00647C9C" w:rsidP="00647C9C">
      <w:pPr>
        <w:pStyle w:val="NoSpacing"/>
        <w:pBdr>
          <w:bottom w:val="single" w:sz="12" w:space="1" w:color="auto"/>
        </w:pBdr>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b/>
          <w:i/>
          <w:color w:val="0F243E" w:themeColor="text2" w:themeShade="80"/>
          <w:sz w:val="24"/>
          <w:szCs w:val="24"/>
        </w:rPr>
      </w:pPr>
    </w:p>
    <w:p w:rsidR="00647C9C" w:rsidRPr="005F73CE" w:rsidRDefault="00647C9C" w:rsidP="00647C9C">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647C9C" w:rsidRPr="005F73CE" w:rsidRDefault="00647C9C" w:rsidP="00647C9C">
      <w:pPr>
        <w:pStyle w:val="NoSpacing"/>
        <w:jc w:val="both"/>
        <w:rPr>
          <w:rFonts w:ascii="Futura PT Book" w:hAnsi="Futura PT Book" w:cs="Arial"/>
          <w:b/>
          <w:color w:val="0F243E" w:themeColor="text2" w:themeShade="80"/>
          <w:sz w:val="24"/>
          <w:szCs w:val="24"/>
        </w:rPr>
      </w:pPr>
    </w:p>
    <w:p w:rsidR="00647C9C" w:rsidRPr="005F73CE" w:rsidRDefault="00647C9C" w:rsidP="00647C9C">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647C9C" w:rsidRPr="005F73CE" w:rsidRDefault="00647C9C" w:rsidP="00647C9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647C9C" w:rsidRPr="005F73CE" w:rsidRDefault="00647C9C" w:rsidP="00647C9C">
      <w:pPr>
        <w:pStyle w:val="NoSpacing"/>
        <w:jc w:val="both"/>
        <w:rPr>
          <w:rFonts w:ascii="Futura PT Book" w:hAnsi="Futura PT Book" w:cs="Arial"/>
          <w:b/>
          <w:color w:val="0F243E" w:themeColor="text2" w:themeShade="80"/>
          <w:sz w:val="24"/>
          <w:szCs w:val="24"/>
        </w:rPr>
      </w:pP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p>
    <w:p w:rsidR="00647C9C" w:rsidRPr="005F73CE" w:rsidRDefault="00647C9C" w:rsidP="00647C9C">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647C9C" w:rsidRPr="005F73CE" w:rsidRDefault="00647C9C" w:rsidP="00647C9C">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74976" behindDoc="0" locked="0" layoutInCell="1" allowOverlap="1" wp14:anchorId="49039A80" wp14:editId="2A4B0A27">
                <wp:simplePos x="0" y="0"/>
                <wp:positionH relativeFrom="page">
                  <wp:posOffset>7200265</wp:posOffset>
                </wp:positionH>
                <wp:positionV relativeFrom="page">
                  <wp:posOffset>10389235</wp:posOffset>
                </wp:positionV>
                <wp:extent cx="156210" cy="163195"/>
                <wp:effectExtent l="0" t="0" r="0" b="0"/>
                <wp:wrapTopAndBottom/>
                <wp:docPr id="26219"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0" name="Rectangle 31966"/>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9039A80" id="_x0000_s1127" style="position:absolute;margin-left:566.95pt;margin-top:818.05pt;width:12.3pt;height:12.85pt;z-index:2517749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">
                <v:rect id="Rectangle 31966" o:spid="_x0000_s112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5msQA&#10;AADeAAAADwAAAGRycy9kb3ducmV2LnhtbESPvW7CMBSFd6S+g3UrdQOnGdIqxSDaUJQ1gDpfxbdJ&#10;VPs6jU0SeHo8VOp4dP70rbezNWKkwXeOFTyvEhDEtdMdNwrOp8/lKwgfkDUax6TgSh62m4fFGnPt&#10;Jq5oPIZGxBH2OSpoQ+hzKX3dkkW/cj1x9L7dYDFEOTRSDzjFcWtkmiSZtNhxfGixp4+W6p/jxSoY&#10;i5utfr9OXI/mfd+Uu8K8HAqlnh7n3RuIQHP4D/+1S60gzdI0AkSci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KuZrEAAAA3gAAAA8AAAAAAAAAAAAAAAAAmAIAAGRycy9k&#10;b3ducmV2LnhtbFBLBQYAAAAABAAEAPUAAACJAw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647C9C" w:rsidRPr="005F73CE" w:rsidRDefault="00647C9C" w:rsidP="00647C9C">
      <w:pPr>
        <w:rPr>
          <w:rFonts w:ascii="Futura PT Book" w:hAnsi="Futura PT Book"/>
          <w:b/>
          <w:color w:val="0F243E" w:themeColor="text2" w:themeShade="80"/>
          <w:sz w:val="44"/>
        </w:rPr>
      </w:pPr>
      <w:r w:rsidRPr="005F73CE">
        <w:rPr>
          <w:rFonts w:ascii="Futura PT Book" w:hAnsi="Futura PT Book"/>
          <w:b/>
          <w:color w:val="0F243E" w:themeColor="text2" w:themeShade="80"/>
          <w:sz w:val="44"/>
        </w:rPr>
        <w:br w:type="page"/>
      </w:r>
    </w:p>
    <w:p w:rsidR="001865CD" w:rsidRPr="005F73CE" w:rsidRDefault="00EA5465" w:rsidP="001865CD">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020: Market R</w:t>
      </w:r>
      <w:r w:rsidR="001865CD" w:rsidRPr="005F73CE">
        <w:rPr>
          <w:rFonts w:ascii="Futura PT Book" w:hAnsi="Futura PT Book"/>
          <w:b/>
          <w:color w:val="0F243E" w:themeColor="text2" w:themeShade="80"/>
          <w:sz w:val="44"/>
        </w:rPr>
        <w:t xml:space="preserve">esearch </w:t>
      </w:r>
    </w:p>
    <w:p w:rsidR="00461EED" w:rsidRPr="005F73CE" w:rsidRDefault="00461EED" w:rsidP="001865CD">
      <w:pPr>
        <w:rPr>
          <w:rFonts w:ascii="Futura PT Book" w:hAnsi="Futura PT Book"/>
          <w:b/>
          <w:color w:val="0F243E" w:themeColor="text2" w:themeShade="80"/>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write an email to a local company applying for an apprenticeship that you have seen them advertising.</w:t>
      </w:r>
    </w:p>
    <w:p w:rsidR="00461EED" w:rsidRPr="005F73CE" w:rsidRDefault="00461EED" w:rsidP="000163C1">
      <w:pPr>
        <w:pStyle w:val="NoSpacing"/>
        <w:jc w:val="both"/>
        <w:rPr>
          <w:rFonts w:ascii="Futura PT Book" w:hAnsi="Futura PT Book"/>
          <w:color w:val="0F243E" w:themeColor="text2" w:themeShade="80"/>
          <w:sz w:val="24"/>
          <w:szCs w:val="24"/>
          <w:lang w:eastAsia="en-GB"/>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Go to</w:t>
      </w:r>
      <w:r w:rsidR="000163C1" w:rsidRPr="005F73CE">
        <w:rPr>
          <w:rFonts w:ascii="Futura PT Book" w:hAnsi="Futura PT Book"/>
          <w:color w:val="0F243E" w:themeColor="text2" w:themeShade="80"/>
          <w:sz w:val="24"/>
          <w:szCs w:val="24"/>
          <w:lang w:eastAsia="en-GB"/>
        </w:rPr>
        <w:t xml:space="preserve"> </w:t>
      </w:r>
      <w:hyperlink r:id="rId70" w:history="1">
        <w:r w:rsidR="000163C1" w:rsidRPr="005F73CE">
          <w:rPr>
            <w:rStyle w:val="Hyperlink"/>
            <w:rFonts w:ascii="Futura PT Book" w:hAnsi="Futura PT Book"/>
            <w:sz w:val="24"/>
            <w:szCs w:val="24"/>
            <w:lang w:eastAsia="en-GB"/>
            <w14:textFill>
              <w14:solidFill>
                <w14:srgbClr w14:val="0000FF">
                  <w14:lumMod w14:val="50000"/>
                </w14:srgbClr>
              </w14:solidFill>
            </w14:textFill>
          </w:rPr>
          <w:t>http://jobs.theimi.org.uk</w:t>
        </w:r>
      </w:hyperlink>
      <w:r w:rsidR="000163C1" w:rsidRPr="005F73CE">
        <w:rPr>
          <w:rFonts w:ascii="Futura PT Book" w:hAnsi="Futura PT Book"/>
          <w:color w:val="0F243E" w:themeColor="text2" w:themeShade="80"/>
          <w:sz w:val="24"/>
          <w:szCs w:val="24"/>
          <w:lang w:eastAsia="en-GB"/>
        </w:rPr>
        <w:t xml:space="preserve"> </w:t>
      </w:r>
      <w:r w:rsidRPr="005F73CE">
        <w:rPr>
          <w:rFonts w:ascii="Futura PT Book" w:hAnsi="Futura PT Book"/>
          <w:color w:val="0F243E" w:themeColor="text2" w:themeShade="80"/>
          <w:sz w:val="24"/>
          <w:szCs w:val="24"/>
          <w:lang w:eastAsia="en-GB"/>
        </w:rPr>
        <w:t>and search for an apprenticeship.  Pick one vacancy that you are going to apply for.</w:t>
      </w:r>
    </w:p>
    <w:p w:rsidR="00461EED" w:rsidRPr="005F73CE" w:rsidRDefault="000163C1"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81120" behindDoc="0" locked="0" layoutInCell="1" allowOverlap="1" wp14:anchorId="6BFC4CCD" wp14:editId="491B45D7">
            <wp:simplePos x="0" y="0"/>
            <wp:positionH relativeFrom="page">
              <wp:posOffset>5025006</wp:posOffset>
            </wp:positionH>
            <wp:positionV relativeFrom="paragraph">
              <wp:posOffset>7929</wp:posOffset>
            </wp:positionV>
            <wp:extent cx="925315" cy="612396"/>
            <wp:effectExtent l="0" t="0" r="8255" b="0"/>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7446" cy="613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another year)</w:t>
      </w:r>
    </w:p>
    <w:p w:rsidR="00461EED" w:rsidRPr="005F73CE" w:rsidRDefault="00461EED" w:rsidP="000163C1">
      <w:pPr>
        <w:pStyle w:val="NoSpacing"/>
        <w:jc w:val="both"/>
        <w:rPr>
          <w:rFonts w:ascii="Futura PT Book" w:hAnsi="Futura PT Book"/>
          <w:color w:val="0F243E" w:themeColor="text2" w:themeShade="80"/>
          <w:sz w:val="24"/>
          <w:szCs w:val="24"/>
        </w:rPr>
      </w:pP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When you are applying for a job, the email is your cover letter and should always have certain things in:</w:t>
      </w: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email address of the person you are sending it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email address to send a copy of the email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 Subject</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It should be addressed to the correct person, if you do not know the name, put ‘Dear Sir or Madam’.</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main section of the email will state why you are writing.  In this case it will include the position that you want to apply for, where you saw it advertised and why you think you’d be good at the job</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Finish the letter with ‘</w:t>
      </w:r>
      <w:proofErr w:type="gramStart"/>
      <w:r w:rsidRPr="005F73CE">
        <w:rPr>
          <w:rFonts w:ascii="Futura PT Book" w:hAnsi="Futura PT Book"/>
          <w:color w:val="0F243E" w:themeColor="text2" w:themeShade="80"/>
          <w:sz w:val="24"/>
          <w:szCs w:val="24"/>
        </w:rPr>
        <w:t>Yours</w:t>
      </w:r>
      <w:proofErr w:type="gramEnd"/>
      <w:r w:rsidRPr="005F73CE">
        <w:rPr>
          <w:rFonts w:ascii="Futura PT Book" w:hAnsi="Futura PT Book"/>
          <w:color w:val="0F243E" w:themeColor="text2" w:themeShade="80"/>
          <w:sz w:val="24"/>
          <w:szCs w:val="24"/>
        </w:rPr>
        <w:t xml:space="preserve"> sincerely’ </w:t>
      </w:r>
      <w:r w:rsidR="000163C1" w:rsidRPr="005F73CE">
        <w:rPr>
          <w:rFonts w:ascii="Futura PT Book" w:hAnsi="Futura PT Book"/>
          <w:color w:val="0F243E" w:themeColor="text2" w:themeShade="80"/>
          <w:sz w:val="24"/>
          <w:szCs w:val="24"/>
        </w:rPr>
        <w:t xml:space="preserve">(or ‘Yours faithfully’ if your letter was address to ‘Dear Sir or Madam’) </w:t>
      </w:r>
      <w:r w:rsidRPr="005F73CE">
        <w:rPr>
          <w:rFonts w:ascii="Futura PT Book" w:hAnsi="Futura PT Book"/>
          <w:color w:val="0F243E" w:themeColor="text2" w:themeShade="80"/>
          <w:sz w:val="24"/>
          <w:szCs w:val="24"/>
        </w:rPr>
        <w:t>and your full name.</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CV will need to be attached to the email</w:t>
      </w:r>
    </w:p>
    <w:p w:rsidR="00461EED" w:rsidRPr="005F73CE" w:rsidRDefault="00461EED" w:rsidP="00461EED">
      <w:pPr>
        <w:pStyle w:val="ListParagraph"/>
        <w:tabs>
          <w:tab w:val="left" w:pos="2805"/>
        </w:tabs>
        <w:spacing w:after="0" w:line="240" w:lineRule="auto"/>
        <w:jc w:val="both"/>
        <w:rPr>
          <w:rFonts w:ascii="Futura PT Book" w:hAnsi="Futura PT Book" w:cs="Arial"/>
          <w:color w:val="0F243E" w:themeColor="text2" w:themeShade="80"/>
          <w:sz w:val="24"/>
          <w:szCs w:val="24"/>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When you open Microsoft Outlook you will need to create a new email:</w:t>
      </w:r>
    </w:p>
    <w:p w:rsidR="000163C1" w:rsidRPr="005F73CE" w:rsidRDefault="000163C1" w:rsidP="00461EED">
      <w:pPr>
        <w:pStyle w:val="Default"/>
        <w:jc w:val="both"/>
        <w:rPr>
          <w:rFonts w:ascii="Futura PT Book" w:hAnsi="Futura PT Book"/>
          <w:color w:val="0F243E" w:themeColor="text2" w:themeShade="80"/>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Put the email address in of the person you want to send the email to (in this case the one your teacher has given you).</w:t>
      </w:r>
    </w:p>
    <w:p w:rsidR="001865CD" w:rsidRPr="005F73CE" w:rsidRDefault="001865CD" w:rsidP="00461EED">
      <w:pPr>
        <w:pStyle w:val="Default"/>
        <w:jc w:val="both"/>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cs="Times New Roman"/>
          <w:noProof/>
          <w:color w:val="0F243E" w:themeColor="text2" w:themeShade="80"/>
          <w:sz w:val="22"/>
          <w:szCs w:val="22"/>
          <w:lang w:eastAsia="en-GB"/>
        </w:rPr>
        <mc:AlternateContent>
          <mc:Choice Requires="wps">
            <w:drawing>
              <wp:anchor distT="0" distB="0" distL="114300" distR="114300" simplePos="0" relativeHeight="251777024" behindDoc="0" locked="0" layoutInCell="1" allowOverlap="1" wp14:anchorId="51547D9C" wp14:editId="3163ACA7">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E39425" id="Oval 119" o:spid="_x0000_s1026" style="position:absolute;margin-left:136.15pt;margin-top:15.55pt;width:84.75pt;height:4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5F73CE">
        <w:rPr>
          <w:rFonts w:ascii="Futura PT Book" w:hAnsi="Futura PT Book" w:cs="Times New Roman"/>
          <w:noProof/>
          <w:color w:val="0F243E" w:themeColor="text2" w:themeShade="80"/>
          <w:sz w:val="22"/>
          <w:szCs w:val="22"/>
          <w:lang w:eastAsia="en-GB"/>
        </w:rPr>
        <w:drawing>
          <wp:inline distT="0" distB="0" distL="0" distR="0" wp14:anchorId="57E35A7C" wp14:editId="48131C64">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0163C1">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then want to put your own email address into the ‘CC’ line, this stands for Carbon Copy and sends a copy of the email to yourself so you remember what you have applied for.</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also have the option of sending an email to someone ‘BCC’, this means Blind Carbon Copy and means that the person you send the email to cannot see that you also sent a copy to the BCC person.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034FDE6" wp14:editId="2BFD24AB">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 xml:space="preserve">You must </w:t>
      </w:r>
      <w:r w:rsidRPr="005F73CE">
        <w:rPr>
          <w:rFonts w:ascii="Futura PT Book" w:hAnsi="Futura PT Book"/>
          <w:b/>
          <w:color w:val="0F243E" w:themeColor="text2" w:themeShade="80"/>
        </w:rPr>
        <w:t>always</w:t>
      </w:r>
      <w:r w:rsidRPr="005F73CE">
        <w:rPr>
          <w:rFonts w:ascii="Futura PT Book" w:hAnsi="Futura PT Book"/>
          <w:color w:val="0F243E" w:themeColor="text2" w:themeShade="80"/>
        </w:rPr>
        <w:t xml:space="preserve"> put a subject into an email; most companies have systems set up that will reject any email that comes in without a subject as ‘Junk’ or ‘Spam’, so to make sure your email gets through always put something in the subject box.  </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This can be very simple and straight forward, in this case: ‘Application for Vacancy’ is all that is needed.</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9746BDF" wp14:editId="725B02E1">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then need to write your email, you MUST write something in the main body of the email or, again, many companies Spam filters will reject it.  Plus – it looks strange, if an employer receives an email with a CV attached but nothing written in the email how do they know why you have sent your CV?</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The email is not very different to the cover letter that you created in Word except you do not need to put any postal addresses or the date at the top.</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Do not think that because it is an email it can be informal; this is still you applying for an apprenticeship, or job role, and your first contact with an employer.  If it’s badly written they will just delete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i/>
          <w:color w:val="0F243E" w:themeColor="text2" w:themeShade="80"/>
        </w:rPr>
      </w:pPr>
      <w:r w:rsidRPr="005F73CE">
        <w:rPr>
          <w:rFonts w:ascii="Futura PT Book" w:hAnsi="Futura PT Book"/>
          <w:i/>
          <w:color w:val="0F243E" w:themeColor="text2" w:themeShade="80"/>
        </w:rPr>
        <w:t>Now write your email.</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Did yours look like this?</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8A6CC6" wp14:editId="617BA54B">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Make sure that all the writing is in the same font.  To change the font; select all the writing on the page and left click on the font box in the bar along the top, you can then select a different font by left clicking on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Change to font to Arial now using this box, then use the box next to it to make sure all your writing is the same size (12):</w:t>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5F812561" wp14:editId="7883F318">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1865CD" w:rsidRPr="005F73CE" w:rsidRDefault="001865CD" w:rsidP="001865CD">
      <w:pPr>
        <w:jc w:val="both"/>
        <w:rPr>
          <w:rFonts w:ascii="Futura PT Book" w:hAnsi="Futura PT Book" w:cstheme="minorHAnsi"/>
          <w:color w:val="0F243E" w:themeColor="text2" w:themeShade="80"/>
        </w:rPr>
      </w:pP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Once you have written your email make sure you have no spelling mistakes by doing a spell check (you should do this on any email you create).  Click ‘Spelling’ on the top menu:</w:t>
      </w:r>
    </w:p>
    <w:p w:rsidR="001865CD" w:rsidRPr="005F73CE" w:rsidRDefault="001865CD" w:rsidP="001865CD">
      <w:pPr>
        <w:jc w:val="both"/>
        <w:rPr>
          <w:rFonts w:ascii="Futura PT Book" w:hAnsi="Futura PT Book" w:cs="Arial"/>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8048" behindDoc="0" locked="0" layoutInCell="1" allowOverlap="1" wp14:anchorId="7911DF65" wp14:editId="3DB41350">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E99806" id="Oval 118" o:spid="_x0000_s1026" style="position:absolute;margin-left:293.35pt;margin-top:99.35pt;width:62.25pt;height:7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5F73CE">
        <w:rPr>
          <w:rFonts w:ascii="Futura PT Book" w:hAnsi="Futura PT Book" w:cstheme="minorHAnsi"/>
          <w:noProof/>
          <w:color w:val="0F243E" w:themeColor="text2" w:themeShade="80"/>
          <w:lang w:val="en-GB" w:eastAsia="en-GB"/>
        </w:rPr>
        <w:drawing>
          <wp:inline distT="0" distB="0" distL="0" distR="0" wp14:anchorId="4055B403" wp14:editId="32E7A9A9">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A box will appear that will change any words you have spelt wrong – remember do not just accept what it tells you, it might be changing the word.  Make sure you read it carefully and think what you want to say.</w:t>
      </w:r>
    </w:p>
    <w:p w:rsidR="006E7329" w:rsidRPr="005F73CE" w:rsidRDefault="006E7329" w:rsidP="001865CD">
      <w:pPr>
        <w:pStyle w:val="Default"/>
        <w:rPr>
          <w:rFonts w:ascii="Futura PT Book" w:hAnsi="Futura PT Book"/>
          <w:color w:val="0F243E" w:themeColor="text2" w:themeShade="80"/>
        </w:rPr>
      </w:pPr>
    </w:p>
    <w:p w:rsidR="006E7329" w:rsidRPr="005F73CE" w:rsidRDefault="006E7329">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now need to attach your CV to the email, using the file your teacher tells y</w:t>
      </w:r>
      <w:r w:rsidR="006E7329" w:rsidRPr="005F73CE">
        <w:rPr>
          <w:rFonts w:ascii="Futura PT Book" w:hAnsi="Futura PT Book"/>
          <w:color w:val="0F243E" w:themeColor="text2" w:themeShade="80"/>
        </w:rPr>
        <w:t>ou, select the paper clip icon: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9072" behindDoc="0" locked="0" layoutInCell="1" allowOverlap="1" wp14:anchorId="7C6498AD" wp14:editId="3A420E59">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535620" id="Oval 117" o:spid="_x0000_s1026" style="position:absolute;margin-left:309.35pt;margin-top:-.5pt;width:54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132D3C95" wp14:editId="4979E836">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This will open a box and you need to find the file you are attaching then click insert:</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4CE2F6A" wp14:editId="54FDE081">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lastRenderedPageBreak/>
        <w:t>The attachment will now show on your email:</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80096" behindDoc="0" locked="0" layoutInCell="1" allowOverlap="1" wp14:anchorId="2A9A9D64" wp14:editId="0894C7B8">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04A27" id="Oval 116" o:spid="_x0000_s1026" style="position:absolute;margin-left:66.65pt;margin-top:106.55pt;width:135pt;height:3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BE8EC5" wp14:editId="7F780CDB">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Read over your email again and make sure you are happy with everything.</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If you are, click Send.</w:t>
      </w:r>
    </w:p>
    <w:p w:rsidR="001865CD" w:rsidRPr="005F73CE" w:rsidRDefault="001865CD" w:rsidP="001865CD">
      <w:pPr>
        <w:rPr>
          <w:rFonts w:ascii="Futura PT Book" w:hAnsi="Futura PT Book"/>
          <w:b/>
          <w:color w:val="FFC000"/>
        </w:rPr>
      </w:pPr>
      <w:r w:rsidRPr="005F73CE">
        <w:rPr>
          <w:rFonts w:ascii="Futura PT Book" w:hAnsi="Futura PT Book"/>
          <w:b/>
          <w:color w:val="FFC000"/>
        </w:rPr>
        <w:br w:type="page"/>
      </w:r>
    </w:p>
    <w:p w:rsidR="00D5361A" w:rsidRPr="005F73CE" w:rsidRDefault="00D5361A" w:rsidP="00D5361A">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9: ICT</w:t>
      </w:r>
    </w:p>
    <w:p w:rsidR="00D5361A" w:rsidRPr="005F73CE" w:rsidRDefault="00D5361A" w:rsidP="00D5361A">
      <w:pPr>
        <w:rPr>
          <w:rFonts w:ascii="Futura PT Book" w:hAnsi="Futura PT Book"/>
          <w:i/>
        </w:rPr>
      </w:pPr>
    </w:p>
    <w:p w:rsidR="00D5361A" w:rsidRPr="005F73CE" w:rsidRDefault="00EA5465" w:rsidP="00D5361A">
      <w:pPr>
        <w:rPr>
          <w:rFonts w:ascii="Futura PT Book" w:hAnsi="Futura PT Book" w:cs="Arial"/>
          <w:i/>
          <w:sz w:val="36"/>
          <w:szCs w:val="36"/>
        </w:rPr>
      </w:pPr>
      <w:r w:rsidRPr="005F73CE">
        <w:rPr>
          <w:rFonts w:ascii="Futura PT Book" w:hAnsi="Futura PT Book"/>
          <w:i/>
          <w:sz w:val="36"/>
          <w:szCs w:val="36"/>
        </w:rPr>
        <w:t>Creating a M</w:t>
      </w:r>
      <w:r w:rsidR="00D5361A" w:rsidRPr="005F73CE">
        <w:rPr>
          <w:rFonts w:ascii="Futura PT Book" w:hAnsi="Futura PT Book"/>
          <w:i/>
          <w:sz w:val="36"/>
          <w:szCs w:val="36"/>
        </w:rPr>
        <w:t>eeting</w:t>
      </w:r>
      <w:r w:rsidRPr="005F73CE">
        <w:rPr>
          <w:rFonts w:ascii="Futura PT Book" w:hAnsi="Futura PT Book"/>
          <w:i/>
          <w:sz w:val="36"/>
          <w:szCs w:val="36"/>
        </w:rPr>
        <w:t>, T</w:t>
      </w:r>
      <w:r w:rsidR="00D5361A" w:rsidRPr="005F73CE">
        <w:rPr>
          <w:rFonts w:ascii="Futura PT Book" w:hAnsi="Futura PT Book"/>
          <w:i/>
          <w:sz w:val="36"/>
          <w:szCs w:val="36"/>
        </w:rPr>
        <w:t xml:space="preserve">ask &amp; </w:t>
      </w:r>
      <w:r w:rsidRPr="005F73CE">
        <w:rPr>
          <w:rFonts w:ascii="Futura PT Book" w:hAnsi="Futura PT Book"/>
          <w:i/>
          <w:sz w:val="36"/>
          <w:szCs w:val="36"/>
        </w:rPr>
        <w:t>C</w:t>
      </w:r>
      <w:r w:rsidR="00D5361A" w:rsidRPr="005F73CE">
        <w:rPr>
          <w:rFonts w:ascii="Futura PT Book" w:hAnsi="Futura PT Book"/>
          <w:i/>
          <w:sz w:val="36"/>
          <w:szCs w:val="36"/>
        </w:rPr>
        <w:t>ontact</w:t>
      </w:r>
    </w:p>
    <w:p w:rsidR="00D5361A" w:rsidRPr="005F73CE" w:rsidRDefault="00D5361A" w:rsidP="00D5361A">
      <w:pPr>
        <w:pStyle w:val="NoSpacing"/>
        <w:rPr>
          <w:rFonts w:ascii="Futura PT Book" w:hAnsi="Futura PT Book"/>
          <w:b/>
          <w:color w:val="FFC000"/>
        </w:rPr>
      </w:pPr>
    </w:p>
    <w:p w:rsidR="00D5361A" w:rsidRPr="005F73CE" w:rsidRDefault="00D5361A" w:rsidP="00D5361A">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tasks and calendar appointments</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Outlook</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Inbox</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Sent Items</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Email</w:t>
            </w:r>
          </w:p>
        </w:tc>
      </w:tr>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Sent </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Junk E-Mail</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Attachment </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Forward</w:t>
            </w:r>
          </w:p>
        </w:tc>
      </w:tr>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Reply</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Deleted Items </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Address Book</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p>
        </w:tc>
      </w:tr>
    </w:tbl>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D5361A" w:rsidRPr="005F73CE" w:rsidTr="00D5361A">
        <w:trPr>
          <w:trHeight w:val="352"/>
        </w:trPr>
        <w:tc>
          <w:tcPr>
            <w:tcW w:w="10081" w:type="dxa"/>
            <w:gridSpan w:val="4"/>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5361A" w:rsidRPr="005F73CE" w:rsidTr="00A70FA3">
        <w:trPr>
          <w:trHeight w:val="434"/>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022</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Handout: Creating a meeting </w:t>
            </w:r>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023</w:t>
            </w:r>
          </w:p>
        </w:tc>
        <w:tc>
          <w:tcPr>
            <w:tcW w:w="4411"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highlight w:val="yellow"/>
                <w:lang w:eastAsia="en-GB"/>
              </w:rPr>
            </w:pPr>
            <w:r w:rsidRPr="005F73CE">
              <w:rPr>
                <w:rFonts w:ascii="Futura PT Book" w:hAnsi="Futura PT Book" w:cs="Arial"/>
                <w:color w:val="0F243E" w:themeColor="text2" w:themeShade="80"/>
                <w:kern w:val="36"/>
                <w:sz w:val="24"/>
                <w:szCs w:val="24"/>
                <w:lang w:eastAsia="en-GB"/>
              </w:rPr>
              <w:t>Handout: Creating a task</w:t>
            </w:r>
          </w:p>
        </w:tc>
      </w:tr>
      <w:tr w:rsidR="00D5361A" w:rsidRPr="005F73CE" w:rsidTr="00A70FA3">
        <w:trPr>
          <w:trHeight w:val="352"/>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024</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Handout: Creating a contact </w:t>
            </w:r>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highlight w:val="yellow"/>
              </w:rPr>
            </w:pPr>
            <w:r w:rsidRPr="005F73CE">
              <w:rPr>
                <w:rFonts w:ascii="Futura PT Book" w:hAnsi="Futura PT Book" w:cs="Arial"/>
                <w:color w:val="0F243E" w:themeColor="text2" w:themeShade="80"/>
                <w:sz w:val="24"/>
                <w:szCs w:val="24"/>
              </w:rPr>
              <w:t>025</w:t>
            </w:r>
          </w:p>
        </w:tc>
        <w:tc>
          <w:tcPr>
            <w:tcW w:w="4411"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highlight w:val="yellow"/>
                <w:lang w:eastAsia="en-GB"/>
              </w:rPr>
            </w:pPr>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361A" w:rsidRPr="005F73CE" w:rsidTr="00D5361A">
        <w:trPr>
          <w:trHeight w:val="352"/>
        </w:trPr>
        <w:tc>
          <w:tcPr>
            <w:tcW w:w="10065" w:type="dxa"/>
            <w:gridSpan w:val="4"/>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5361A" w:rsidRPr="005F73CE" w:rsidTr="00A70FA3">
        <w:trPr>
          <w:trHeight w:val="352"/>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Automotive Family </w:t>
            </w:r>
            <w:proofErr w:type="spellStart"/>
            <w:r w:rsidRPr="005F73CE">
              <w:rPr>
                <w:rFonts w:ascii="Futura PT Book" w:hAnsi="Futura PT Book" w:cs="Arial"/>
                <w:color w:val="0F243E" w:themeColor="text2" w:themeShade="80"/>
                <w:kern w:val="36"/>
                <w:sz w:val="24"/>
                <w:szCs w:val="24"/>
                <w:lang w:eastAsia="en-GB"/>
              </w:rPr>
              <w:t>Fortunes_Slides</w:t>
            </w:r>
            <w:proofErr w:type="spellEnd"/>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w:t>
            </w:r>
          </w:p>
        </w:tc>
        <w:tc>
          <w:tcPr>
            <w:tcW w:w="4395"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Automotive Family </w:t>
            </w:r>
            <w:proofErr w:type="spellStart"/>
            <w:r w:rsidRPr="005F73CE">
              <w:rPr>
                <w:rFonts w:ascii="Futura PT Book" w:hAnsi="Futura PT Book" w:cs="Arial"/>
                <w:color w:val="0F243E" w:themeColor="text2" w:themeShade="80"/>
                <w:kern w:val="36"/>
                <w:sz w:val="24"/>
                <w:szCs w:val="24"/>
                <w:lang w:eastAsia="en-GB"/>
              </w:rPr>
              <w:t>Fortunes_Questions</w:t>
            </w:r>
            <w:proofErr w:type="spellEnd"/>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D5361A" w:rsidRPr="005F73CE" w:rsidTr="00D5361A">
        <w:trPr>
          <w:trHeight w:val="352"/>
        </w:trPr>
        <w:tc>
          <w:tcPr>
            <w:tcW w:w="10065" w:type="dxa"/>
            <w:gridSpan w:val="2"/>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5361A" w:rsidRPr="005F73CE" w:rsidTr="00A70FA3">
        <w:trPr>
          <w:trHeight w:val="332"/>
        </w:trPr>
        <w:tc>
          <w:tcPr>
            <w:tcW w:w="5103"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w:t>
            </w:r>
          </w:p>
        </w:tc>
      </w:tr>
      <w:tr w:rsidR="00D5361A" w:rsidRPr="005F73CE" w:rsidTr="00A70FA3">
        <w:trPr>
          <w:trHeight w:val="332"/>
        </w:trPr>
        <w:tc>
          <w:tcPr>
            <w:tcW w:w="5103"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Blank paper and marker pens</w:t>
            </w:r>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D5361A" w:rsidRPr="005F73CE" w:rsidTr="00A70FA3">
        <w:trPr>
          <w:trHeight w:val="709"/>
        </w:trPr>
        <w:tc>
          <w:tcPr>
            <w:tcW w:w="10060" w:type="dxa"/>
            <w:vAlign w:val="center"/>
          </w:tcPr>
          <w:p w:rsidR="00D5361A" w:rsidRPr="005F73CE" w:rsidRDefault="00D5361A" w:rsidP="00A70FA3">
            <w:pPr>
              <w:pStyle w:val="NoSpacing"/>
              <w:rPr>
                <w:rFonts w:ascii="Futura PT Book" w:hAnsi="Futura PT Book"/>
                <w:b/>
                <w:color w:val="0F243E" w:themeColor="text2" w:themeShade="80"/>
                <w:sz w:val="24"/>
                <w:szCs w:val="24"/>
              </w:rPr>
            </w:pPr>
          </w:p>
          <w:p w:rsidR="00D5361A" w:rsidRPr="005F73CE" w:rsidRDefault="00D5361A"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D5361A" w:rsidRPr="005F73CE" w:rsidRDefault="00D5361A" w:rsidP="00A70FA3">
            <w:pPr>
              <w:pStyle w:val="NoSpacing"/>
              <w:rPr>
                <w:rFonts w:ascii="Futura PT Book" w:hAnsi="Futura PT Book"/>
                <w:color w:val="0F243E" w:themeColor="text2" w:themeShade="80"/>
                <w:sz w:val="24"/>
                <w:szCs w:val="24"/>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handout 022: Creating a meeting</w:t>
            </w:r>
          </w:p>
          <w:p w:rsidR="00D5361A" w:rsidRPr="005F73CE" w:rsidRDefault="00D5361A" w:rsidP="00A70FA3">
            <w:pPr>
              <w:pStyle w:val="NoSpacing"/>
              <w:rPr>
                <w:rFonts w:ascii="Futura PT Book" w:hAnsi="Futura PT Book"/>
                <w:i/>
                <w:color w:val="0F243E" w:themeColor="text2" w:themeShade="80"/>
                <w:sz w:val="24"/>
                <w:szCs w:val="24"/>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 Print handout 023: Creating a task</w:t>
            </w:r>
          </w:p>
          <w:p w:rsidR="00D5361A" w:rsidRPr="005F73CE" w:rsidRDefault="00D5361A" w:rsidP="00A70FA3">
            <w:pPr>
              <w:pStyle w:val="NoSpacing"/>
              <w:rPr>
                <w:rFonts w:ascii="Futura PT Book" w:hAnsi="Futura PT Book"/>
                <w:i/>
                <w:color w:val="0F243E" w:themeColor="text2" w:themeShade="80"/>
                <w:sz w:val="24"/>
                <w:szCs w:val="24"/>
                <w:highlight w:val="yellow"/>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 Print handout 024: Creating a contact</w:t>
            </w:r>
          </w:p>
          <w:p w:rsidR="00D5361A" w:rsidRPr="005F73CE" w:rsidRDefault="00D5361A" w:rsidP="00A70FA3">
            <w:pPr>
              <w:pStyle w:val="NoSpacing"/>
              <w:rPr>
                <w:rFonts w:ascii="Futura PT Book" w:hAnsi="Futura PT Book"/>
                <w:color w:val="0F243E" w:themeColor="text2" w:themeShade="80"/>
                <w:sz w:val="24"/>
                <w:szCs w:val="24"/>
                <w:highlight w:val="yellow"/>
              </w:rPr>
            </w:pPr>
          </w:p>
        </w:tc>
      </w:tr>
    </w:tbl>
    <w:p w:rsidR="00D5361A" w:rsidRPr="005F73CE" w:rsidRDefault="00D5361A" w:rsidP="00D5361A">
      <w:pPr>
        <w:pStyle w:val="NoSpacing"/>
        <w:rPr>
          <w:rFonts w:ascii="Futura PT Book" w:hAnsi="Futura PT Book" w:cs="Calibri"/>
          <w:b/>
          <w:i/>
          <w:noProof/>
        </w:rPr>
      </w:pPr>
    </w:p>
    <w:p w:rsidR="00D5361A" w:rsidRPr="005F73CE" w:rsidRDefault="00D5361A" w:rsidP="00D5361A">
      <w:pPr>
        <w:pStyle w:val="NoSpacing"/>
        <w:tabs>
          <w:tab w:val="left" w:pos="5660"/>
        </w:tabs>
        <w:rPr>
          <w:rFonts w:ascii="Futura PT Book" w:hAnsi="Futura PT Book" w:cs="Calibri"/>
          <w:b/>
          <w:i/>
          <w:noProof/>
        </w:rPr>
      </w:pPr>
    </w:p>
    <w:p w:rsidR="00D5361A" w:rsidRPr="005F73CE" w:rsidRDefault="00D5361A" w:rsidP="00D5361A">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784192" behindDoc="0" locked="0" layoutInCell="1" allowOverlap="1" wp14:anchorId="6A4D9DC6" wp14:editId="3EAAB3EF">
                <wp:simplePos x="0" y="0"/>
                <wp:positionH relativeFrom="page">
                  <wp:posOffset>7200265</wp:posOffset>
                </wp:positionH>
                <wp:positionV relativeFrom="page">
                  <wp:posOffset>10389235</wp:posOffset>
                </wp:positionV>
                <wp:extent cx="156210" cy="163195"/>
                <wp:effectExtent l="0" t="0" r="0" b="0"/>
                <wp:wrapTopAndBottom/>
                <wp:docPr id="262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8" name="Rectangle 14"/>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A4D9DC6" id="_x0000_s1129" style="position:absolute;margin-left:566.95pt;margin-top:818.05pt;width:12.3pt;height:12.85pt;z-index:2517841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VZCKw3AgAAvAQAAA4AAAAA&#10;AAAAAAAAAAAALgIAAGRycy9lMm9Eb2MueG1sUEsBAi0AFAAGAAgAAAAhAPLhXePjAAAADwEAAA8A&#10;AAAAAAAAAAAAAAAAkQQAAGRycy9kb3ducmV2LnhtbFBLBQYAAAAABAAEAPMAAAChBQAAAAA=&#10;">
                <v:rect id="Rectangle 14" o:spid="_x0000_s113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IcEA&#10;AADeAAAADwAAAGRycy9kb3ducmV2LnhtbERPu27CMBTdkfoP1q3UDRwyAAoYBA2tWHmI+Sq+JBH2&#10;dRqbkPL1eEBiPDrvxaq3RnTU+tqxgvEoAUFcOF1zqeB0/BnOQPiArNE4JgX/5GG1/BgsMNPuznvq&#10;DqEUMYR9hgqqEJpMSl9UZNGPXEMcuYtrLYYI21LqFu8x3BqZJslEWqw5NlTY0HdFxfVwswq6/GH3&#10;f+cjF53ZbMvdOjfT31ypr89+PQcRqA9v8cu90wrSSTqOe+OdeAX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fyHBAAAA3gAAAA8AAAAAAAAAAAAAAAAAmAIAAGRycy9kb3du&#10;cmV2LnhtbFBLBQYAAAAABAAEAPUAAACGAw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D5361A" w:rsidRPr="005F73CE" w:rsidRDefault="00D5361A" w:rsidP="00D5361A">
      <w:pPr>
        <w:pStyle w:val="NoSpacing"/>
        <w:rPr>
          <w:rFonts w:ascii="Futura PT Book" w:hAnsi="Futura PT Book" w:cs="Arial"/>
          <w:i/>
          <w:color w:val="0F243E" w:themeColor="text2" w:themeShade="80"/>
          <w:sz w:val="24"/>
          <w:szCs w:val="24"/>
        </w:rPr>
      </w:pPr>
    </w:p>
    <w:p w:rsidR="00D5361A" w:rsidRPr="005F73CE" w:rsidRDefault="00D5361A" w:rsidP="00D5361A">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D5361A" w:rsidRPr="005F73CE" w:rsidRDefault="00D5361A" w:rsidP="00D5361A">
      <w:pPr>
        <w:pStyle w:val="NoSpacing"/>
        <w:rPr>
          <w:rFonts w:ascii="Futura PT Book" w:hAnsi="Futura PT Book" w:cs="Arial"/>
          <w:i/>
          <w:color w:val="0F243E" w:themeColor="text2" w:themeShade="80"/>
          <w:sz w:val="24"/>
          <w:szCs w:val="24"/>
        </w:rPr>
      </w:pPr>
    </w:p>
    <w:p w:rsidR="00D5361A" w:rsidRPr="005F73CE" w:rsidRDefault="00D5361A" w:rsidP="00D5361A">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D5361A" w:rsidRPr="005F73CE" w:rsidRDefault="00D5361A" w:rsidP="00D5361A">
      <w:pPr>
        <w:pStyle w:val="NoSpacing"/>
        <w:rPr>
          <w:rFonts w:ascii="Futura PT Book" w:hAnsi="Futura PT Book" w:cs="Arial"/>
        </w:rPr>
      </w:pPr>
    </w:p>
    <w:p w:rsidR="00D5361A" w:rsidRPr="005F73CE" w:rsidRDefault="00D5361A" w:rsidP="00D5361A">
      <w:pPr>
        <w:pStyle w:val="NoSpacing"/>
        <w:rPr>
          <w:rFonts w:ascii="Futura PT Book" w:hAnsi="Futura PT Book" w:cs="Arial"/>
          <w:i/>
          <w:color w:val="1F497D" w:themeColor="text2"/>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17365D" w:themeColor="text2" w:themeShade="BF"/>
          <w:sz w:val="24"/>
          <w:szCs w:val="24"/>
          <w:u w:val="single"/>
        </w:rPr>
        <w:t xml:space="preserve">Resources:  </w:t>
      </w:r>
      <w:r w:rsidRPr="005F73CE">
        <w:rPr>
          <w:rFonts w:ascii="Futura PT Book" w:hAnsi="Futura PT Book" w:cs="Arial"/>
          <w:i/>
          <w:color w:val="17365D" w:themeColor="text2" w:themeShade="BF"/>
          <w:sz w:val="24"/>
          <w:szCs w:val="24"/>
          <w:u w:val="single"/>
        </w:rPr>
        <w:t xml:space="preserve">Automotive Family </w:t>
      </w:r>
      <w:proofErr w:type="spellStart"/>
      <w:r w:rsidRPr="005F73CE">
        <w:rPr>
          <w:rFonts w:ascii="Futura PT Book" w:hAnsi="Futura PT Book" w:cs="Arial"/>
          <w:i/>
          <w:color w:val="17365D" w:themeColor="text2" w:themeShade="BF"/>
          <w:sz w:val="24"/>
          <w:szCs w:val="24"/>
          <w:u w:val="single"/>
        </w:rPr>
        <w:t>Fortunes_</w:t>
      </w:r>
      <w:proofErr w:type="gramStart"/>
      <w:r w:rsidRPr="005F73CE">
        <w:rPr>
          <w:rFonts w:ascii="Futura PT Book" w:hAnsi="Futura PT Book" w:cs="Arial"/>
          <w:i/>
          <w:color w:val="17365D" w:themeColor="text2" w:themeShade="BF"/>
          <w:sz w:val="24"/>
          <w:szCs w:val="24"/>
          <w:u w:val="single"/>
        </w:rPr>
        <w:t>Slides</w:t>
      </w:r>
      <w:proofErr w:type="spellEnd"/>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color w:val="17365D" w:themeColor="text2" w:themeShade="BF"/>
          <w:sz w:val="24"/>
          <w:szCs w:val="24"/>
        </w:rPr>
        <w:t>AND</w:t>
      </w:r>
      <w:proofErr w:type="gramEnd"/>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i/>
          <w:color w:val="17365D" w:themeColor="text2" w:themeShade="BF"/>
          <w:sz w:val="24"/>
          <w:szCs w:val="24"/>
          <w:u w:val="single"/>
        </w:rPr>
        <w:t xml:space="preserve"> </w:t>
      </w:r>
      <w:r w:rsidRPr="005F73CE">
        <w:rPr>
          <w:rFonts w:ascii="Futura PT Book" w:hAnsi="Futura PT Book" w:cs="Arial"/>
          <w:i/>
          <w:color w:val="1F497D" w:themeColor="text2"/>
          <w:sz w:val="24"/>
          <w:szCs w:val="24"/>
          <w:u w:val="single"/>
        </w:rPr>
        <w:t>Automotive Family Fortunes Questions</w:t>
      </w:r>
    </w:p>
    <w:p w:rsidR="00D5361A" w:rsidRPr="005F73CE" w:rsidRDefault="00D5361A" w:rsidP="00D5361A">
      <w:pPr>
        <w:pStyle w:val="NoSpacing"/>
        <w:rPr>
          <w:rFonts w:ascii="Futura PT Book" w:hAnsi="Futura PT Book" w:cs="Arial"/>
          <w:i/>
          <w:color w:val="1F497D" w:themeColor="text2"/>
          <w:sz w:val="24"/>
          <w:szCs w:val="24"/>
          <w:u w:val="single"/>
        </w:rPr>
      </w:pPr>
    </w:p>
    <w:p w:rsidR="00D5361A" w:rsidRPr="005F73CE" w:rsidRDefault="00D5361A" w:rsidP="00D5361A">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D5361A" w:rsidRPr="005F73CE" w:rsidRDefault="00D5361A" w:rsidP="00D5361A">
      <w:pPr>
        <w:pStyle w:val="NoSpacing"/>
        <w:rPr>
          <w:rFonts w:ascii="Futura PT Book" w:hAnsi="Futura PT Book" w:cs="Arial"/>
          <w:b/>
          <w:color w:val="0F243E" w:themeColor="text2" w:themeShade="80"/>
          <w:sz w:val="24"/>
          <w:szCs w:val="24"/>
        </w:rPr>
      </w:pPr>
    </w:p>
    <w:p w:rsidR="00D5361A" w:rsidRPr="005F73CE" w:rsidRDefault="00D5361A" w:rsidP="00D5361A">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D5361A" w:rsidRPr="005F73CE" w:rsidRDefault="00D5361A" w:rsidP="00D5361A">
      <w:pPr>
        <w:pStyle w:val="NoSpacing"/>
        <w:rPr>
          <w:rFonts w:ascii="Futura PT Book" w:hAnsi="Futura PT Book" w:cs="Arial"/>
          <w:i/>
          <w:color w:val="C00000"/>
          <w:sz w:val="24"/>
          <w:szCs w:val="24"/>
        </w:rPr>
      </w:pP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D5361A" w:rsidRPr="005F73CE" w:rsidRDefault="00D5361A" w:rsidP="00D5361A">
      <w:pPr>
        <w:pStyle w:val="NoSpacing"/>
        <w:rPr>
          <w:rFonts w:ascii="Futura PT Book" w:hAnsi="Futura PT Book" w:cs="Arial"/>
          <w:b/>
          <w:color w:val="0F243E" w:themeColor="text2" w:themeShade="80"/>
          <w:sz w:val="24"/>
          <w:szCs w:val="24"/>
        </w:rPr>
      </w:pPr>
    </w:p>
    <w:p w:rsidR="00D5361A" w:rsidRPr="005F73CE" w:rsidRDefault="00D5361A" w:rsidP="00D5361A">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D5361A" w:rsidRPr="005F73CE" w:rsidRDefault="00D5361A" w:rsidP="00D5361A">
      <w:pPr>
        <w:pStyle w:val="NoSpacing"/>
        <w:rPr>
          <w:rFonts w:ascii="Futura PT Book" w:hAnsi="Futura PT Book" w:cs="Arial"/>
          <w:b/>
          <w:sz w:val="24"/>
          <w:szCs w:val="24"/>
        </w:rPr>
      </w:pPr>
    </w:p>
    <w:p w:rsidR="00D5361A" w:rsidRPr="005F73CE" w:rsidRDefault="00D5361A" w:rsidP="00D5361A">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D5361A" w:rsidRPr="005F73CE" w:rsidRDefault="00D5361A" w:rsidP="00D5361A">
      <w:pPr>
        <w:pStyle w:val="NoSpacing"/>
        <w:rPr>
          <w:rFonts w:ascii="Futura PT Book" w:hAnsi="Futura PT Book" w:cs="Arial"/>
          <w:b/>
          <w:color w:val="17365D" w:themeColor="text2" w:themeShade="BF"/>
          <w:u w:val="single"/>
        </w:rPr>
      </w:pPr>
    </w:p>
    <w:p w:rsidR="00D5361A" w:rsidRPr="005F73CE" w:rsidRDefault="00D5361A" w:rsidP="00D5361A">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D5361A" w:rsidRPr="005F73CE" w:rsidRDefault="00D5361A" w:rsidP="00D5361A">
      <w:pPr>
        <w:pStyle w:val="NoSpacing"/>
        <w:rPr>
          <w:rFonts w:ascii="Futura PT Book" w:hAnsi="Futura PT Book" w:cs="Arial"/>
          <w:i/>
        </w:rPr>
      </w:pPr>
    </w:p>
    <w:p w:rsidR="00D5361A" w:rsidRPr="005F73CE" w:rsidRDefault="00D5361A" w:rsidP="00D5361A">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D5361A" w:rsidRPr="005F73CE" w:rsidRDefault="00D5361A" w:rsidP="00D5361A">
      <w:pPr>
        <w:pStyle w:val="NoSpacing"/>
        <w:rPr>
          <w:rFonts w:ascii="Futura PT Book" w:hAnsi="Futura PT Book" w:cs="Arial"/>
          <w:b/>
          <w:i/>
          <w:color w:val="0F243E" w:themeColor="text2" w:themeShade="80"/>
          <w:sz w:val="24"/>
          <w:szCs w:val="24"/>
        </w:rPr>
      </w:pPr>
    </w:p>
    <w:p w:rsidR="00D5361A" w:rsidRPr="005F73CE" w:rsidRDefault="00D5361A" w:rsidP="00D5361A">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D5361A" w:rsidRPr="005F73CE" w:rsidRDefault="00D5361A" w:rsidP="00D5361A">
      <w:pPr>
        <w:pStyle w:val="NoSpacing"/>
        <w:rPr>
          <w:rFonts w:ascii="Futura PT Book" w:hAnsi="Futura PT Book" w:cs="Arial"/>
          <w:color w:val="0F243E" w:themeColor="text2" w:themeShade="80"/>
          <w:sz w:val="24"/>
          <w:szCs w:val="24"/>
        </w:rPr>
      </w:pPr>
    </w:p>
    <w:p w:rsidR="00D5361A" w:rsidRPr="005F73CE" w:rsidRDefault="00D5361A" w:rsidP="00D5361A">
      <w:pPr>
        <w:pStyle w:val="NoSpacing"/>
        <w:ind w:left="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Discuss what else Microsoft Outlook can be used for in an office environment (diary, meetings manager and contacts database) </w:t>
      </w:r>
    </w:p>
    <w:p w:rsidR="00D5361A" w:rsidRPr="005F73CE" w:rsidRDefault="00D5361A" w:rsidP="00D5361A">
      <w:pPr>
        <w:pStyle w:val="NoSpacing"/>
        <w:ind w:left="1440"/>
        <w:rPr>
          <w:rFonts w:ascii="Futura PT Book" w:hAnsi="Futura PT Book" w:cs="Arial"/>
          <w:color w:val="0F243E" w:themeColor="text2" w:themeShade="80"/>
          <w:sz w:val="24"/>
          <w:szCs w:val="24"/>
        </w:rPr>
      </w:pPr>
    </w:p>
    <w:p w:rsidR="00D5361A" w:rsidRPr="005F73CE" w:rsidRDefault="00D5361A" w:rsidP="00D5361A">
      <w:pPr>
        <w:ind w:left="1440"/>
        <w:rPr>
          <w:rFonts w:ascii="Futura PT Book" w:eastAsia="Times New Roman" w:hAnsi="Futura PT Book"/>
          <w:color w:val="0F243E" w:themeColor="text2" w:themeShade="80"/>
          <w:lang w:eastAsia="en-GB"/>
        </w:rPr>
      </w:pPr>
      <w:r w:rsidRPr="005F73CE">
        <w:rPr>
          <w:rFonts w:ascii="Futura PT Book" w:hAnsi="Futura PT Book" w:cs="Arial"/>
          <w:color w:val="0F243E" w:themeColor="text2" w:themeShade="80"/>
        </w:rPr>
        <w:t xml:space="preserve">Meetings: </w:t>
      </w:r>
      <w:r w:rsidRPr="005F73CE">
        <w:rPr>
          <w:rFonts w:ascii="Futura PT Book" w:hAnsi="Futura PT Book"/>
          <w:color w:val="0F243E" w:themeColor="text2" w:themeShade="80"/>
          <w:kern w:val="24"/>
          <w:lang w:eastAsia="en-GB"/>
        </w:rPr>
        <w:t>where you can create and invite people to meetings, check other people’s calendars and manage your time.</w:t>
      </w:r>
    </w:p>
    <w:p w:rsidR="00D5361A" w:rsidRPr="005F73CE" w:rsidRDefault="00D5361A" w:rsidP="00D5361A">
      <w:pPr>
        <w:ind w:left="720" w:firstLine="720"/>
        <w:contextualSpacing/>
        <w:rPr>
          <w:rFonts w:ascii="Futura PT Book" w:hAnsi="Futura PT Book"/>
          <w:color w:val="0F243E" w:themeColor="text2" w:themeShade="80"/>
          <w:kern w:val="24"/>
          <w:lang w:eastAsia="en-GB"/>
        </w:rPr>
      </w:pPr>
      <w:r w:rsidRPr="005F73CE">
        <w:rPr>
          <w:rFonts w:ascii="Futura PT Book" w:hAnsi="Futura PT Book"/>
          <w:color w:val="0F243E" w:themeColor="text2" w:themeShade="80"/>
          <w:kern w:val="24"/>
          <w:lang w:eastAsia="en-GB"/>
        </w:rPr>
        <w:t>You can also use it to create a task list or save contacts.</w:t>
      </w:r>
    </w:p>
    <w:p w:rsidR="00D5361A" w:rsidRPr="005F73CE" w:rsidRDefault="00D5361A" w:rsidP="00D5361A">
      <w:pPr>
        <w:contextualSpacing/>
        <w:rPr>
          <w:rFonts w:ascii="Futura PT Book" w:hAnsi="Futura PT Book"/>
          <w:color w:val="0F243E" w:themeColor="text2" w:themeShade="80"/>
          <w:kern w:val="24"/>
          <w:lang w:eastAsia="en-GB"/>
        </w:rPr>
      </w:pPr>
    </w:p>
    <w:p w:rsidR="00D5361A" w:rsidRPr="005F73CE" w:rsidRDefault="00D5361A" w:rsidP="00D5361A">
      <w:pPr>
        <w:contextualSpacing/>
        <w:rPr>
          <w:rFonts w:ascii="Futura PT Book" w:eastAsia="Times New Roman" w:hAnsi="Futura PT Book"/>
          <w:color w:val="0F243E" w:themeColor="text2" w:themeShade="80"/>
          <w:lang w:eastAsia="en-GB"/>
        </w:rPr>
      </w:pPr>
      <w:r w:rsidRPr="005F73CE">
        <w:rPr>
          <w:rFonts w:ascii="Futura PT Book" w:hAnsi="Futura PT Book"/>
          <w:b/>
          <w:color w:val="0F243E" w:themeColor="text2" w:themeShade="80"/>
          <w:kern w:val="24"/>
          <w:lang w:eastAsia="en-GB"/>
        </w:rPr>
        <w:t>(ALL)</w:t>
      </w:r>
      <w:r w:rsidRPr="005F73CE">
        <w:rPr>
          <w:rFonts w:ascii="Futura PT Book" w:hAnsi="Futura PT Book"/>
          <w:b/>
          <w:color w:val="0F243E" w:themeColor="text2" w:themeShade="80"/>
          <w:kern w:val="24"/>
          <w:lang w:eastAsia="en-GB"/>
        </w:rPr>
        <w:tab/>
      </w:r>
      <w:r w:rsidRPr="005F73CE">
        <w:rPr>
          <w:rFonts w:ascii="Futura PT Book" w:hAnsi="Futura PT Book"/>
          <w:color w:val="0F243E" w:themeColor="text2" w:themeShade="80"/>
          <w:kern w:val="24"/>
          <w:lang w:eastAsia="en-GB"/>
        </w:rPr>
        <w:tab/>
        <w:t xml:space="preserve">List some reasons why you may use Microsoft Outlook in an office </w:t>
      </w:r>
    </w:p>
    <w:p w:rsidR="00D5361A" w:rsidRPr="005F73CE" w:rsidRDefault="00D5361A" w:rsidP="00D5361A">
      <w:pPr>
        <w:pStyle w:val="NoSpacing"/>
        <w:ind w:left="1440"/>
        <w:rPr>
          <w:rFonts w:ascii="Futura PT Book" w:hAnsi="Futura PT Book" w:cs="Arial"/>
          <w:color w:val="0F243E" w:themeColor="text2" w:themeShade="80"/>
          <w:sz w:val="24"/>
          <w:szCs w:val="24"/>
        </w:rPr>
      </w:pPr>
    </w:p>
    <w:p w:rsidR="00D5361A" w:rsidRPr="005F73CE" w:rsidRDefault="00D5361A" w:rsidP="00D5361A">
      <w:pPr>
        <w:pStyle w:val="NoSpacing"/>
        <w:pBdr>
          <w:bottom w:val="single" w:sz="12" w:space="0"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83168" behindDoc="0" locked="0" layoutInCell="1" allowOverlap="1" wp14:anchorId="5F669EFE" wp14:editId="7EEE5C52">
                <wp:simplePos x="0" y="0"/>
                <wp:positionH relativeFrom="page">
                  <wp:posOffset>7200265</wp:posOffset>
                </wp:positionH>
                <wp:positionV relativeFrom="page">
                  <wp:posOffset>10389235</wp:posOffset>
                </wp:positionV>
                <wp:extent cx="156210" cy="163195"/>
                <wp:effectExtent l="0" t="0" r="0" b="0"/>
                <wp:wrapTopAndBottom/>
                <wp:docPr id="262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6" name="Rectangle 16"/>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F669EFE" id="_x0000_s1131" style="position:absolute;margin-left:566.95pt;margin-top:818.05pt;width:12.3pt;height:12.85pt;z-index:2517831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P1kNqU3AgAAvAQAAA4AAAAA&#10;AAAAAAAAAAAALgIAAGRycy9lMm9Eb2MueG1sUEsBAi0AFAAGAAgAAAAhAPLhXePjAAAADwEAAA8A&#10;AAAAAAAAAAAAAAAAkQQAAGRycy9kb3ducmV2LnhtbFBLBQYAAAAABAAEAPMAAAChBQAAAAA=&#10;">
                <v:rect id="Rectangle 16" o:spid="_x0000_s113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OyMUA&#10;AADeAAAADwAAAGRycy9kb3ducmV2LnhtbESPzW7CMBCE75V4B2srcSsOOaQoYBBtoOLKjziv4iWJ&#10;sNchdkPo09eVKnEczcw3msVqsEb01PnGsYLpJAFBXDrdcKXgdNy+zUD4gKzROCYFD/KwWo5eFphr&#10;d+c99YdQiQhhn6OCOoQ2l9KXNVn0E9cSR+/iOoshyq6SusN7hFsj0yTJpMWG40KNLX3WVF4P31ZB&#10;X/zY/e185LI3H5tqty7M+1eh1Ph1WM9BBBrCM/zf3mkFaZZOM/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07IxQAAAN4AAAAPAAAAAAAAAAAAAAAAAJgCAABkcnMv&#10;ZG93bnJldi54bWxQSwUGAAAAAAQABAD1AAAAigM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 xml:space="preserve">Task 1: </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meeting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85216" behindDoc="0" locked="0" layoutInCell="1" allowOverlap="1" wp14:anchorId="1958C521" wp14:editId="7D8F48E5">
                <wp:simplePos x="0" y="0"/>
                <wp:positionH relativeFrom="page">
                  <wp:posOffset>7200265</wp:posOffset>
                </wp:positionH>
                <wp:positionV relativeFrom="page">
                  <wp:posOffset>10389235</wp:posOffset>
                </wp:positionV>
                <wp:extent cx="156210" cy="163195"/>
                <wp:effectExtent l="0" t="0" r="0" b="0"/>
                <wp:wrapTopAndBottom/>
                <wp:docPr id="2621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4" name="Rectangle 23"/>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958C521" id="_x0000_s1133" style="position:absolute;margin-left:566.95pt;margin-top:818.05pt;width:12.3pt;height:12.85pt;z-index:2517852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et+zxjkCAAC8BAAADgAA&#10;AAAAAAAAAAAAAAAuAgAAZHJzL2Uyb0RvYy54bWxQSwECLQAUAAYACAAAACEA8uFd4+MAAAAPAQAA&#10;DwAAAAAAAAAAAAAAAACTBAAAZHJzL2Rvd25yZXYueG1sUEsFBgAAAAAEAAQA8wAAAKMFAAAAAA==&#10;">
                <v:rect id="Rectangle 23" o:spid="_x0000_s113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1JMUA&#10;AADeAAAADwAAAGRycy9kb3ducmV2LnhtbESPQWvCQBSE70L/w/IK3nRjEC3RVazR4lUtPT+yzyR0&#10;923MrjH213cLQo/DzHzDLNe9NaKj1teOFUzGCQjiwumaSwWf5/3oDYQPyBqNY1LwIA/r1ctgiZl2&#10;dz5SdwqliBD2GSqoQmgyKX1RkUU/dg1x9C6utRiibEupW7xHuDUyTZKZtFhzXKiwoW1FxffpZhV0&#10;+Y89Xr/OXHTmfVceNrmZf+RKDV/7zQJEoD78h5/tg1aQztLJFP7u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XUkxQAAAN4AAAAPAAAAAAAAAAAAAAAAAJgCAABkcnMv&#10;ZG93bnJldi54bWxQSwUGAAAAAAQABAD1AAAAigM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task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w:t>
      </w: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contact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D5361A" w:rsidRPr="005F73CE" w:rsidRDefault="00D5361A" w:rsidP="00D5361A">
      <w:pPr>
        <w:pStyle w:val="NoSpacing"/>
        <w:jc w:val="both"/>
        <w:rPr>
          <w:rFonts w:ascii="Futura PT Book" w:hAnsi="Futura PT Book" w:cs="Arial"/>
          <w:b/>
          <w:color w:val="0F243E" w:themeColor="text2" w:themeShade="80"/>
          <w:sz w:val="24"/>
          <w:szCs w:val="24"/>
        </w:rPr>
      </w:pPr>
    </w:p>
    <w:p w:rsidR="00D5361A" w:rsidRPr="005F73CE" w:rsidRDefault="00D5361A" w:rsidP="00D5361A">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D5361A" w:rsidRPr="005F73CE" w:rsidRDefault="00D5361A" w:rsidP="00D5361A">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D5361A" w:rsidRPr="005F73CE" w:rsidRDefault="00D5361A" w:rsidP="00D5361A">
      <w:pPr>
        <w:pStyle w:val="NoSpacing"/>
        <w:jc w:val="both"/>
        <w:rPr>
          <w:rFonts w:ascii="Futura PT Book" w:hAnsi="Futura PT Book" w:cs="Arial"/>
        </w:rPr>
      </w:pPr>
    </w:p>
    <w:p w:rsidR="00D5361A" w:rsidRPr="005F73CE" w:rsidRDefault="00D5361A" w:rsidP="00D5361A">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D5361A" w:rsidRPr="005F73CE" w:rsidRDefault="00D5361A" w:rsidP="00D5361A">
      <w:pPr>
        <w:pStyle w:val="NoSpacing"/>
        <w:jc w:val="both"/>
        <w:rPr>
          <w:rFonts w:ascii="Futura PT Book" w:hAnsi="Futura PT Book" w:cs="Arial"/>
          <w:color w:val="0F243E" w:themeColor="text2" w:themeShade="80"/>
          <w:sz w:val="24"/>
          <w:szCs w:val="24"/>
        </w:rPr>
      </w:pPr>
    </w:p>
    <w:p w:rsidR="00D5361A" w:rsidRPr="005F73CE" w:rsidRDefault="00D5361A" w:rsidP="00D5361A">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D5361A" w:rsidRPr="005F73CE" w:rsidRDefault="00D5361A" w:rsidP="00D5361A">
      <w:pPr>
        <w:pStyle w:val="NoSpacing"/>
        <w:jc w:val="both"/>
        <w:rPr>
          <w:rFonts w:ascii="Futura PT Book" w:hAnsi="Futura PT Book" w:cs="Arial"/>
          <w:b/>
          <w:color w:val="0F243E" w:themeColor="text2" w:themeShade="80"/>
          <w:sz w:val="24"/>
          <w:szCs w:val="24"/>
        </w:rPr>
      </w:pPr>
    </w:p>
    <w:p w:rsidR="00D5361A" w:rsidRPr="005F73CE" w:rsidRDefault="00D5361A" w:rsidP="00D5361A">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D5361A" w:rsidRPr="005F73CE" w:rsidRDefault="00D5361A" w:rsidP="00D5361A">
      <w:pPr>
        <w:pStyle w:val="NoSpacing"/>
        <w:ind w:left="1440" w:hanging="1440"/>
        <w:jc w:val="both"/>
        <w:rPr>
          <w:rFonts w:ascii="Futura PT Book" w:hAnsi="Futura PT Book" w:cs="Arial"/>
          <w:color w:val="0F243E" w:themeColor="text2" w:themeShade="80"/>
          <w:sz w:val="24"/>
          <w:szCs w:val="24"/>
        </w:rPr>
      </w:pPr>
    </w:p>
    <w:p w:rsidR="00D5361A" w:rsidRPr="005F73CE" w:rsidRDefault="00D5361A" w:rsidP="00D5361A">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D5361A" w:rsidRPr="005F73CE" w:rsidRDefault="00D5361A" w:rsidP="00D5361A">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D5361A" w:rsidRPr="005F73CE" w:rsidRDefault="00D5361A" w:rsidP="00D5361A">
      <w:pPr>
        <w:pStyle w:val="NoSpacing"/>
        <w:rPr>
          <w:rFonts w:ascii="Futura PT Book" w:hAnsi="Futura PT Book"/>
          <w:noProof/>
          <w:color w:val="0F243E" w:themeColor="text2" w:themeShade="80"/>
          <w:sz w:val="24"/>
          <w:szCs w:val="24"/>
        </w:rPr>
      </w:pPr>
    </w:p>
    <w:p w:rsidR="00D5361A" w:rsidRPr="005F73CE" w:rsidRDefault="00D5361A" w:rsidP="00D5361A">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86240" behindDoc="0" locked="0" layoutInCell="1" allowOverlap="1" wp14:anchorId="0D9287ED" wp14:editId="49753490">
                <wp:simplePos x="0" y="0"/>
                <wp:positionH relativeFrom="page">
                  <wp:posOffset>7200265</wp:posOffset>
                </wp:positionH>
                <wp:positionV relativeFrom="page">
                  <wp:posOffset>10389235</wp:posOffset>
                </wp:positionV>
                <wp:extent cx="156210" cy="163195"/>
                <wp:effectExtent l="0" t="0" r="0" b="0"/>
                <wp:wrapTopAndBottom/>
                <wp:docPr id="3195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55" name="Rectangle 31966"/>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D9287ED" id="_x0000_s1135" style="position:absolute;margin-left:566.95pt;margin-top:818.05pt;width:12.3pt;height:12.85pt;z-index:2517862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4gOwZOAIAAMIEAAAOAAAA&#10;AAAAAAAAAAAAAC4CAABkcnMvZTJvRG9jLnhtbFBLAQItABQABgAIAAAAIQDy4V3j4wAAAA8BAAAP&#10;AAAAAAAAAAAAAAAAAJIEAABkcnMvZG93bnJldi54bWxQSwUGAAAAAAQABADzAAAAogUAAAAA&#10;">
                <v:rect id="Rectangle 31966" o:spid="_x0000_s113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4BcYA&#10;AADeAAAADwAAAGRycy9kb3ducmV2LnhtbESPwW7CMBBE75X4B2uReisOVEBJMYg2gLgCFedVvE0i&#10;7HUauyHw9XUlJI6jmXmjmS87a0RLja8cKxgOEhDEudMVFwq+jpuXNxA+IGs0jknBlTwsF72nOaba&#10;XXhP7SEUIkLYp6igDKFOpfR5SRb9wNXE0ft2jcUQZVNI3eAlwq2RoySZSIsVx4USa/osKT8ffq2C&#10;NrvZ/c/pyHlrPtbFbpWZ6TZT6rnfrd5BBOrCI3xv77SC1+FsPIb/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44BcYAAADeAAAADwAAAAAAAAAAAAAAAACYAgAAZHJz&#10;L2Rvd25yZXYueG1sUEsFBgAAAAAEAAQA9QAAAIsDA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D5361A" w:rsidRPr="005F73CE" w:rsidRDefault="00D5361A" w:rsidP="00D5361A">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D5361A" w:rsidRPr="005F73CE" w:rsidRDefault="00D5361A" w:rsidP="00D5361A">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 xml:space="preserve">HANDOUT 022: Creating a </w:t>
      </w:r>
      <w:r w:rsidR="00EA5465" w:rsidRPr="005F73CE">
        <w:rPr>
          <w:rFonts w:ascii="Futura PT Book" w:hAnsi="Futura PT Book"/>
          <w:b/>
          <w:color w:val="0F243E" w:themeColor="text2" w:themeShade="80"/>
          <w:sz w:val="44"/>
        </w:rPr>
        <w:t>M</w:t>
      </w:r>
      <w:r w:rsidRPr="005F73CE">
        <w:rPr>
          <w:rFonts w:ascii="Futura PT Book" w:hAnsi="Futura PT Book"/>
          <w:b/>
          <w:color w:val="0F243E" w:themeColor="text2" w:themeShade="80"/>
          <w:sz w:val="44"/>
        </w:rPr>
        <w:t>eeting</w:t>
      </w:r>
    </w:p>
    <w:p w:rsidR="00D5361A" w:rsidRPr="005F73CE" w:rsidRDefault="00D5361A" w:rsidP="00D5361A">
      <w:pPr>
        <w:pStyle w:val="NoSpacing"/>
        <w:ind w:hanging="709"/>
        <w:rPr>
          <w:rFonts w:ascii="Futura PT Book" w:hAnsi="Futura PT Book" w:cs="Arial"/>
          <w:b/>
          <w:bCs/>
          <w:kern w:val="36"/>
          <w:sz w:val="24"/>
          <w:szCs w:val="24"/>
          <w:lang w:eastAsia="en-GB"/>
        </w:rPr>
      </w:pP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meeting between you and your teacher to discuss your Career Options.</w:t>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95456" behindDoc="0" locked="0" layoutInCell="1" allowOverlap="1" wp14:anchorId="6F61DACB" wp14:editId="1813873F">
            <wp:simplePos x="0" y="0"/>
            <wp:positionH relativeFrom="column">
              <wp:posOffset>4383859</wp:posOffset>
            </wp:positionH>
            <wp:positionV relativeFrom="paragraph">
              <wp:posOffset>84589</wp:posOffset>
            </wp:positionV>
            <wp:extent cx="790575" cy="521335"/>
            <wp:effectExtent l="0" t="0" r="9525" b="0"/>
            <wp:wrapSquare wrapText="bothSides"/>
            <wp:docPr id="50"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14:sizeRelH relativeFrom="page">
              <wp14:pctWidth>0</wp14:pctWidth>
            </wp14:sizeRelH>
            <wp14:sizeRelV relativeFrom="page">
              <wp14:pctHeight>0</wp14:pctHeight>
            </wp14:sizeRelV>
          </wp:anchor>
        </w:drawing>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 will be using the Microsoft Excel calendar and it is important to fill in all the fields that it asks you for.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Go to your calendar in Microsoft Outlook by selecting the Calendar icon on the left hand menu:</w:t>
      </w:r>
    </w:p>
    <w:p w:rsidR="00D5361A" w:rsidRPr="005F73CE" w:rsidRDefault="00D5361A" w:rsidP="00D5361A">
      <w:pPr>
        <w:tabs>
          <w:tab w:val="left" w:pos="2805"/>
        </w:tabs>
        <w:rPr>
          <w:rFonts w:ascii="Futura PT Book" w:hAnsi="Futura PT Book" w:cs="Arial"/>
        </w:rPr>
      </w:pPr>
    </w:p>
    <w:p w:rsidR="00D5361A" w:rsidRPr="005F73CE" w:rsidRDefault="00D5361A" w:rsidP="00D5361A">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88288" behindDoc="0" locked="0" layoutInCell="1" allowOverlap="1" wp14:anchorId="10362EB1" wp14:editId="09AA0103">
                <wp:simplePos x="0" y="0"/>
                <wp:positionH relativeFrom="column">
                  <wp:posOffset>495300</wp:posOffset>
                </wp:positionH>
                <wp:positionV relativeFrom="paragraph">
                  <wp:posOffset>3902710</wp:posOffset>
                </wp:positionV>
                <wp:extent cx="885825" cy="390525"/>
                <wp:effectExtent l="28575" t="28575" r="28575" b="28575"/>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53D5D1" id="Oval 134" o:spid="_x0000_s1026" style="position:absolute;margin-left:39pt;margin-top:307.3pt;width:69.75pt;height:3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59F59938" wp14:editId="3E03DDF9">
            <wp:extent cx="3971925" cy="4568743"/>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 xml:space="preserve">You can view your calendar a day, week or month at a time.  </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1360" behindDoc="0" locked="0" layoutInCell="1" allowOverlap="1" wp14:anchorId="35677120" wp14:editId="5C6BA008">
                <wp:simplePos x="0" y="0"/>
                <wp:positionH relativeFrom="column">
                  <wp:posOffset>1481492</wp:posOffset>
                </wp:positionH>
                <wp:positionV relativeFrom="paragraph">
                  <wp:posOffset>39834</wp:posOffset>
                </wp:positionV>
                <wp:extent cx="885825" cy="390525"/>
                <wp:effectExtent l="28575" t="28575" r="28575" b="2857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49828A" id="Oval 133" o:spid="_x0000_s1026" style="position:absolute;margin-left:116.65pt;margin-top:3.15pt;width:69.75pt;height:30.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" filled="f" strokecolor="red" strokeweight="4.5pt"/>
            </w:pict>
          </mc:Fallback>
        </mc:AlternateContent>
      </w:r>
      <w:r w:rsidRPr="005F73CE">
        <w:rPr>
          <w:rFonts w:ascii="Futura PT Book" w:hAnsi="Futura PT Book" w:cs="Arial"/>
          <w:noProof/>
          <w:lang w:val="en-GB" w:eastAsia="en-GB"/>
        </w:rPr>
        <w:drawing>
          <wp:inline distT="0" distB="0" distL="0" distR="0" wp14:anchorId="27E730B8" wp14:editId="6B44C634">
            <wp:extent cx="6096000" cy="3048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srcRect l="13218" t="25956" r="14542" b="9836"/>
                    <a:stretch>
                      <a:fillRect/>
                    </a:stretch>
                  </pic:blipFill>
                  <pic:spPr bwMode="auto">
                    <a:xfrm>
                      <a:off x="0" y="0"/>
                      <a:ext cx="6096000" cy="30480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Select ‘New’ from the top menu bar (circled above) and this will open a new calendar event:</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48749E0B" wp14:editId="3CDFEE3A">
            <wp:extent cx="5500568" cy="3238500"/>
            <wp:effectExtent l="19050" t="0" r="4882"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cstate="print"/>
                    <a:srcRect l="26745" t="41257" r="21301" b="4372"/>
                    <a:stretch>
                      <a:fillRect/>
                    </a:stretch>
                  </pic:blipFill>
                  <pic:spPr bwMode="auto">
                    <a:xfrm>
                      <a:off x="0" y="0"/>
                      <a:ext cx="5500568" cy="32385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You now need to fill in the details of your meeting.  First you need to put the subject and location:</w:t>
      </w:r>
    </w:p>
    <w:p w:rsidR="00D5361A" w:rsidRPr="005F73CE" w:rsidRDefault="00D5361A" w:rsidP="00D5361A">
      <w:pPr>
        <w:tabs>
          <w:tab w:val="left" w:pos="2805"/>
        </w:tabs>
        <w:rPr>
          <w:rFonts w:ascii="Futura PT Book" w:hAnsi="Futura PT Book" w:cs="Arial"/>
        </w:rPr>
      </w:pPr>
    </w:p>
    <w:p w:rsidR="00D5361A" w:rsidRPr="005F73CE" w:rsidRDefault="00D5361A" w:rsidP="00D5361A">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75C305ED" wp14:editId="55C753A7">
            <wp:extent cx="5686425" cy="3034583"/>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srcRect l="26900" t="42896" r="41128" b="26776"/>
                    <a:stretch>
                      <a:fillRect/>
                    </a:stretch>
                  </pic:blipFill>
                  <pic:spPr bwMode="auto">
                    <a:xfrm>
                      <a:off x="0" y="0"/>
                      <a:ext cx="5686425" cy="3034583"/>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You then need to put the correct day and time, set your meeting for tomorrow at 2pm by using the drop down boxes:</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2384" behindDoc="0" locked="0" layoutInCell="1" allowOverlap="1" wp14:anchorId="5AE0FF90" wp14:editId="04B9259C">
                <wp:simplePos x="0" y="0"/>
                <wp:positionH relativeFrom="column">
                  <wp:posOffset>447675</wp:posOffset>
                </wp:positionH>
                <wp:positionV relativeFrom="paragraph">
                  <wp:posOffset>2097405</wp:posOffset>
                </wp:positionV>
                <wp:extent cx="685800" cy="552450"/>
                <wp:effectExtent l="28575" t="37465" r="28575" b="292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3E8CAD" id="Oval 132" o:spid="_x0000_s1026" style="position:absolute;margin-left:35.25pt;margin-top:165.15pt;width:54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U9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789312" behindDoc="0" locked="0" layoutInCell="1" allowOverlap="1" wp14:anchorId="4DE49389" wp14:editId="54FCBBA5">
                <wp:simplePos x="0" y="0"/>
                <wp:positionH relativeFrom="column">
                  <wp:posOffset>1524000</wp:posOffset>
                </wp:positionH>
                <wp:positionV relativeFrom="paragraph">
                  <wp:posOffset>1459230</wp:posOffset>
                </wp:positionV>
                <wp:extent cx="685800" cy="552450"/>
                <wp:effectExtent l="28575" t="37465" r="28575" b="292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D62C77" id="Oval 131" o:spid="_x0000_s1026" style="position:absolute;margin-left:120pt;margin-top:114.9pt;width:54pt;height:4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1d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EB790B7" wp14:editId="6337AC46">
            <wp:extent cx="3838575" cy="3105817"/>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cstate="print"/>
                    <a:srcRect l="27189" t="40710" r="43574" b="17213"/>
                    <a:stretch>
                      <a:fillRect/>
                    </a:stretch>
                  </pic:blipFill>
                  <pic:spPr bwMode="auto">
                    <a:xfrm>
                      <a:off x="0" y="0"/>
                      <a:ext cx="3845309" cy="3111266"/>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 xml:space="preserve">You will then need to write a brief description to tell the other person what your meeting is about.  </w:t>
      </w:r>
    </w:p>
    <w:p w:rsidR="00D5361A" w:rsidRPr="005F73CE" w:rsidRDefault="00D5361A" w:rsidP="00D5361A">
      <w:pPr>
        <w:rPr>
          <w:rFonts w:ascii="Futura PT Book" w:hAnsi="Futura PT Book"/>
        </w:rPr>
      </w:pPr>
      <w:r w:rsidRPr="005F73CE">
        <w:rPr>
          <w:rFonts w:ascii="Futura PT Book" w:hAnsi="Futura PT Book"/>
        </w:rPr>
        <w:br w:type="page"/>
      </w:r>
    </w:p>
    <w:p w:rsidR="00D5361A" w:rsidRPr="005F73CE" w:rsidRDefault="00D5361A" w:rsidP="00D5361A">
      <w:pPr>
        <w:jc w:val="both"/>
        <w:rPr>
          <w:rFonts w:ascii="Futura PT Book" w:hAnsi="Futura PT Book" w:cs="Arial"/>
        </w:rPr>
      </w:pPr>
      <w:r w:rsidRPr="005F73CE">
        <w:rPr>
          <w:rFonts w:ascii="Futura PT Book" w:hAnsi="Futura PT Book" w:cs="Arial"/>
        </w:rPr>
        <w:lastRenderedPageBreak/>
        <w:t>You need to do this every time, even if they already know as if you were planning a meeting for in a few months’ time they may have forgotten what it was about by then!</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3408" behindDoc="0" locked="0" layoutInCell="1" allowOverlap="1" wp14:anchorId="69D8D391" wp14:editId="3E394F39">
                <wp:simplePos x="0" y="0"/>
                <wp:positionH relativeFrom="column">
                  <wp:posOffset>4495800</wp:posOffset>
                </wp:positionH>
                <wp:positionV relativeFrom="paragraph">
                  <wp:posOffset>112395</wp:posOffset>
                </wp:positionV>
                <wp:extent cx="685800" cy="552450"/>
                <wp:effectExtent l="28575" t="28575" r="28575" b="28575"/>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AFEDE0" id="Oval 130" o:spid="_x0000_s1026" style="position:absolute;margin-left:354pt;margin-top:8.85pt;width:54pt;height: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37A1069D" wp14:editId="378784C2">
            <wp:extent cx="5785678" cy="3286125"/>
            <wp:effectExtent l="19050" t="0" r="5522"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srcRect l="27514" t="43716" r="21608" b="4918"/>
                    <a:stretch>
                      <a:fillRect/>
                    </a:stretch>
                  </pic:blipFill>
                  <pic:spPr bwMode="auto">
                    <a:xfrm>
                      <a:off x="0" y="0"/>
                      <a:ext cx="5785678" cy="3286125"/>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Now Spell-check what you have written using the blue tick on the menu bar (circled).</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If you are happy with what you have written you need to invite the people that you want at the meeting.  Click ‘Invite Attendees’: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4432" behindDoc="0" locked="0" layoutInCell="1" allowOverlap="1" wp14:anchorId="64FCEA81" wp14:editId="55BD4382">
                <wp:simplePos x="0" y="0"/>
                <wp:positionH relativeFrom="column">
                  <wp:posOffset>542925</wp:posOffset>
                </wp:positionH>
                <wp:positionV relativeFrom="paragraph">
                  <wp:posOffset>367030</wp:posOffset>
                </wp:positionV>
                <wp:extent cx="1533525" cy="1981200"/>
                <wp:effectExtent l="28575" t="28575" r="28575"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9812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27A701" id="Oval 129" o:spid="_x0000_s1026" style="position:absolute;margin-left:42.75pt;margin-top:28.9pt;width:120.75pt;height:1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58D3BA9A" wp14:editId="4DAA80C2">
            <wp:extent cx="3429000" cy="2443700"/>
            <wp:effectExtent l="19050" t="0" r="0" b="0"/>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srcRect l="27514" t="43716" r="63437" b="44820"/>
                    <a:stretch>
                      <a:fillRect/>
                    </a:stretch>
                  </pic:blipFill>
                  <pic:spPr bwMode="auto">
                    <a:xfrm>
                      <a:off x="0" y="0"/>
                      <a:ext cx="3430473" cy="2444750"/>
                    </a:xfrm>
                    <a:prstGeom prst="rect">
                      <a:avLst/>
                    </a:prstGeom>
                    <a:noFill/>
                    <a:ln w="9525">
                      <a:noFill/>
                      <a:miter lim="800000"/>
                      <a:headEnd/>
                      <a:tailEnd/>
                    </a:ln>
                  </pic:spPr>
                </pic:pic>
              </a:graphicData>
            </a:graphic>
          </wp:inline>
        </w:drawing>
      </w:r>
    </w:p>
    <w:p w:rsidR="00D5361A" w:rsidRPr="005F73CE" w:rsidRDefault="00D5361A">
      <w:pPr>
        <w:rPr>
          <w:rFonts w:ascii="Futura PT Book" w:hAnsi="Futura PT Book" w:cs="Arial"/>
        </w:rPr>
      </w:pPr>
      <w:r w:rsidRPr="005F73CE">
        <w:rPr>
          <w:rFonts w:ascii="Futura PT Book" w:hAnsi="Futura PT Book" w:cs="Arial"/>
        </w:rPr>
        <w:br w:type="page"/>
      </w: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lastRenderedPageBreak/>
        <w:t>This will open a box similar to when you add an email address: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0336" behindDoc="0" locked="0" layoutInCell="1" allowOverlap="1" wp14:anchorId="211A7203" wp14:editId="0E94A746">
                <wp:simplePos x="0" y="0"/>
                <wp:positionH relativeFrom="column">
                  <wp:posOffset>314325</wp:posOffset>
                </wp:positionH>
                <wp:positionV relativeFrom="paragraph">
                  <wp:posOffset>1119505</wp:posOffset>
                </wp:positionV>
                <wp:extent cx="1714500" cy="400050"/>
                <wp:effectExtent l="28575" t="28575" r="28575" b="28575"/>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1D71FA" id="Oval 128" o:spid="_x0000_s1026" style="position:absolute;margin-left:24.75pt;margin-top:88.15pt;width:135pt;height:3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" filled="f" strokecolor="red" strokeweight="4.5pt"/>
            </w:pict>
          </mc:Fallback>
        </mc:AlternateContent>
      </w:r>
      <w:r w:rsidRPr="005F73CE">
        <w:rPr>
          <w:rFonts w:ascii="Futura PT Book" w:hAnsi="Futura PT Book" w:cs="Arial"/>
          <w:noProof/>
          <w:lang w:val="en-GB" w:eastAsia="en-GB"/>
        </w:rPr>
        <w:drawing>
          <wp:inline distT="0" distB="0" distL="0" distR="0" wp14:anchorId="77E1D529" wp14:editId="2DBB7098">
            <wp:extent cx="3032270" cy="279082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srcRect l="27189" t="42896" r="50947" b="21311"/>
                    <a:stretch>
                      <a:fillRect/>
                    </a:stretch>
                  </pic:blipFill>
                  <pic:spPr bwMode="auto">
                    <a:xfrm>
                      <a:off x="0" y="0"/>
                      <a:ext cx="3039388" cy="2797376"/>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Write the email address of the person to send it to in this line (your teacher will give you this) and check the meeting again to check everything is right:</w:t>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noProof/>
          <w:lang w:val="en-GB" w:eastAsia="en-GB"/>
        </w:rPr>
        <w:drawing>
          <wp:inline distT="0" distB="0" distL="0" distR="0" wp14:anchorId="0ADB43E0" wp14:editId="18C794E3">
            <wp:extent cx="6242739" cy="3371850"/>
            <wp:effectExtent l="19050" t="0" r="5661"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srcRect l="27361" t="43170" r="22837" b="9016"/>
                    <a:stretch>
                      <a:fillRect/>
                    </a:stretch>
                  </pic:blipFill>
                  <pic:spPr bwMode="auto">
                    <a:xfrm>
                      <a:off x="0" y="0"/>
                      <a:ext cx="6242739" cy="3371850"/>
                    </a:xfrm>
                    <a:prstGeom prst="rect">
                      <a:avLst/>
                    </a:prstGeom>
                    <a:noFill/>
                    <a:ln w="9525">
                      <a:noFill/>
                      <a:miter lim="800000"/>
                      <a:headEnd/>
                      <a:tailEnd/>
                    </a:ln>
                  </pic:spPr>
                </pic:pic>
              </a:graphicData>
            </a:graphic>
          </wp:inline>
        </w:drawing>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If you are happy, click send.</w:t>
      </w:r>
    </w:p>
    <w:p w:rsidR="00D5361A" w:rsidRPr="005F73CE" w:rsidRDefault="00D5361A" w:rsidP="00D5361A">
      <w:pPr>
        <w:rPr>
          <w:rFonts w:ascii="Futura PT Book" w:hAnsi="Futura PT Book" w:cs="Arial"/>
        </w:rPr>
      </w:pPr>
      <w:r w:rsidRPr="005F73CE">
        <w:rPr>
          <w:rFonts w:ascii="Futura PT Book" w:hAnsi="Futura PT Book" w:cs="Arial"/>
        </w:rPr>
        <w:br w:type="page"/>
      </w:r>
    </w:p>
    <w:p w:rsidR="00EA5465" w:rsidRPr="005F73CE" w:rsidRDefault="00EA5465" w:rsidP="00EA5465">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task</w:t>
      </w:r>
    </w:p>
    <w:p w:rsidR="00EA5465" w:rsidRPr="005F73CE" w:rsidRDefault="00EA5465" w:rsidP="00EA5465">
      <w:pPr>
        <w:pStyle w:val="NoSpacing"/>
        <w:rPr>
          <w:rFonts w:ascii="Futura PT Book" w:hAnsi="Futura PT Book" w:cs="Arial"/>
          <w:b/>
          <w:bCs/>
          <w:kern w:val="36"/>
          <w:sz w:val="24"/>
          <w:szCs w:val="24"/>
          <w:lang w:eastAsia="en-GB"/>
        </w:rPr>
      </w:pP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task on Microsoft Outlook.  A task list is like a to-do list, it helps you remember everything you need to do for work and mark it as complete when you have finished.</w:t>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3648" behindDoc="0" locked="0" layoutInCell="1" allowOverlap="1" wp14:anchorId="540E99C6" wp14:editId="4F2E106E">
            <wp:simplePos x="0" y="0"/>
            <wp:positionH relativeFrom="column">
              <wp:posOffset>4489724</wp:posOffset>
            </wp:positionH>
            <wp:positionV relativeFrom="paragraph">
              <wp:posOffset>171537</wp:posOffset>
            </wp:positionV>
            <wp:extent cx="790575" cy="521335"/>
            <wp:effectExtent l="0" t="0" r="9525" b="0"/>
            <wp:wrapSquare wrapText="bothSides"/>
            <wp:docPr id="1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EA5465" w:rsidRPr="005F73CE" w:rsidRDefault="00EA5465" w:rsidP="00EA5465">
      <w:pPr>
        <w:pStyle w:val="NoSpacing"/>
        <w:rPr>
          <w:rFonts w:ascii="Futura PT Book" w:hAnsi="Futura PT Book"/>
          <w:color w:val="0F243E" w:themeColor="text2" w:themeShade="80"/>
          <w:sz w:val="24"/>
          <w:szCs w:val="24"/>
        </w:rPr>
      </w:pP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Tasks section of Outlook:</w:t>
      </w:r>
    </w:p>
    <w:p w:rsidR="00EA5465" w:rsidRPr="005F73CE" w:rsidRDefault="00EA5465" w:rsidP="00EA5465">
      <w:pPr>
        <w:tabs>
          <w:tab w:val="left" w:pos="2805"/>
        </w:tabs>
        <w:rPr>
          <w:rFonts w:ascii="Futura PT Book" w:hAnsi="Futura PT Book" w:cs="Arial"/>
        </w:rPr>
      </w:pPr>
    </w:p>
    <w:p w:rsidR="00EA5465" w:rsidRPr="005F73CE" w:rsidRDefault="00EA5465" w:rsidP="00EA5465">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97504" behindDoc="0" locked="0" layoutInCell="1" allowOverlap="1" wp14:anchorId="5E9F766D" wp14:editId="268F19CD">
                <wp:simplePos x="0" y="0"/>
                <wp:positionH relativeFrom="column">
                  <wp:posOffset>495300</wp:posOffset>
                </wp:positionH>
                <wp:positionV relativeFrom="paragraph">
                  <wp:posOffset>4293235</wp:posOffset>
                </wp:positionV>
                <wp:extent cx="885825" cy="390525"/>
                <wp:effectExtent l="28575" t="35560" r="28575" b="31115"/>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70EBEF" id="Oval 152" o:spid="_x0000_s1026" style="position:absolute;margin-left:39pt;margin-top:338.05pt;width:69.75pt;height:3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" filled="f" strokecolor="red" strokeweight="4.5pt"/>
            </w:pict>
          </mc:Fallback>
        </mc:AlternateContent>
      </w:r>
      <w:r w:rsidRPr="005F73CE">
        <w:rPr>
          <w:rFonts w:ascii="Futura PT Book" w:hAnsi="Futura PT Book" w:cs="Arial"/>
          <w:noProof/>
          <w:lang w:eastAsia="en-GB"/>
        </w:rPr>
        <w:drawing>
          <wp:inline distT="0" distB="0" distL="0" distR="0" wp14:anchorId="5ADD9E05" wp14:editId="030409C6">
            <wp:extent cx="3971925" cy="4568743"/>
            <wp:effectExtent l="1905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Your task list will be blank at the moment, you need to select ‘New’ from the menu:</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9552" behindDoc="0" locked="0" layoutInCell="1" allowOverlap="1" wp14:anchorId="4CF7B03E" wp14:editId="55312705">
                <wp:simplePos x="0" y="0"/>
                <wp:positionH relativeFrom="column">
                  <wp:posOffset>-19050</wp:posOffset>
                </wp:positionH>
                <wp:positionV relativeFrom="paragraph">
                  <wp:posOffset>205105</wp:posOffset>
                </wp:positionV>
                <wp:extent cx="542925" cy="266700"/>
                <wp:effectExtent l="28575" t="28575" r="28575" b="28575"/>
                <wp:wrapNone/>
                <wp:docPr id="151"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42EAEC" id="Oval 151" o:spid="_x0000_s1026" style="position:absolute;margin-left:-1.5pt;margin-top:16.15pt;width:42.75pt;height:2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IlNfE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9B2DC42" wp14:editId="3DB8A9F7">
            <wp:extent cx="6424292" cy="34290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srcRect l="12604" t="21311" r="14542" b="9563"/>
                    <a:stretch>
                      <a:fillRect/>
                    </a:stretch>
                  </pic:blipFill>
                  <pic:spPr bwMode="auto">
                    <a:xfrm>
                      <a:off x="0" y="0"/>
                      <a:ext cx="6424292" cy="3429000"/>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Select ‘New’ from the top menu bar (circled above) and this will open a new task:</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705D4856" wp14:editId="45AD02C1">
            <wp:extent cx="4416865" cy="2578561"/>
            <wp:effectExtent l="0" t="0" r="317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cstate="print"/>
                    <a:srcRect l="7373" t="12022" r="37635" b="30874"/>
                    <a:stretch>
                      <a:fillRect/>
                    </a:stretch>
                  </pic:blipFill>
                  <pic:spPr bwMode="auto">
                    <a:xfrm>
                      <a:off x="0" y="0"/>
                      <a:ext cx="4420180" cy="2580496"/>
                    </a:xfrm>
                    <a:prstGeom prst="rect">
                      <a:avLst/>
                    </a:prstGeom>
                    <a:noFill/>
                    <a:ln w="9525">
                      <a:noFill/>
                      <a:miter lim="800000"/>
                      <a:headEnd/>
                      <a:tailEnd/>
                    </a:ln>
                  </pic:spPr>
                </pic:pic>
              </a:graphicData>
            </a:graphic>
          </wp:inline>
        </w:drawing>
      </w:r>
    </w:p>
    <w:p w:rsidR="00EA5465" w:rsidRPr="005F73CE" w:rsidRDefault="00EA5465" w:rsidP="00EA5465">
      <w:pPr>
        <w:pStyle w:val="Default"/>
        <w:rPr>
          <w:rFonts w:ascii="Futura PT Book" w:hAnsi="Futura PT Book"/>
        </w:rPr>
      </w:pPr>
    </w:p>
    <w:p w:rsidR="00EA5465" w:rsidRPr="005F73CE" w:rsidRDefault="00EA5465" w:rsidP="00EA5465">
      <w:pPr>
        <w:pStyle w:val="Default"/>
        <w:rPr>
          <w:rFonts w:ascii="Futura PT Book" w:hAnsi="Futura PT Book"/>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 now need to fill in the details of your task.  First you need to put the subject:</w:t>
      </w:r>
    </w:p>
    <w:p w:rsidR="00EA5465" w:rsidRPr="005F73CE" w:rsidRDefault="00EA5465" w:rsidP="00EA5465">
      <w:pPr>
        <w:tabs>
          <w:tab w:val="left" w:pos="2805"/>
        </w:tabs>
        <w:rPr>
          <w:rFonts w:ascii="Futura PT Book" w:hAnsi="Futura PT Book" w:cs="Arial"/>
        </w:rPr>
      </w:pPr>
    </w:p>
    <w:p w:rsidR="00EA5465" w:rsidRPr="005F73CE" w:rsidRDefault="00EA5465" w:rsidP="00EA5465">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194F752A" wp14:editId="184E97F0">
            <wp:extent cx="4840448" cy="359148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srcRect l="14593" t="16667" r="42345" b="26503"/>
                    <a:stretch>
                      <a:fillRect/>
                    </a:stretch>
                  </pic:blipFill>
                  <pic:spPr bwMode="auto">
                    <a:xfrm>
                      <a:off x="0" y="0"/>
                      <a:ext cx="4851110" cy="3599397"/>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then need to put the Start Date (the date that you plan to start the task), and the Due Date (the date you need to finish the task by).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Put that start date as tomorrow and the due date as 2 weeks after that using the drop down buttons:</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8528" behindDoc="0" locked="0" layoutInCell="1" allowOverlap="1" wp14:anchorId="1A279733" wp14:editId="7BE03E2A">
                <wp:simplePos x="0" y="0"/>
                <wp:positionH relativeFrom="column">
                  <wp:posOffset>161925</wp:posOffset>
                </wp:positionH>
                <wp:positionV relativeFrom="paragraph">
                  <wp:posOffset>1049655</wp:posOffset>
                </wp:positionV>
                <wp:extent cx="1647825" cy="1190625"/>
                <wp:effectExtent l="28575" t="28575" r="28575" b="28575"/>
                <wp:wrapNone/>
                <wp:docPr id="15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190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4A5425" id="Oval 150" o:spid="_x0000_s1026" style="position:absolute;margin-left:12.75pt;margin-top:82.65pt;width:129.75pt;height:9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QGcgIAAPI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64BDCBC3" wp14:editId="603EF771">
            <wp:extent cx="4320762" cy="3154260"/>
            <wp:effectExtent l="0" t="0" r="381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srcRect l="14746" t="15847" r="42960" b="29235"/>
                    <a:stretch>
                      <a:fillRect/>
                    </a:stretch>
                  </pic:blipFill>
                  <pic:spPr bwMode="auto">
                    <a:xfrm>
                      <a:off x="0" y="0"/>
                      <a:ext cx="4329928" cy="3160951"/>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will see that you can change the ‘Status’ of the task, see what option you have by clicking on the drop down menu and select the most appropriate status for your task.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Set the Priority of the task to ‘High’:</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0576" behindDoc="0" locked="0" layoutInCell="1" allowOverlap="1" wp14:anchorId="6AA790B3" wp14:editId="39671D63">
                <wp:simplePos x="0" y="0"/>
                <wp:positionH relativeFrom="column">
                  <wp:posOffset>1657350</wp:posOffset>
                </wp:positionH>
                <wp:positionV relativeFrom="paragraph">
                  <wp:posOffset>1181100</wp:posOffset>
                </wp:positionV>
                <wp:extent cx="1190625" cy="762000"/>
                <wp:effectExtent l="28575" t="28575" r="28575" b="28575"/>
                <wp:wrapNone/>
                <wp:docPr id="149"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A41757" id="Oval 149" o:spid="_x0000_s1026" style="position:absolute;margin-left:130.5pt;margin-top:93pt;width:93.75pt;height:60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" filled="f" strokecolor="red" strokeweight="4.5pt"/>
            </w:pict>
          </mc:Fallback>
        </mc:AlternateContent>
      </w:r>
      <w:r w:rsidRPr="005F73CE">
        <w:rPr>
          <w:rFonts w:ascii="Futura PT Book" w:hAnsi="Futura PT Book" w:cs="Arial"/>
          <w:noProof/>
          <w:lang w:val="en-GB" w:eastAsia="en-GB"/>
        </w:rPr>
        <w:drawing>
          <wp:inline distT="0" distB="0" distL="0" distR="0" wp14:anchorId="43DF2A31" wp14:editId="636281B9">
            <wp:extent cx="3971925" cy="2407227"/>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srcRect l="14763" t="16120" r="54788" b="51093"/>
                    <a:stretch>
                      <a:fillRect/>
                    </a:stretch>
                  </pic:blipFill>
                  <pic:spPr bwMode="auto">
                    <a:xfrm>
                      <a:off x="0" y="0"/>
                      <a:ext cx="3971925" cy="2407227"/>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Set a reminder for your task for 5 days before it is due at 10am using the drop down buttons:</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1600" behindDoc="0" locked="0" layoutInCell="1" allowOverlap="1" wp14:anchorId="551793F0" wp14:editId="04933017">
                <wp:simplePos x="0" y="0"/>
                <wp:positionH relativeFrom="column">
                  <wp:posOffset>-281206</wp:posOffset>
                </wp:positionH>
                <wp:positionV relativeFrom="paragraph">
                  <wp:posOffset>1249138</wp:posOffset>
                </wp:positionV>
                <wp:extent cx="3409950" cy="1638300"/>
                <wp:effectExtent l="28575" t="28575" r="28575" b="28575"/>
                <wp:wrapNone/>
                <wp:docPr id="148"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1638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6CC2DB" id="Oval 148" o:spid="_x0000_s1026" style="position:absolute;margin-left:-22.15pt;margin-top:98.35pt;width:268.5pt;height:12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" filled="f" strokecolor="red" strokeweight="4.5pt"/>
            </w:pict>
          </mc:Fallback>
        </mc:AlternateContent>
      </w:r>
      <w:r w:rsidRPr="005F73CE">
        <w:rPr>
          <w:rFonts w:ascii="Futura PT Book" w:hAnsi="Futura PT Book" w:cs="Arial"/>
          <w:noProof/>
          <w:lang w:val="en-GB" w:eastAsia="en-GB"/>
        </w:rPr>
        <w:drawing>
          <wp:inline distT="0" distB="0" distL="0" distR="0" wp14:anchorId="1DA883ED" wp14:editId="64D9DCF5">
            <wp:extent cx="4600575" cy="3918193"/>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cstate="print"/>
                    <a:srcRect l="14916" t="16940" r="52944" b="34426"/>
                    <a:stretch>
                      <a:fillRect/>
                    </a:stretch>
                  </pic:blipFill>
                  <pic:spPr bwMode="auto">
                    <a:xfrm>
                      <a:off x="0" y="0"/>
                      <a:ext cx="4600575" cy="391819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Now put a brief description of what you need to do in the box; this is your task list so you do not have to write it formally.</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4FE963F" wp14:editId="05D6B04E">
            <wp:extent cx="4778328" cy="2609850"/>
            <wp:effectExtent l="19050" t="0" r="3222"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l="15837" t="16393" r="45878" b="46448"/>
                    <a:stretch>
                      <a:fillRect/>
                    </a:stretch>
                  </pic:blipFill>
                  <pic:spPr bwMode="auto">
                    <a:xfrm>
                      <a:off x="0" y="0"/>
                      <a:ext cx="4778328" cy="2609850"/>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You can now click ‘Save &amp; Close’: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2624" behindDoc="0" locked="0" layoutInCell="1" allowOverlap="1" wp14:anchorId="18364368" wp14:editId="74C4A08E">
                <wp:simplePos x="0" y="0"/>
                <wp:positionH relativeFrom="column">
                  <wp:posOffset>-123825</wp:posOffset>
                </wp:positionH>
                <wp:positionV relativeFrom="paragraph">
                  <wp:posOffset>357505</wp:posOffset>
                </wp:positionV>
                <wp:extent cx="561975" cy="685800"/>
                <wp:effectExtent l="28575" t="28575" r="28575" b="28575"/>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6858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A14F4" id="Oval 147" o:spid="_x0000_s1026" style="position:absolute;margin-left:-9.75pt;margin-top:28.15pt;width:44.25pt;height:5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36505522" wp14:editId="42DEC268">
            <wp:extent cx="5162550" cy="2440132"/>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cstate="print"/>
                    <a:srcRect l="15990" t="17213" r="43420" b="48708"/>
                    <a:stretch>
                      <a:fillRect/>
                    </a:stretch>
                  </pic:blipFill>
                  <pic:spPr bwMode="auto">
                    <a:xfrm>
                      <a:off x="0" y="0"/>
                      <a:ext cx="5162550" cy="2440132"/>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The task will now appear in your Outlook Task List:</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76D4ED70" wp14:editId="61A5E3D6">
            <wp:extent cx="6254923" cy="204787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srcRect l="12759" t="22951" r="44043" b="51912"/>
                    <a:stretch>
                      <a:fillRect/>
                    </a:stretch>
                  </pic:blipFill>
                  <pic:spPr bwMode="auto">
                    <a:xfrm>
                      <a:off x="0" y="0"/>
                      <a:ext cx="6254923" cy="2047875"/>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Once you have completed the task you can tick the box to t</w:t>
      </w:r>
      <w:r w:rsidR="00CC00E9" w:rsidRPr="005F73CE">
        <w:rPr>
          <w:rFonts w:ascii="Futura PT Book" w:hAnsi="Futura PT Book" w:cs="Arial"/>
        </w:rPr>
        <w:t>he left of it and it will draw</w:t>
      </w:r>
      <w:r w:rsidRPr="005F73CE">
        <w:rPr>
          <w:rFonts w:ascii="Futura PT Book" w:hAnsi="Futura PT Book" w:cs="Arial"/>
        </w:rPr>
        <w:t xml:space="preserve"> a line through it to show it is complete: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34227637" wp14:editId="291DDDEB">
            <wp:extent cx="5697007" cy="13335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cstate="print"/>
                    <a:srcRect l="14593" t="28689" r="46032" b="54918"/>
                    <a:stretch>
                      <a:fillRect/>
                    </a:stretch>
                  </pic:blipFill>
                  <pic:spPr bwMode="auto">
                    <a:xfrm>
                      <a:off x="0" y="0"/>
                      <a:ext cx="5704425" cy="1335236"/>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rPr>
          <w:rFonts w:ascii="Futura PT Book" w:hAnsi="Futura PT Book"/>
        </w:rPr>
      </w:pPr>
      <w:r w:rsidRPr="005F73CE">
        <w:rPr>
          <w:rFonts w:ascii="Futura PT Book" w:hAnsi="Futura PT Book"/>
        </w:rPr>
        <w:br w:type="page"/>
      </w:r>
    </w:p>
    <w:p w:rsidR="00CC00E9" w:rsidRPr="005F73CE" w:rsidRDefault="00CC00E9" w:rsidP="00CC00E9">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contact</w:t>
      </w:r>
    </w:p>
    <w:p w:rsidR="00CC00E9" w:rsidRPr="005F73CE" w:rsidRDefault="00CC00E9" w:rsidP="00CC00E9">
      <w:pPr>
        <w:pStyle w:val="NoSpacing"/>
        <w:rPr>
          <w:rFonts w:ascii="Futura PT Book" w:hAnsi="Futura PT Book" w:cs="Arial"/>
          <w:b/>
          <w:bCs/>
          <w:kern w:val="36"/>
          <w:sz w:val="24"/>
          <w:szCs w:val="24"/>
          <w:lang w:eastAsia="en-GB"/>
        </w:rPr>
      </w:pPr>
    </w:p>
    <w:p w:rsidR="00332E8E"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contact on Microsoft Outlook.  Your Contacts are like your phone book, you can save people’s emails, ph</w:t>
      </w:r>
      <w:r w:rsidR="00332E8E" w:rsidRPr="005F73CE">
        <w:rPr>
          <w:rFonts w:ascii="Futura PT Book" w:hAnsi="Futura PT Book"/>
          <w:color w:val="0F243E" w:themeColor="text2" w:themeShade="80"/>
          <w:sz w:val="24"/>
          <w:szCs w:val="24"/>
          <w:lang w:eastAsia="en-GB"/>
        </w:rPr>
        <w:t xml:space="preserve">one numbers and addresses that </w:t>
      </w:r>
      <w:r w:rsidRPr="005F73CE">
        <w:rPr>
          <w:rFonts w:ascii="Futura PT Book" w:hAnsi="Futura PT Book"/>
          <w:color w:val="0F243E" w:themeColor="text2" w:themeShade="80"/>
          <w:sz w:val="24"/>
          <w:szCs w:val="24"/>
          <w:lang w:eastAsia="en-GB"/>
        </w:rPr>
        <w:t>you might want for work.</w:t>
      </w:r>
    </w:p>
    <w:p w:rsidR="00332E8E" w:rsidRPr="005F73CE" w:rsidRDefault="00332E8E" w:rsidP="00332E8E">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9792" behindDoc="0" locked="0" layoutInCell="1" allowOverlap="1" wp14:anchorId="5E777B2C" wp14:editId="28BD2C4A">
            <wp:simplePos x="0" y="0"/>
            <wp:positionH relativeFrom="column">
              <wp:posOffset>4507009</wp:posOffset>
            </wp:positionH>
            <wp:positionV relativeFrom="paragraph">
              <wp:posOffset>81297</wp:posOffset>
            </wp:positionV>
            <wp:extent cx="790575" cy="521335"/>
            <wp:effectExtent l="0" t="0" r="9525" b="0"/>
            <wp:wrapSquare wrapText="bothSides"/>
            <wp:docPr id="15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332E8E"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CC00E9"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rPr>
        <w:t>(Yours might be another year)</w:t>
      </w:r>
    </w:p>
    <w:p w:rsidR="00332E8E" w:rsidRPr="005F73CE" w:rsidRDefault="00332E8E" w:rsidP="00332E8E">
      <w:pPr>
        <w:pStyle w:val="NoSpacing"/>
        <w:rPr>
          <w:rFonts w:ascii="Futura PT Book" w:hAnsi="Futura PT Book"/>
          <w:color w:val="0F243E" w:themeColor="text2" w:themeShade="80"/>
          <w:sz w:val="24"/>
          <w:szCs w:val="24"/>
        </w:rPr>
      </w:pP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Contacts section of Outlook:</w:t>
      </w: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CC00E9">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805696" behindDoc="0" locked="0" layoutInCell="1" allowOverlap="1" wp14:anchorId="7344BB2D" wp14:editId="2ECDA8FB">
                <wp:simplePos x="0" y="0"/>
                <wp:positionH relativeFrom="column">
                  <wp:posOffset>495300</wp:posOffset>
                </wp:positionH>
                <wp:positionV relativeFrom="paragraph">
                  <wp:posOffset>4055110</wp:posOffset>
                </wp:positionV>
                <wp:extent cx="885825" cy="390525"/>
                <wp:effectExtent l="28575" t="35560" r="28575" b="31115"/>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238F1A" id="Oval 163" o:spid="_x0000_s1026" style="position:absolute;margin-left:39pt;margin-top:319.3pt;width:69.75pt;height:3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22D873EF" wp14:editId="64E46DFD">
            <wp:extent cx="3971925" cy="4568743"/>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lastRenderedPageBreak/>
        <w:t>Your contact list will be blank at the moment, you need to select ‘New’ from the menu:</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6720" behindDoc="0" locked="0" layoutInCell="1" allowOverlap="1" wp14:anchorId="2A5C7EC5" wp14:editId="397808B5">
                <wp:simplePos x="0" y="0"/>
                <wp:positionH relativeFrom="column">
                  <wp:posOffset>-19050</wp:posOffset>
                </wp:positionH>
                <wp:positionV relativeFrom="paragraph">
                  <wp:posOffset>205105</wp:posOffset>
                </wp:positionV>
                <wp:extent cx="542925" cy="266700"/>
                <wp:effectExtent l="28575" t="28575" r="28575" b="2857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10641" id="Oval 162" o:spid="_x0000_s1026" style="position:absolute;margin-left:-1.5pt;margin-top:16.15pt;width:42.75pt;height:2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CFAU/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CF2E9FC" wp14:editId="1E074769">
            <wp:extent cx="5886450" cy="3674874"/>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cstate="print"/>
                    <a:srcRect l="13221" t="23224" r="32360" b="16393"/>
                    <a:stretch>
                      <a:fillRect/>
                    </a:stretch>
                  </pic:blipFill>
                  <pic:spPr bwMode="auto">
                    <a:xfrm>
                      <a:off x="0" y="0"/>
                      <a:ext cx="5886450" cy="3674874"/>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Select ‘New’ from the top menu bar (circled above) and this will open a new contact:</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84B38F9" wp14:editId="18D57A48">
            <wp:extent cx="5972175" cy="2943225"/>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cstate="print"/>
                    <a:srcRect l="4455" t="8197" r="36297" b="37382"/>
                    <a:stretch>
                      <a:fillRect/>
                    </a:stretch>
                  </pic:blipFill>
                  <pic:spPr bwMode="auto">
                    <a:xfrm>
                      <a:off x="0" y="0"/>
                      <a:ext cx="5972175" cy="2943225"/>
                    </a:xfrm>
                    <a:prstGeom prst="rect">
                      <a:avLst/>
                    </a:prstGeom>
                    <a:noFill/>
                    <a:ln w="9525">
                      <a:noFill/>
                      <a:miter lim="800000"/>
                      <a:headEnd/>
                      <a:tailEnd/>
                    </a:ln>
                  </pic:spPr>
                </pic:pic>
              </a:graphicData>
            </a:graphic>
          </wp:inline>
        </w:drawing>
      </w:r>
    </w:p>
    <w:p w:rsidR="00CC00E9" w:rsidRPr="005F73CE" w:rsidRDefault="00CC00E9" w:rsidP="00CC00E9">
      <w:pPr>
        <w:pStyle w:val="Default"/>
        <w:rPr>
          <w:rFonts w:ascii="Futura PT Book" w:hAnsi="Futura PT Book"/>
          <w:color w:val="auto"/>
        </w:rPr>
      </w:pPr>
    </w:p>
    <w:p w:rsidR="00332E8E" w:rsidRPr="005F73CE" w:rsidRDefault="00332E8E"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332E8E" w:rsidRPr="005F73CE" w:rsidRDefault="00CC00E9" w:rsidP="00CC00E9">
      <w:pPr>
        <w:tabs>
          <w:tab w:val="left" w:pos="2805"/>
        </w:tabs>
        <w:rPr>
          <w:rFonts w:ascii="Futura PT Book" w:hAnsi="Futura PT Book" w:cs="Arial"/>
        </w:rPr>
      </w:pPr>
      <w:r w:rsidRPr="005F73CE">
        <w:rPr>
          <w:rFonts w:ascii="Futura PT Book" w:hAnsi="Futura PT Book" w:cs="Arial"/>
        </w:rPr>
        <w:t xml:space="preserve">You now need to fill in the details of your contact.  </w:t>
      </w: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Fill this one in for yourself, you will notice as you start to fill in different information the contact card starts to fill them in as well (make up the information you do not have):</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7744" behindDoc="0" locked="0" layoutInCell="1" allowOverlap="1" wp14:anchorId="50C0DD1E" wp14:editId="11EFB43F">
                <wp:simplePos x="0" y="0"/>
                <wp:positionH relativeFrom="column">
                  <wp:posOffset>2895600</wp:posOffset>
                </wp:positionH>
                <wp:positionV relativeFrom="paragraph">
                  <wp:posOffset>1173480</wp:posOffset>
                </wp:positionV>
                <wp:extent cx="781050" cy="876300"/>
                <wp:effectExtent l="28575" t="28575" r="28575" b="28575"/>
                <wp:wrapNone/>
                <wp:docPr id="161"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9FA00" id="Oval 161" o:spid="_x0000_s1026" style="position:absolute;margin-left:228pt;margin-top:92.4pt;width:61.5pt;height: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3E2A164" wp14:editId="18563E44">
            <wp:extent cx="5819775" cy="4744382"/>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cstate="print"/>
                    <a:srcRect l="4608" t="7923" r="57706" b="37432"/>
                    <a:stretch>
                      <a:fillRect/>
                    </a:stretch>
                  </pic:blipFill>
                  <pic:spPr bwMode="auto">
                    <a:xfrm>
                      <a:off x="0" y="0"/>
                      <a:ext cx="5819775" cy="4744382"/>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You can add a picture of your contact if you like by clicking on the picture square (circled above).</w:t>
      </w:r>
    </w:p>
    <w:p w:rsidR="00332E8E" w:rsidRPr="005F73CE" w:rsidRDefault="00332E8E" w:rsidP="00CC00E9">
      <w:pPr>
        <w:jc w:val="both"/>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jc w:val="both"/>
        <w:rPr>
          <w:rFonts w:ascii="Futura PT Book" w:hAnsi="Futura PT Book" w:cs="Arial"/>
        </w:rPr>
      </w:pPr>
      <w:r w:rsidRPr="005F73CE">
        <w:rPr>
          <w:rFonts w:ascii="Futura PT Book" w:hAnsi="Futura PT Book" w:cs="Arial"/>
        </w:rPr>
        <w:lastRenderedPageBreak/>
        <w:t>You can also add notes into the contact, for example how you met them or what you discussed:</w:t>
      </w:r>
    </w:p>
    <w:p w:rsidR="00332E8E" w:rsidRPr="005F73CE" w:rsidRDefault="00332E8E"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8768" behindDoc="0" locked="0" layoutInCell="1" allowOverlap="1" wp14:anchorId="3F9F6E60" wp14:editId="625A3124">
                <wp:simplePos x="0" y="0"/>
                <wp:positionH relativeFrom="column">
                  <wp:posOffset>-116575</wp:posOffset>
                </wp:positionH>
                <wp:positionV relativeFrom="paragraph">
                  <wp:posOffset>36223</wp:posOffset>
                </wp:positionV>
                <wp:extent cx="781050" cy="876300"/>
                <wp:effectExtent l="28575" t="28575" r="28575" b="2857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FF4BE9" id="Oval 160" o:spid="_x0000_s1026" style="position:absolute;margin-left:-9.2pt;margin-top:2.85pt;width:61.5pt;height: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91C0ADE" wp14:editId="03D9C9DC">
            <wp:extent cx="4790113" cy="3782670"/>
            <wp:effectExtent l="0" t="0" r="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cstate="print"/>
                    <a:srcRect l="4614" t="9836" r="56631" b="35792"/>
                    <a:stretch>
                      <a:fillRect/>
                    </a:stretch>
                  </pic:blipFill>
                  <pic:spPr bwMode="auto">
                    <a:xfrm>
                      <a:off x="0" y="0"/>
                      <a:ext cx="4803552" cy="3793283"/>
                    </a:xfrm>
                    <a:prstGeom prst="rect">
                      <a:avLst/>
                    </a:prstGeom>
                    <a:noFill/>
                    <a:ln w="9525">
                      <a:noFill/>
                      <a:miter lim="800000"/>
                      <a:headEnd/>
                      <a:tailEnd/>
                    </a:ln>
                  </pic:spPr>
                </pic:pic>
              </a:graphicData>
            </a:graphic>
          </wp:inline>
        </w:drawing>
      </w:r>
    </w:p>
    <w:p w:rsidR="00CC00E9" w:rsidRPr="005F73CE" w:rsidRDefault="00CC00E9"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When you are happy with the record click ‘Save &amp; Close’ circled above.</w:t>
      </w:r>
    </w:p>
    <w:p w:rsidR="00332E8E" w:rsidRPr="005F73CE" w:rsidRDefault="00332E8E" w:rsidP="00CC00E9">
      <w:pPr>
        <w:jc w:val="both"/>
        <w:rPr>
          <w:rFonts w:ascii="Futura PT Book" w:hAnsi="Futura PT Book" w:cs="Arial"/>
        </w:rPr>
      </w:pPr>
    </w:p>
    <w:p w:rsidR="00CC00E9" w:rsidRPr="005F73CE" w:rsidRDefault="00CC00E9" w:rsidP="00CC00E9">
      <w:pPr>
        <w:rPr>
          <w:rFonts w:ascii="Futura PT Book" w:hAnsi="Futura PT Book" w:cs="Arial"/>
        </w:rPr>
      </w:pPr>
      <w:r w:rsidRPr="005F73CE">
        <w:rPr>
          <w:rFonts w:ascii="Futura PT Book" w:hAnsi="Futura PT Book" w:cs="Arial"/>
        </w:rPr>
        <w:t>Your contact will now appear in your contacts list:</w:t>
      </w:r>
    </w:p>
    <w:p w:rsidR="00332E8E" w:rsidRPr="005F73CE" w:rsidRDefault="00332E8E" w:rsidP="00CC00E9">
      <w:pPr>
        <w:rPr>
          <w:rFonts w:ascii="Futura PT Book" w:hAnsi="Futura PT Book" w:cs="Arial"/>
        </w:rPr>
      </w:pPr>
    </w:p>
    <w:p w:rsidR="00332E8E" w:rsidRPr="005F73CE" w:rsidRDefault="00CC00E9" w:rsidP="005F73CE">
      <w:pPr>
        <w:rPr>
          <w:rFonts w:ascii="Futura PT Book" w:hAnsi="Futura PT Book" w:cs="Arial"/>
        </w:rPr>
      </w:pPr>
      <w:r w:rsidRPr="005F73CE">
        <w:rPr>
          <w:rFonts w:ascii="Futura PT Book" w:hAnsi="Futura PT Book" w:cs="Arial"/>
          <w:noProof/>
          <w:lang w:val="en-GB" w:eastAsia="en-GB"/>
        </w:rPr>
        <w:drawing>
          <wp:inline distT="0" distB="0" distL="0" distR="0" wp14:anchorId="55219CEA" wp14:editId="058DAC5B">
            <wp:extent cx="4420998" cy="2685693"/>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cstate="print"/>
                    <a:srcRect l="12289" t="22951" r="34357" b="19399"/>
                    <a:stretch>
                      <a:fillRect/>
                    </a:stretch>
                  </pic:blipFill>
                  <pic:spPr bwMode="auto">
                    <a:xfrm>
                      <a:off x="0" y="0"/>
                      <a:ext cx="4430579" cy="2691514"/>
                    </a:xfrm>
                    <a:prstGeom prst="rect">
                      <a:avLst/>
                    </a:prstGeom>
                    <a:noFill/>
                    <a:ln w="9525">
                      <a:noFill/>
                      <a:miter lim="800000"/>
                      <a:headEnd/>
                      <a:tailEnd/>
                    </a:ln>
                  </pic:spPr>
                </pic:pic>
              </a:graphicData>
            </a:graphic>
          </wp:inline>
        </w:drawing>
      </w:r>
    </w:p>
    <w:p w:rsidR="00CC00E9" w:rsidRPr="005F73CE" w:rsidRDefault="00CC00E9" w:rsidP="00332E8E">
      <w:pPr>
        <w:rPr>
          <w:rFonts w:ascii="Futura PT Book" w:hAnsi="Futura PT Book" w:cs="Arial"/>
        </w:rPr>
      </w:pPr>
      <w:r w:rsidRPr="005F73CE">
        <w:rPr>
          <w:rFonts w:ascii="Futura PT Book" w:hAnsi="Futura PT Book" w:cs="Arial"/>
        </w:rPr>
        <w:t>Now add another contact to the list with a different surname and see how they are saved.</w:t>
      </w:r>
    </w:p>
    <w:p w:rsidR="00D501BF" w:rsidRPr="005F73CE" w:rsidRDefault="00D501BF" w:rsidP="00D501BF">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10: ICT</w:t>
      </w:r>
    </w:p>
    <w:p w:rsidR="00D501BF" w:rsidRPr="005F73CE" w:rsidRDefault="00D501BF" w:rsidP="00D501BF">
      <w:pPr>
        <w:rPr>
          <w:rFonts w:ascii="Futura PT Book" w:hAnsi="Futura PT Book"/>
          <w:i/>
        </w:rPr>
      </w:pPr>
    </w:p>
    <w:p w:rsidR="00D501BF" w:rsidRPr="005F73CE" w:rsidRDefault="00D501BF" w:rsidP="00D501BF">
      <w:pPr>
        <w:rPr>
          <w:rFonts w:ascii="Futura PT Book" w:hAnsi="Futura PT Book" w:cs="Arial"/>
          <w:i/>
          <w:sz w:val="36"/>
          <w:szCs w:val="36"/>
        </w:rPr>
      </w:pPr>
      <w:r w:rsidRPr="005F73CE">
        <w:rPr>
          <w:rFonts w:ascii="Futura PT Book" w:hAnsi="Futura PT Book"/>
          <w:i/>
          <w:sz w:val="36"/>
          <w:szCs w:val="36"/>
        </w:rPr>
        <w:t>Microsoft PowerPoint</w:t>
      </w:r>
    </w:p>
    <w:p w:rsidR="00D501BF" w:rsidRPr="005F73CE" w:rsidRDefault="00D501BF" w:rsidP="00D501BF">
      <w:pPr>
        <w:pStyle w:val="NoSpacing"/>
        <w:rPr>
          <w:rFonts w:ascii="Futura PT Book" w:hAnsi="Futura PT Book"/>
          <w:b/>
          <w:color w:val="FFC000"/>
        </w:rPr>
      </w:pPr>
    </w:p>
    <w:p w:rsidR="00D501BF" w:rsidRPr="005F73CE" w:rsidRDefault="00D501BF" w:rsidP="00D501BF">
      <w:pPr>
        <w:pStyle w:val="NoSpacing"/>
        <w:rPr>
          <w:rFonts w:ascii="Futura PT Book" w:hAnsi="Futura PT Book"/>
          <w:b/>
          <w:color w:val="FFC000"/>
          <w:sz w:val="24"/>
          <w:szCs w:val="24"/>
        </w:rPr>
      </w:pPr>
    </w:p>
    <w:p w:rsidR="00D501BF" w:rsidRPr="005F73CE" w:rsidRDefault="00D501BF" w:rsidP="00D501B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what Microsoft PowerPoint is</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what Microsoft PowerPoint can create and be used for</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create a Presentation based on a researched subject</w:t>
      </w:r>
    </w:p>
    <w:p w:rsidR="00D501BF" w:rsidRPr="005F73CE" w:rsidRDefault="00D501BF" w:rsidP="00D501BF">
      <w:pPr>
        <w:pStyle w:val="NoSpacing"/>
        <w:rPr>
          <w:rFonts w:ascii="Futura PT Book" w:hAnsi="Futura PT Book"/>
          <w:b/>
          <w:color w:val="0F243E" w:themeColor="text2" w:themeShade="80"/>
          <w:sz w:val="24"/>
          <w:szCs w:val="24"/>
        </w:rPr>
      </w:pPr>
    </w:p>
    <w:p w:rsidR="00D501BF" w:rsidRPr="005F73CE" w:rsidRDefault="00D501BF" w:rsidP="00D501BF">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D501BF" w:rsidRPr="005F73CE" w:rsidTr="00D501BF">
        <w:trPr>
          <w:trHeight w:val="352"/>
        </w:trPr>
        <w:tc>
          <w:tcPr>
            <w:tcW w:w="10081" w:type="dxa"/>
            <w:gridSpan w:val="4"/>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501BF" w:rsidRPr="005F73CE" w:rsidTr="00A70FA3">
        <w:trPr>
          <w:trHeight w:val="434"/>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026</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Handout: Creating a presentation </w:t>
            </w:r>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027</w:t>
            </w:r>
          </w:p>
        </w:tc>
        <w:tc>
          <w:tcPr>
            <w:tcW w:w="4411"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highlight w:val="yellow"/>
                <w:lang w:eastAsia="en-GB"/>
              </w:rPr>
            </w:pPr>
          </w:p>
        </w:tc>
      </w:tr>
      <w:tr w:rsidR="00D501BF" w:rsidRPr="005F73CE" w:rsidTr="00A70FA3">
        <w:trPr>
          <w:trHeight w:val="352"/>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028</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highlight w:val="yellow"/>
              </w:rPr>
            </w:pPr>
          </w:p>
        </w:tc>
        <w:tc>
          <w:tcPr>
            <w:tcW w:w="4411"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highlight w:val="yellow"/>
                <w:lang w:eastAsia="en-GB"/>
              </w:rPr>
            </w:pPr>
          </w:p>
        </w:tc>
      </w:tr>
    </w:tbl>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01BF" w:rsidRPr="005F73CE" w:rsidTr="00D501BF">
        <w:trPr>
          <w:trHeight w:val="352"/>
        </w:trPr>
        <w:tc>
          <w:tcPr>
            <w:tcW w:w="10065" w:type="dxa"/>
            <w:gridSpan w:val="4"/>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501BF" w:rsidRPr="005F73CE" w:rsidTr="00A70FA3">
        <w:trPr>
          <w:trHeight w:val="352"/>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w:t>
            </w:r>
            <w:proofErr w:type="spellStart"/>
            <w:r w:rsidRPr="005F73CE">
              <w:rPr>
                <w:rFonts w:ascii="Futura PT Book" w:hAnsi="Futura PT Book" w:cs="Arial"/>
                <w:i/>
                <w:color w:val="0F243E" w:themeColor="text2" w:themeShade="80"/>
                <w:kern w:val="36"/>
                <w:sz w:val="24"/>
                <w:szCs w:val="24"/>
                <w:lang w:eastAsia="en-GB"/>
              </w:rPr>
              <w:t>Fortunes_Slides</w:t>
            </w:r>
            <w:proofErr w:type="spellEnd"/>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395"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w:t>
            </w:r>
            <w:proofErr w:type="spellStart"/>
            <w:r w:rsidRPr="005F73CE">
              <w:rPr>
                <w:rFonts w:ascii="Futura PT Book" w:hAnsi="Futura PT Book" w:cs="Arial"/>
                <w:i/>
                <w:color w:val="0F243E" w:themeColor="text2" w:themeShade="80"/>
                <w:kern w:val="36"/>
                <w:sz w:val="24"/>
                <w:szCs w:val="24"/>
                <w:lang w:eastAsia="en-GB"/>
              </w:rPr>
              <w:t>Fortunes_Questions</w:t>
            </w:r>
            <w:proofErr w:type="spellEnd"/>
          </w:p>
        </w:tc>
      </w:tr>
    </w:tbl>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D501BF" w:rsidRPr="005F73CE" w:rsidTr="00D501BF">
        <w:trPr>
          <w:trHeight w:val="352"/>
        </w:trPr>
        <w:tc>
          <w:tcPr>
            <w:tcW w:w="10065" w:type="dxa"/>
            <w:gridSpan w:val="2"/>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501BF" w:rsidRPr="005F73CE" w:rsidTr="005F73CE">
        <w:trPr>
          <w:trHeight w:val="332"/>
        </w:trPr>
        <w:tc>
          <w:tcPr>
            <w:tcW w:w="5103" w:type="dxa"/>
            <w:shd w:val="clear" w:color="auto" w:fill="FFFFFF" w:themeFill="background1"/>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D501BF" w:rsidRPr="005F73CE" w:rsidTr="00A70FA3">
        <w:trPr>
          <w:trHeight w:val="332"/>
        </w:trPr>
        <w:tc>
          <w:tcPr>
            <w:tcW w:w="5103"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D501BF" w:rsidRPr="005F73CE" w:rsidTr="00A70FA3">
        <w:trPr>
          <w:trHeight w:val="709"/>
        </w:trPr>
        <w:tc>
          <w:tcPr>
            <w:tcW w:w="10060" w:type="dxa"/>
            <w:vAlign w:val="center"/>
          </w:tcPr>
          <w:p w:rsidR="00D501BF" w:rsidRPr="005F73CE" w:rsidRDefault="00D501BF"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D501BF" w:rsidRPr="005F73CE" w:rsidRDefault="00D501BF" w:rsidP="00A70FA3">
            <w:pPr>
              <w:pStyle w:val="NoSpacing"/>
              <w:rPr>
                <w:rFonts w:ascii="Futura PT Book" w:hAnsi="Futura PT Book"/>
                <w:b/>
                <w:color w:val="0F243E" w:themeColor="text2" w:themeShade="80"/>
                <w:sz w:val="24"/>
                <w:szCs w:val="24"/>
                <w:highlight w:val="yellow"/>
              </w:rPr>
            </w:pPr>
          </w:p>
          <w:p w:rsidR="00D501BF" w:rsidRPr="005F73CE" w:rsidRDefault="00D501BF"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access to computers </w:t>
            </w:r>
          </w:p>
          <w:p w:rsidR="00D501BF" w:rsidRPr="005F73CE" w:rsidRDefault="00D501BF" w:rsidP="00A70FA3">
            <w:pPr>
              <w:pStyle w:val="NoSpacing"/>
              <w:rPr>
                <w:rFonts w:ascii="Futura PT Book" w:hAnsi="Futura PT Book"/>
                <w:i/>
                <w:color w:val="0F243E" w:themeColor="text2" w:themeShade="80"/>
                <w:sz w:val="24"/>
                <w:szCs w:val="24"/>
              </w:rPr>
            </w:pPr>
          </w:p>
          <w:p w:rsidR="00D501BF" w:rsidRPr="005F73CE" w:rsidRDefault="00D501BF"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printout Handout 026 creating a presentation </w:t>
            </w:r>
          </w:p>
          <w:p w:rsidR="00D501BF" w:rsidRPr="005F73CE" w:rsidRDefault="00D501BF" w:rsidP="00A70FA3">
            <w:pPr>
              <w:pStyle w:val="NoSpacing"/>
              <w:rPr>
                <w:rFonts w:ascii="Futura PT Book" w:hAnsi="Futura PT Book"/>
                <w:color w:val="0F243E" w:themeColor="text2" w:themeShade="80"/>
                <w:sz w:val="24"/>
                <w:szCs w:val="24"/>
                <w:highlight w:val="yellow"/>
              </w:rPr>
            </w:pPr>
          </w:p>
        </w:tc>
      </w:tr>
    </w:tbl>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12864" behindDoc="0" locked="0" layoutInCell="1" allowOverlap="1" wp14:anchorId="1EA1FACF" wp14:editId="471FA221">
                <wp:simplePos x="0" y="0"/>
                <wp:positionH relativeFrom="page">
                  <wp:posOffset>7200265</wp:posOffset>
                </wp:positionH>
                <wp:positionV relativeFrom="page">
                  <wp:posOffset>10389235</wp:posOffset>
                </wp:positionV>
                <wp:extent cx="156210" cy="163195"/>
                <wp:effectExtent l="0" t="0" r="0" b="0"/>
                <wp:wrapTopAndBottom/>
                <wp:docPr id="3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5" name="Rectangle 14"/>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EA1FACF" id="_x0000_s1137" style="position:absolute;margin-left:566.95pt;margin-top:818.05pt;width:12.3pt;height:12.85pt;z-index:2518128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OTorzQ0AgAAtgQAAA4AAAAAAAAA&#10;AAAAAAAALgIAAGRycy9lMm9Eb2MueG1sUEsBAi0AFAAGAAgAAAAhAPLhXePjAAAADwEAAA8AAAAA&#10;AAAAAAAAAAAAjgQAAGRycy9kb3ducmV2LnhtbFBLBQYAAAAABAAEAPMAAACeBQAAAAA=&#10;">
                <v:rect id="Rectangle 14" o:spid="_x0000_s113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dzMMA&#10;AADbAAAADwAAAGRycy9kb3ducmV2LnhtbESPzW7CMBCE70h9B2sr9QZOWxV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dzM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D501BF" w:rsidRPr="005F73CE" w:rsidRDefault="00D501BF" w:rsidP="00D501BF">
      <w:pPr>
        <w:pStyle w:val="NoSpacing"/>
        <w:rPr>
          <w:rFonts w:ascii="Futura PT Book" w:hAnsi="Futura PT Book" w:cs="Arial"/>
          <w:i/>
          <w:color w:val="0F243E" w:themeColor="text2" w:themeShade="80"/>
          <w:sz w:val="24"/>
          <w:szCs w:val="24"/>
        </w:rPr>
      </w:pPr>
    </w:p>
    <w:p w:rsidR="00D501BF" w:rsidRPr="005F73CE" w:rsidRDefault="00D501BF" w:rsidP="00D501BF">
      <w:pPr>
        <w:pStyle w:val="NoSpacing"/>
        <w:rPr>
          <w:rFonts w:ascii="Futura PT Book" w:hAnsi="Futura PT Book" w:cs="Arial"/>
          <w:i/>
          <w:sz w:val="24"/>
          <w:szCs w:val="24"/>
        </w:rPr>
      </w:pPr>
      <w:r w:rsidRPr="005F73CE">
        <w:rPr>
          <w:rFonts w:ascii="Futura PT Book" w:hAnsi="Futura PT Book" w:cs="Arial"/>
          <w:i/>
          <w:color w:val="0F243E" w:themeColor="text2" w:themeShade="80"/>
          <w:sz w:val="24"/>
          <w:szCs w:val="24"/>
        </w:rPr>
        <w:t xml:space="preserve">Go to </w:t>
      </w:r>
      <w:hyperlink r:id="rId104"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D501BF" w:rsidRPr="005F73CE" w:rsidRDefault="00D501BF" w:rsidP="005F73CE">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w:t>
      </w:r>
    </w:p>
    <w:p w:rsidR="00D501BF" w:rsidRPr="005F73CE" w:rsidRDefault="00D501BF" w:rsidP="00D501BF">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Lesson objective/aims:</w:t>
      </w:r>
    </w:p>
    <w:p w:rsidR="00D501BF" w:rsidRPr="005F73CE" w:rsidRDefault="00D501BF" w:rsidP="00D501BF">
      <w:pPr>
        <w:pStyle w:val="NoSpacing"/>
        <w:rPr>
          <w:rFonts w:ascii="Futura PT Book" w:hAnsi="Futura PT Book" w:cs="Arial"/>
          <w:b/>
          <w:i/>
          <w:color w:val="0F243E" w:themeColor="text2" w:themeShade="80"/>
          <w:sz w:val="24"/>
          <w:szCs w:val="24"/>
        </w:rPr>
      </w:pPr>
    </w:p>
    <w:p w:rsidR="00D501BF" w:rsidRPr="005F73CE" w:rsidRDefault="00D501BF" w:rsidP="00D501BF">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14912" behindDoc="0" locked="0" layoutInCell="1" allowOverlap="1" wp14:anchorId="6A53BFF0" wp14:editId="29F75B97">
                <wp:simplePos x="0" y="0"/>
                <wp:positionH relativeFrom="page">
                  <wp:posOffset>7200265</wp:posOffset>
                </wp:positionH>
                <wp:positionV relativeFrom="page">
                  <wp:posOffset>10389235</wp:posOffset>
                </wp:positionV>
                <wp:extent cx="156210" cy="163195"/>
                <wp:effectExtent l="0" t="0" r="0" b="0"/>
                <wp:wrapTopAndBottom/>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7" name="Rectangle 5"/>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A53BFF0" id="Group 2" o:spid="_x0000_s1139" style="position:absolute;margin-left:566.95pt;margin-top:818.05pt;width:12.3pt;height:12.85pt;z-index:2518149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">
                <v:rect id="Rectangle 5" o:spid="_x0000_s114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mIMMA&#10;AADbAAAADwAAAGRycy9kb3ducmV2LnhtbESPQWvCQBSE7wX/w/IEb3XTClWim6CNLV41pedH9pmE&#10;7r6N2TWm/fXdQsHjMDPfMJt8tEYM1PvWsYKneQKCuHK65VrBR/n2uALhA7JG45gUfJOHPJs8bDDV&#10;7sZHGk6hFhHCPkUFTQhdKqWvGrLo564jjt7Z9RZDlH0tdY+3CLdGPifJi7TYclxosKPXhqqv09Uq&#10;GIofe7x8llwNZrevD9vCLN8LpWbTcbsGEWgM9/B/+6AVLJbw9yX+AJ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1mIM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hanging="72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Discuss the number of job roles available in the retail automotive industry (150), that they can be found on </w:t>
      </w:r>
      <w:hyperlink r:id="rId105"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and that today they are going to develop a 5 min presentation on a job role they did not know existed </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Discuss different job roles they know exist and list on the board</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Visit the </w:t>
      </w:r>
      <w:hyperlink r:id="rId106"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website and find a job role they are interested in they did not know about before today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i/>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11840" behindDoc="0" locked="0" layoutInCell="1" allowOverlap="1" wp14:anchorId="11817DEF" wp14:editId="2FC8F7A4">
                <wp:simplePos x="0" y="0"/>
                <wp:positionH relativeFrom="page">
                  <wp:posOffset>7200265</wp:posOffset>
                </wp:positionH>
                <wp:positionV relativeFrom="page">
                  <wp:posOffset>10389235</wp:posOffset>
                </wp:positionV>
                <wp:extent cx="156210" cy="163195"/>
                <wp:effectExtent l="0" t="0" r="0" b="0"/>
                <wp:wrapTopAndBottom/>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9" name="Rectangle 16"/>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1817DEF" id="_x0000_s1141" style="position:absolute;margin-left:566.95pt;margin-top:818.05pt;width:12.3pt;height:12.85pt;z-index:2518118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MQDmes0AgAAtgQAAA4AAAAAAAAA&#10;AAAAAAAALgIAAGRycy9lMm9Eb2MueG1sUEsBAi0AFAAGAAgAAAAhAPLhXePjAAAADwEAAA8AAAAA&#10;AAAAAAAAAAAAjgQAAGRycy9kb3ducmV2LnhtbFBLBQYAAAAABAAEAPMAAACeBQAAAAA=&#10;">
                <v:rect id="Rectangle 16" o:spid="_x0000_s114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XycMA&#10;AADbAAAADwAAAGRycy9kb3ducmV2LnhtbESPzW7CMBCE70h9B2sr9QZOW6lAwCDaUMSVH3FexUsS&#10;Ya/T2A2Bp8dISBxHM/ONZjrvrBEtNb5yrOB9kIAgzp2uuFCw3/32RyB8QNZoHJOCC3mYz156U0y1&#10;O/OG2m0oRISwT1FBGUKdSunzkiz6gauJo3d0jcUQZVNI3eA5wq2RH0nyJS1WHBdKrOmnpPy0/bcK&#10;2uxqN3+HHeet+V4W60VmhqtMqbfXbjEBEagLz/CjvdYKPsd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5Xyc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hanging="720"/>
        <w:rPr>
          <w:rFonts w:ascii="Futura PT Book" w:hAnsi="Futura PT Book"/>
          <w:i/>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Go to PowerPoint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presentation </w:t>
      </w: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D501BF" w:rsidRPr="005F73CE" w:rsidRDefault="00D501BF" w:rsidP="00D501BF">
      <w:pPr>
        <w:pStyle w:val="NoSpacing"/>
        <w:jc w:val="both"/>
        <w:rPr>
          <w:rFonts w:ascii="Futura PT Book" w:hAnsi="Futura PT Book" w:cs="Arial"/>
          <w:b/>
          <w:color w:val="0F243E" w:themeColor="text2" w:themeShade="80"/>
          <w:sz w:val="24"/>
          <w:szCs w:val="24"/>
        </w:rPr>
      </w:pPr>
    </w:p>
    <w:p w:rsidR="00D501BF" w:rsidRPr="005F73CE" w:rsidRDefault="00D501BF" w:rsidP="00D501BF">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D501BF" w:rsidRPr="005F73CE" w:rsidRDefault="00D501BF" w:rsidP="00D501BF">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D501BF" w:rsidRPr="005F73CE" w:rsidRDefault="00D501BF" w:rsidP="00D501BF">
      <w:pPr>
        <w:pStyle w:val="NoSpacing"/>
        <w:jc w:val="both"/>
        <w:rPr>
          <w:rFonts w:ascii="Futura PT Book" w:hAnsi="Futura PT Book" w:cs="Arial"/>
          <w:color w:val="0F243E" w:themeColor="text2" w:themeShade="80"/>
          <w:sz w:val="24"/>
          <w:szCs w:val="24"/>
        </w:rPr>
      </w:pPr>
    </w:p>
    <w:p w:rsidR="00D501BF" w:rsidRPr="005F73CE" w:rsidRDefault="00D501BF" w:rsidP="00D501BF">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0F243E" w:themeColor="text2" w:themeShade="80"/>
          <w:sz w:val="24"/>
          <w:szCs w:val="24"/>
        </w:rPr>
        <w:t>Give out Post-its.</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D501BF" w:rsidRPr="005F73CE" w:rsidRDefault="00D501BF" w:rsidP="00D501BF">
      <w:pPr>
        <w:pStyle w:val="NoSpacing"/>
        <w:jc w:val="both"/>
        <w:rPr>
          <w:rFonts w:ascii="Futura PT Book" w:hAnsi="Futura PT Book" w:cs="Arial"/>
          <w:color w:val="0F243E" w:themeColor="text2" w:themeShade="80"/>
          <w:sz w:val="24"/>
          <w:szCs w:val="24"/>
        </w:rPr>
      </w:pPr>
    </w:p>
    <w:p w:rsidR="00D501BF" w:rsidRPr="005F73CE" w:rsidRDefault="00D501BF" w:rsidP="00D501BF">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D501BF" w:rsidRPr="005F73CE" w:rsidRDefault="00D501BF" w:rsidP="00D501BF">
      <w:pPr>
        <w:pStyle w:val="NoSpacing"/>
        <w:jc w:val="both"/>
        <w:rPr>
          <w:rFonts w:ascii="Futura PT Book" w:hAnsi="Futura PT Book" w:cs="Arial"/>
          <w:b/>
          <w:color w:val="0F243E" w:themeColor="text2" w:themeShade="80"/>
          <w:sz w:val="24"/>
          <w:szCs w:val="24"/>
        </w:rPr>
      </w:pPr>
    </w:p>
    <w:p w:rsidR="00D501BF" w:rsidRPr="005F73CE" w:rsidRDefault="00D501BF" w:rsidP="00D501BF">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D501BF" w:rsidRPr="005F73CE" w:rsidRDefault="00D501BF" w:rsidP="00D501BF">
      <w:pPr>
        <w:pStyle w:val="NoSpacing"/>
        <w:ind w:left="1440" w:hanging="1440"/>
        <w:jc w:val="both"/>
        <w:rPr>
          <w:rFonts w:ascii="Futura PT Book" w:hAnsi="Futura PT Book" w:cs="Arial"/>
          <w:color w:val="0F243E" w:themeColor="text2" w:themeShade="80"/>
          <w:sz w:val="24"/>
          <w:szCs w:val="24"/>
        </w:rPr>
      </w:pPr>
    </w:p>
    <w:p w:rsidR="00D501BF" w:rsidRPr="005F73CE" w:rsidRDefault="00D501BF" w:rsidP="00D501BF">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D501BF" w:rsidRPr="005F73CE" w:rsidRDefault="00D501BF" w:rsidP="00D501BF">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D501BF" w:rsidRPr="005F73CE" w:rsidRDefault="00D501BF" w:rsidP="00D501BF">
      <w:pPr>
        <w:pStyle w:val="NoSpacing"/>
        <w:rPr>
          <w:rFonts w:ascii="Futura PT Book" w:hAnsi="Futura PT Book"/>
          <w:noProof/>
          <w:color w:val="0F243E" w:themeColor="text2" w:themeShade="80"/>
          <w:sz w:val="24"/>
          <w:szCs w:val="24"/>
        </w:rPr>
      </w:pPr>
    </w:p>
    <w:p w:rsidR="00D501BF" w:rsidRPr="005F73CE" w:rsidRDefault="00D501BF" w:rsidP="00D501BF">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13888" behindDoc="0" locked="0" layoutInCell="1" allowOverlap="1" wp14:anchorId="4BD122CC" wp14:editId="3130CC3E">
                <wp:simplePos x="0" y="0"/>
                <wp:positionH relativeFrom="page">
                  <wp:posOffset>7200265</wp:posOffset>
                </wp:positionH>
                <wp:positionV relativeFrom="page">
                  <wp:posOffset>10389235</wp:posOffset>
                </wp:positionV>
                <wp:extent cx="156210" cy="163195"/>
                <wp:effectExtent l="0" t="0" r="0" b="0"/>
                <wp:wrapTopAndBottom/>
                <wp:docPr id="4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5" name="Rectangle 31966"/>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BD122CC" id="_x0000_s1143" style="position:absolute;margin-left:566.95pt;margin-top:818.05pt;width:12.3pt;height:12.85pt;z-index:2518138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z/Xb43AgAAvAQAAA4AAAAA&#10;AAAAAAAAAAAALgIAAGRycy9lMm9Eb2MueG1sUEsBAi0AFAAGAAgAAAAhAPLhXePjAAAADwEAAA8A&#10;AAAAAAAAAAAAAAAAkQQAAGRycy9kb3ducmV2LnhtbFBLBQYAAAAABAAEAPMAAAChBQAAAAA=&#10;">
                <v:rect id="Rectangle 31966" o:spid="_x0000_s114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uscMA&#10;AADbAAAADwAAAGRycy9kb3ducmV2LnhtbESPzW7CMBCE70h9B2sr9QZOqxZ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Uusc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005F73CE">
        <w:rPr>
          <w:rFonts w:ascii="Futura PT Book" w:hAnsi="Futura PT Book" w:cs="Calibri"/>
          <w:b/>
          <w:i/>
          <w:noProof/>
          <w:color w:val="0F243E" w:themeColor="text2" w:themeShade="80"/>
        </w:rPr>
        <w:t>Lesson end</w:t>
      </w:r>
      <w:r w:rsidRPr="005F73CE">
        <w:rPr>
          <w:rFonts w:ascii="Futura PT Book" w:hAnsi="Futura PT Book"/>
          <w:b/>
          <w:color w:val="FFC000"/>
          <w:sz w:val="64"/>
          <w:szCs w:val="64"/>
        </w:rPr>
        <w:br w:type="page"/>
      </w:r>
    </w:p>
    <w:p w:rsidR="00D501BF" w:rsidRPr="005F73CE" w:rsidRDefault="00D501BF" w:rsidP="00D501BF">
      <w:pPr>
        <w:rPr>
          <w:rFonts w:ascii="Futura PT Book" w:hAnsi="Futura PT Book"/>
          <w:b/>
          <w:color w:val="0F243E" w:themeColor="text2" w:themeShade="80"/>
          <w:sz w:val="36"/>
          <w:szCs w:val="36"/>
        </w:rPr>
      </w:pPr>
      <w:r w:rsidRPr="005F73CE">
        <w:rPr>
          <w:rFonts w:ascii="Futura PT Book" w:hAnsi="Futura PT Book"/>
          <w:b/>
          <w:color w:val="0F243E" w:themeColor="text2" w:themeShade="80"/>
          <w:sz w:val="36"/>
          <w:szCs w:val="36"/>
        </w:rPr>
        <w:lastRenderedPageBreak/>
        <w:t xml:space="preserve">HANDOUT 026: Creating a Presentation </w:t>
      </w:r>
    </w:p>
    <w:p w:rsidR="00D501BF" w:rsidRPr="005F73CE" w:rsidRDefault="00D501BF" w:rsidP="00D501BF">
      <w:pPr>
        <w:outlineLvl w:val="0"/>
        <w:rPr>
          <w:rFonts w:ascii="Futura PT Book" w:eastAsia="Times New Roman" w:hAnsi="Futura PT Book" w:cs="Arial"/>
          <w:bCs/>
          <w:color w:val="000000"/>
          <w:spacing w:val="-15"/>
          <w:kern w:val="36"/>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5 minute presentation to describe an automotive job role that you did not know existed.</w:t>
      </w:r>
    </w:p>
    <w:p w:rsidR="00D501BF" w:rsidRPr="005F73CE" w:rsidRDefault="00D501BF" w:rsidP="00D501BF">
      <w:pPr>
        <w:pStyle w:val="NoSpacing"/>
        <w:rPr>
          <w:rFonts w:ascii="Futura PT Book" w:hAnsi="Futura PT Book"/>
          <w:color w:val="0F243E" w:themeColor="text2" w:themeShade="80"/>
          <w:sz w:val="24"/>
          <w:szCs w:val="24"/>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Go to </w:t>
      </w:r>
      <w:hyperlink r:id="rId107" w:history="1">
        <w:r w:rsidRPr="005F73CE">
          <w:rPr>
            <w:rStyle w:val="Hyperlink"/>
            <w:rFonts w:ascii="Futura PT Book" w:hAnsi="Futura PT Book"/>
            <w:sz w:val="24"/>
            <w:szCs w:val="24"/>
            <w:lang w:eastAsia="en-GB"/>
            <w14:textFill>
              <w14:solidFill>
                <w14:srgbClr w14:val="0000FF">
                  <w14:lumMod w14:val="50000"/>
                </w14:srgbClr>
              </w14:solidFill>
            </w14:textFill>
          </w:rPr>
          <w:t>www.autocity.org.uk</w:t>
        </w:r>
      </w:hyperlink>
      <w:r w:rsidRPr="005F73CE">
        <w:rPr>
          <w:rFonts w:ascii="Futura PT Book" w:hAnsi="Futura PT Book"/>
          <w:color w:val="0F243E" w:themeColor="text2" w:themeShade="80"/>
          <w:sz w:val="24"/>
          <w:szCs w:val="24"/>
          <w:lang w:eastAsia="en-GB"/>
        </w:rPr>
        <w:t xml:space="preserve"> and decide which job role you are going to do your presentation on, then research it and find out some basic information that you will include in your </w:t>
      </w:r>
      <w:proofErr w:type="spellStart"/>
      <w:r w:rsidRPr="005F73CE">
        <w:rPr>
          <w:rFonts w:ascii="Futura PT Book" w:hAnsi="Futura PT Book"/>
          <w:color w:val="0F243E" w:themeColor="text2" w:themeShade="80"/>
          <w:sz w:val="24"/>
          <w:szCs w:val="24"/>
          <w:lang w:eastAsia="en-GB"/>
        </w:rPr>
        <w:t>slidesOpen</w:t>
      </w:r>
      <w:proofErr w:type="spellEnd"/>
      <w:r w:rsidRPr="005F73CE">
        <w:rPr>
          <w:rFonts w:ascii="Futura PT Book" w:hAnsi="Futura PT Book"/>
          <w:color w:val="0F243E" w:themeColor="text2" w:themeShade="80"/>
          <w:sz w:val="24"/>
          <w:szCs w:val="24"/>
          <w:lang w:eastAsia="en-GB"/>
        </w:rPr>
        <w:t xml:space="preserve"> Microsoft </w:t>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17984" behindDoc="0" locked="0" layoutInCell="1" allowOverlap="1" wp14:anchorId="02A7EE95" wp14:editId="7F787ECD">
            <wp:simplePos x="0" y="0"/>
            <wp:positionH relativeFrom="column">
              <wp:posOffset>4271860</wp:posOffset>
            </wp:positionH>
            <wp:positionV relativeFrom="paragraph">
              <wp:posOffset>110910</wp:posOffset>
            </wp:positionV>
            <wp:extent cx="521335" cy="521335"/>
            <wp:effectExtent l="0" t="0" r="0" b="0"/>
            <wp:wrapSquare wrapText="bothSides"/>
            <wp:docPr id="16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anchor>
        </w:drawing>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PowerPoint by clicking on the icon that looks like this: </w:t>
      </w:r>
    </w:p>
    <w:p w:rsidR="00D501BF" w:rsidRPr="005F73CE" w:rsidRDefault="00E06CBD" w:rsidP="00D501BF">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D501BF" w:rsidRPr="005F73CE">
        <w:rPr>
          <w:rFonts w:ascii="Futura PT Book" w:hAnsi="Futura PT Book"/>
          <w:color w:val="0F243E" w:themeColor="text2" w:themeShade="80"/>
          <w:sz w:val="24"/>
          <w:szCs w:val="24"/>
        </w:rPr>
        <w:t>another year)</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You can then start to put your information in the slides.  </w:t>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327C9C" w:rsidP="00D501BF">
      <w:pPr>
        <w:pStyle w:val="Default"/>
        <w:rPr>
          <w:rFonts w:ascii="Futura PT Book" w:hAnsi="Futura PT Book"/>
        </w:rPr>
      </w:pPr>
      <w:r w:rsidRPr="005F73CE">
        <w:rPr>
          <w:rFonts w:ascii="Futura PT Book" w:eastAsia="Times New Roman" w:hAnsi="Futura PT Book"/>
          <w:bCs/>
          <w:noProof/>
          <w:spacing w:val="-15"/>
          <w:kern w:val="36"/>
          <w:sz w:val="22"/>
          <w:lang w:eastAsia="en-GB"/>
        </w:rPr>
        <w:drawing>
          <wp:anchor distT="0" distB="0" distL="114300" distR="114300" simplePos="0" relativeHeight="251820032" behindDoc="0" locked="0" layoutInCell="1" allowOverlap="1" wp14:anchorId="490EED80" wp14:editId="5CBA2A7B">
            <wp:simplePos x="0" y="0"/>
            <wp:positionH relativeFrom="margin">
              <wp:posOffset>0</wp:posOffset>
            </wp:positionH>
            <wp:positionV relativeFrom="margin">
              <wp:posOffset>3542665</wp:posOffset>
            </wp:positionV>
            <wp:extent cx="6057900" cy="335280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pPr>
        <w:rPr>
          <w:rFonts w:ascii="Futura PT Book" w:eastAsiaTheme="minorHAnsi" w:hAnsi="Futura PT Book" w:cs="Georgia"/>
          <w:color w:val="000000"/>
          <w:sz w:val="22"/>
          <w:lang w:val="en-GB"/>
        </w:rPr>
      </w:pPr>
      <w:r w:rsidRPr="005F73CE">
        <w:rPr>
          <w:rFonts w:ascii="Futura PT Book" w:hAnsi="Futura PT Book"/>
          <w:sz w:val="22"/>
        </w:rPr>
        <w:br w:type="page"/>
      </w:r>
    </w:p>
    <w:p w:rsidR="00D501BF" w:rsidRPr="005F73CE" w:rsidRDefault="006C2889" w:rsidP="00D501BF">
      <w:pPr>
        <w:pStyle w:val="Default"/>
        <w:rPr>
          <w:rFonts w:ascii="Futura PT Book" w:hAnsi="Futura PT Book"/>
          <w:sz w:val="22"/>
        </w:rPr>
      </w:pPr>
      <w:r w:rsidRPr="005F73CE">
        <w:rPr>
          <w:rFonts w:ascii="Futura PT Book" w:hAnsi="Futura PT Book"/>
          <w:sz w:val="22"/>
        </w:rPr>
        <w:lastRenderedPageBreak/>
        <w:t>Follow the instructions t</w:t>
      </w:r>
      <w:r w:rsidR="00D501BF" w:rsidRPr="005F73CE">
        <w:rPr>
          <w:rFonts w:ascii="Futura PT Book" w:hAnsi="Futura PT Book"/>
          <w:sz w:val="22"/>
        </w:rPr>
        <w:t>o add a title and subtitle into your presentation:</w:t>
      </w:r>
    </w:p>
    <w:p w:rsidR="00327C9C" w:rsidRPr="005F73CE" w:rsidRDefault="00327C9C" w:rsidP="00D501BF">
      <w:pPr>
        <w:pStyle w:val="Default"/>
        <w:rPr>
          <w:rFonts w:ascii="Futura PT Book" w:hAnsi="Futura PT Book"/>
          <w:sz w:val="22"/>
        </w:rPr>
      </w:pPr>
    </w:p>
    <w:p w:rsidR="00D501BF" w:rsidRPr="005F73CE" w:rsidRDefault="00D501BF" w:rsidP="00D501BF">
      <w:pPr>
        <w:pStyle w:val="Default"/>
        <w:rPr>
          <w:rFonts w:ascii="Futura PT Book" w:hAnsi="Futura PT Book"/>
        </w:rPr>
      </w:pPr>
      <w:r w:rsidRPr="005F73CE">
        <w:rPr>
          <w:rFonts w:ascii="Futura PT Book" w:hAnsi="Futura PT Book"/>
          <w:noProof/>
          <w:lang w:eastAsia="en-GB"/>
        </w:rPr>
        <w:drawing>
          <wp:inline distT="0" distB="0" distL="0" distR="0" wp14:anchorId="3825AD6F" wp14:editId="187B4D99">
            <wp:extent cx="6200775" cy="3286125"/>
            <wp:effectExtent l="19050" t="0" r="9525" b="0"/>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D501BF" w:rsidRPr="005F73CE" w:rsidRDefault="00D501BF" w:rsidP="00D501BF">
      <w:pPr>
        <w:rPr>
          <w:rFonts w:ascii="Futura PT Book" w:hAnsi="Futura PT Book"/>
        </w:rPr>
      </w:pP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When you have done this click on ‘New Slide’ in the top toolbar to create the next slide:</w:t>
      </w: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816960" behindDoc="0" locked="0" layoutInCell="1" allowOverlap="1" wp14:anchorId="4D5CAAFE" wp14:editId="7718A5E4">
                <wp:simplePos x="0" y="0"/>
                <wp:positionH relativeFrom="column">
                  <wp:posOffset>1676400</wp:posOffset>
                </wp:positionH>
                <wp:positionV relativeFrom="paragraph">
                  <wp:posOffset>529590</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2617F8" id="Oval 174" o:spid="_x0000_s1026" style="position:absolute;margin-left:132pt;margin-top:41.7pt;width:75.75pt;height:8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" filled="f" strokecolor="red" strokeweight="4.5pt"/>
            </w:pict>
          </mc:Fallback>
        </mc:AlternateContent>
      </w:r>
      <w:r w:rsidRPr="005F73CE">
        <w:rPr>
          <w:rFonts w:ascii="Futura PT Book" w:hAnsi="Futura PT Book"/>
          <w:noProof/>
          <w:lang w:val="en-GB" w:eastAsia="en-GB"/>
        </w:rPr>
        <w:drawing>
          <wp:inline distT="0" distB="0" distL="0" distR="0" wp14:anchorId="07A110F2" wp14:editId="4913C3CB">
            <wp:extent cx="4603340" cy="2162175"/>
            <wp:effectExtent l="19050" t="0" r="6760" b="0"/>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D501BF" w:rsidRPr="005F73CE" w:rsidRDefault="00D501BF" w:rsidP="00D501BF">
      <w:pPr>
        <w:ind w:firstLine="720"/>
        <w:rPr>
          <w:rFonts w:ascii="Futura PT Book" w:hAnsi="Futura PT Book"/>
        </w:rPr>
      </w:pPr>
    </w:p>
    <w:p w:rsidR="00D501BF" w:rsidRPr="005F73CE" w:rsidRDefault="00D501BF" w:rsidP="00D501BF">
      <w:pPr>
        <w:ind w:firstLine="720"/>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327C9C" w:rsidRPr="005F73CE" w:rsidRDefault="00327C9C">
      <w:pPr>
        <w:rPr>
          <w:rFonts w:ascii="Futura PT Book" w:hAnsi="Futura PT Book" w:cs="Arial"/>
        </w:rPr>
      </w:pPr>
      <w:r w:rsidRPr="005F73CE">
        <w:rPr>
          <w:rFonts w:ascii="Futura PT Book" w:hAnsi="Futura PT Book" w:cs="Arial"/>
        </w:rPr>
        <w:br w:type="page"/>
      </w:r>
    </w:p>
    <w:p w:rsidR="00D501BF" w:rsidRPr="005F73CE" w:rsidRDefault="00D501BF" w:rsidP="00D501BF">
      <w:pPr>
        <w:rPr>
          <w:rFonts w:ascii="Futura PT Book" w:hAnsi="Futura PT Book" w:cs="Arial"/>
        </w:rPr>
      </w:pPr>
      <w:r w:rsidRPr="005F73CE">
        <w:rPr>
          <w:rFonts w:ascii="Futura PT Book" w:hAnsi="Futura PT Book" w:cs="Arial"/>
        </w:rPr>
        <w:lastRenderedPageBreak/>
        <w:t>This will appear like this:</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164B1F36" wp14:editId="5AF913A3">
            <wp:extent cx="6200775" cy="3324225"/>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You can now create the slide using similar items to a Word document, add a title and text, you can use bullet points and change the font you use:</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207336D3" wp14:editId="7F0AF1A0">
            <wp:extent cx="6200775" cy="330517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D501BF" w:rsidRPr="005F73CE" w:rsidRDefault="00D501BF" w:rsidP="00D501BF">
      <w:pPr>
        <w:tabs>
          <w:tab w:val="left" w:pos="3660"/>
        </w:tabs>
        <w:rPr>
          <w:rFonts w:ascii="Futura PT Book" w:hAnsi="Futura PT Book" w:cs="Arial"/>
        </w:rPr>
      </w:pPr>
    </w:p>
    <w:p w:rsidR="00175025" w:rsidRPr="005F73CE" w:rsidRDefault="00327C9C" w:rsidP="005F73CE">
      <w:pPr>
        <w:rPr>
          <w:rFonts w:ascii="Futura PT Book" w:hAnsi="Futura PT Book"/>
          <w:color w:val="0F243E" w:themeColor="text2" w:themeShade="80"/>
        </w:rPr>
      </w:pPr>
      <w:r w:rsidRPr="005F73CE">
        <w:rPr>
          <w:rFonts w:ascii="Futura PT Book" w:hAnsi="Futura PT Book"/>
          <w:color w:val="0F243E" w:themeColor="text2" w:themeShade="80"/>
        </w:rPr>
        <w:br w:type="page"/>
      </w:r>
      <w:r w:rsidR="00175025" w:rsidRPr="005F73CE">
        <w:rPr>
          <w:rFonts w:ascii="Futura PT Book" w:hAnsi="Futura PT Book" w:cs="Arial"/>
        </w:rPr>
        <w:lastRenderedPageBreak/>
        <w:t>Repeat this process to add more slides to your presentation and put the information that you wish to include on your chosen job role.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You might want to include what qualifications you need, how much you can earn, where you work and what the best bits of the job are.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Keep going back to the information on the job role using </w:t>
      </w:r>
      <w:hyperlink r:id="rId114" w:history="1">
        <w:r w:rsidRPr="005F73CE">
          <w:rPr>
            <w:rStyle w:val="Hyperlink"/>
            <w:rFonts w:ascii="Futura PT Book" w:hAnsi="Futura PT Book" w:cs="Arial"/>
          </w:rPr>
          <w:t>www.autocity.org.uk/w</w:t>
        </w:r>
        <w:r w:rsidRPr="005F73CE">
          <w:rPr>
            <w:rStyle w:val="Hyperlink"/>
            <w:rFonts w:ascii="Futura PT Book" w:hAnsi="Futura PT Book" w:cs="Arial"/>
          </w:rPr>
          <w:t>o</w:t>
        </w:r>
        <w:r w:rsidRPr="005F73CE">
          <w:rPr>
            <w:rStyle w:val="Hyperlink"/>
            <w:rFonts w:ascii="Futura PT Book" w:hAnsi="Futura PT Book" w:cs="Arial"/>
          </w:rPr>
          <w:t>rld-of-work</w:t>
        </w:r>
      </w:hyperlink>
      <w:r w:rsidRPr="005F73CE">
        <w:rPr>
          <w:rFonts w:ascii="Futura PT Book" w:hAnsi="Futura PT Book" w:cs="Arial"/>
        </w:rPr>
        <w:t xml:space="preserve"> to make sure you are including lots of relevant information.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put everything onto the slides so you’ll just read off them, put key bots of information on the slide and then if you need to have notes in front of you to remind you about the detail of what you’re going to say.</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24128" behindDoc="0" locked="0" layoutInCell="1" allowOverlap="1" wp14:anchorId="078DC03E" wp14:editId="6414BF6C">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5E306" id="Oval 173" o:spid="_x0000_s1026" style="position:absolute;margin-left:71.25pt;margin-top:31.2pt;width:132pt;height:53.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3104" behindDoc="0" locked="0" layoutInCell="1" allowOverlap="1" wp14:anchorId="0B007538" wp14:editId="2B9D96CC">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6802FA" id="Oval 172" o:spid="_x0000_s1026" style="position:absolute;margin-left:-15.75pt;margin-top:-.3pt;width:63pt;height:36.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2080" behindDoc="0" locked="0" layoutInCell="1" allowOverlap="1" wp14:anchorId="57AEE574" wp14:editId="6BA568B5">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BB5B8" id="Oval 171" o:spid="_x0000_s1026" style="position:absolute;margin-left:-.75pt;margin-top:100.2pt;width:81.7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43AED23A" wp14:editId="24C3D942">
            <wp:extent cx="4743450" cy="3648227"/>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175025" w:rsidRPr="005F73CE" w:rsidRDefault="00175025" w:rsidP="00175025">
      <w:pPr>
        <w:rPr>
          <w:rFonts w:ascii="Futura PT Book" w:hAnsi="Futura PT Book"/>
        </w:rPr>
      </w:pPr>
      <w:r w:rsidRPr="005F73CE">
        <w:rPr>
          <w:rFonts w:ascii="Futura PT Book" w:hAnsi="Futura PT Book"/>
        </w:rPr>
        <w:br w:type="page"/>
      </w:r>
    </w:p>
    <w:p w:rsidR="00175025" w:rsidRPr="005F73CE" w:rsidRDefault="00175025" w:rsidP="00175025">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11: ICT</w:t>
      </w:r>
    </w:p>
    <w:p w:rsidR="00F4473C" w:rsidRPr="005F73CE" w:rsidRDefault="00F4473C" w:rsidP="00175025">
      <w:pPr>
        <w:rPr>
          <w:rFonts w:ascii="Futura PT Book" w:hAnsi="Futura PT Book"/>
          <w:i/>
        </w:rPr>
      </w:pPr>
    </w:p>
    <w:p w:rsidR="00175025" w:rsidRPr="005F73CE" w:rsidRDefault="00F4473C" w:rsidP="00175025">
      <w:pPr>
        <w:rPr>
          <w:rFonts w:ascii="Futura PT Book" w:hAnsi="Futura PT Book" w:cs="Arial"/>
          <w:i/>
          <w:sz w:val="36"/>
          <w:szCs w:val="36"/>
        </w:rPr>
      </w:pPr>
      <w:r w:rsidRPr="005F73CE">
        <w:rPr>
          <w:rFonts w:ascii="Futura PT Book" w:hAnsi="Futura PT Book"/>
          <w:i/>
          <w:sz w:val="36"/>
          <w:szCs w:val="36"/>
        </w:rPr>
        <w:t>Editing a P</w:t>
      </w:r>
      <w:r w:rsidR="00175025" w:rsidRPr="005F73CE">
        <w:rPr>
          <w:rFonts w:ascii="Futura PT Book" w:hAnsi="Futura PT Book"/>
          <w:i/>
          <w:sz w:val="36"/>
          <w:szCs w:val="36"/>
        </w:rPr>
        <w:t>resentation</w:t>
      </w:r>
    </w:p>
    <w:p w:rsidR="00F4473C" w:rsidRPr="005F73CE" w:rsidRDefault="00F4473C" w:rsidP="00175025">
      <w:pPr>
        <w:pStyle w:val="NoSpacing"/>
        <w:rPr>
          <w:rFonts w:ascii="Futura PT Book" w:hAnsi="Futura PT Book"/>
          <w:b/>
          <w:color w:val="0F243E" w:themeColor="text2" w:themeShade="80"/>
          <w:sz w:val="24"/>
          <w:szCs w:val="24"/>
        </w:rPr>
      </w:pPr>
    </w:p>
    <w:p w:rsidR="00175025" w:rsidRPr="005F73CE" w:rsidRDefault="00175025" w:rsidP="001750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edit a Microsoft PowerPoint presentation</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 what can be included in a PowerPoint presentation</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add animations, backgrounds and images to a presentation.</w:t>
      </w:r>
    </w:p>
    <w:p w:rsidR="00175025" w:rsidRPr="005F73CE" w:rsidRDefault="00175025" w:rsidP="00175025">
      <w:pPr>
        <w:pStyle w:val="NoSpacing"/>
        <w:jc w:val="both"/>
        <w:rPr>
          <w:rFonts w:ascii="Futura PT Book" w:hAnsi="Futura PT Book"/>
          <w:color w:val="0F243E" w:themeColor="text2" w:themeShade="80"/>
          <w:sz w:val="24"/>
          <w:szCs w:val="24"/>
        </w:rPr>
      </w:pPr>
    </w:p>
    <w:p w:rsidR="00175025" w:rsidRPr="005F73CE" w:rsidRDefault="00175025" w:rsidP="00175025">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175025" w:rsidRPr="005F73CE" w:rsidTr="00F4473C">
        <w:trPr>
          <w:trHeight w:val="352"/>
        </w:trPr>
        <w:tc>
          <w:tcPr>
            <w:tcW w:w="10081" w:type="dxa"/>
            <w:gridSpan w:val="4"/>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175025" w:rsidRPr="005F73CE" w:rsidTr="00A70FA3">
        <w:trPr>
          <w:trHeight w:val="434"/>
        </w:trPr>
        <w:tc>
          <w:tcPr>
            <w:tcW w:w="709" w:type="dxa"/>
            <w:vAlign w:val="center"/>
          </w:tcPr>
          <w:p w:rsidR="00175025" w:rsidRPr="005F73CE" w:rsidRDefault="00175025" w:rsidP="00A70FA3">
            <w:pPr>
              <w:pStyle w:val="NoSpacing"/>
              <w:rPr>
                <w:rFonts w:ascii="Futura PT Book" w:hAnsi="Futura PT Book" w:cs="Arial"/>
                <w:i/>
                <w:color w:val="1F497D" w:themeColor="text2"/>
                <w:sz w:val="24"/>
                <w:szCs w:val="24"/>
              </w:rPr>
            </w:pPr>
            <w:r w:rsidRPr="005F73CE">
              <w:rPr>
                <w:rFonts w:ascii="Futura PT Book" w:hAnsi="Futura PT Book" w:cs="Arial"/>
                <w:i/>
                <w:color w:val="1F497D" w:themeColor="text2"/>
                <w:sz w:val="24"/>
                <w:szCs w:val="24"/>
              </w:rPr>
              <w:t>026</w:t>
            </w:r>
          </w:p>
        </w:tc>
        <w:tc>
          <w:tcPr>
            <w:tcW w:w="4253" w:type="dxa"/>
            <w:vAlign w:val="center"/>
          </w:tcPr>
          <w:p w:rsidR="00175025" w:rsidRPr="005F73CE" w:rsidRDefault="00175025" w:rsidP="00A70FA3">
            <w:pPr>
              <w:pStyle w:val="NoSpacing"/>
              <w:rPr>
                <w:rFonts w:ascii="Futura PT Book" w:hAnsi="Futura PT Book" w:cs="Arial"/>
                <w:i/>
                <w:color w:val="1F497D" w:themeColor="text2"/>
                <w:kern w:val="36"/>
                <w:sz w:val="24"/>
                <w:szCs w:val="24"/>
                <w:lang w:eastAsia="en-GB"/>
              </w:rPr>
            </w:pPr>
            <w:r w:rsidRPr="005F73CE">
              <w:rPr>
                <w:rFonts w:ascii="Futura PT Book" w:hAnsi="Futura PT Book" w:cs="Arial"/>
                <w:i/>
                <w:color w:val="1F497D" w:themeColor="text2"/>
                <w:kern w:val="36"/>
                <w:sz w:val="24"/>
                <w:szCs w:val="24"/>
                <w:lang w:eastAsia="en-GB"/>
              </w:rPr>
              <w:t xml:space="preserve">Editing a presentation </w:t>
            </w:r>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027</w:t>
            </w:r>
          </w:p>
        </w:tc>
        <w:tc>
          <w:tcPr>
            <w:tcW w:w="4411"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highlight w:val="yellow"/>
                <w:lang w:eastAsia="en-GB"/>
              </w:rPr>
            </w:pPr>
          </w:p>
        </w:tc>
      </w:tr>
      <w:tr w:rsidR="00175025" w:rsidRPr="005F73CE" w:rsidTr="00A70FA3">
        <w:trPr>
          <w:trHeight w:val="352"/>
        </w:trPr>
        <w:tc>
          <w:tcPr>
            <w:tcW w:w="709"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028</w:t>
            </w:r>
          </w:p>
        </w:tc>
        <w:tc>
          <w:tcPr>
            <w:tcW w:w="4253"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lang w:eastAsia="en-GB"/>
              </w:rPr>
            </w:pPr>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highlight w:val="yellow"/>
              </w:rPr>
            </w:pPr>
          </w:p>
        </w:tc>
        <w:tc>
          <w:tcPr>
            <w:tcW w:w="4411" w:type="dxa"/>
            <w:vAlign w:val="center"/>
          </w:tcPr>
          <w:p w:rsidR="00175025" w:rsidRPr="005F73CE" w:rsidRDefault="00175025" w:rsidP="00A70FA3">
            <w:pPr>
              <w:pStyle w:val="NoSpacing"/>
              <w:rPr>
                <w:rFonts w:ascii="Futura PT Book" w:hAnsi="Futura PT Book" w:cs="Arial"/>
                <w:i/>
                <w:color w:val="1F497D" w:themeColor="text2"/>
                <w:kern w:val="36"/>
                <w:sz w:val="24"/>
                <w:szCs w:val="24"/>
                <w:highlight w:val="yellow"/>
                <w:lang w:eastAsia="en-GB"/>
              </w:rPr>
            </w:pPr>
          </w:p>
        </w:tc>
      </w:tr>
    </w:tbl>
    <w:p w:rsidR="00175025" w:rsidRPr="005F73CE" w:rsidRDefault="00175025" w:rsidP="00175025">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75025" w:rsidRPr="005F73CE" w:rsidTr="00F4473C">
        <w:trPr>
          <w:trHeight w:val="352"/>
        </w:trPr>
        <w:tc>
          <w:tcPr>
            <w:tcW w:w="10065" w:type="dxa"/>
            <w:gridSpan w:val="4"/>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175025" w:rsidRPr="005F73CE" w:rsidTr="00A70FA3">
        <w:trPr>
          <w:trHeight w:val="352"/>
        </w:trPr>
        <w:tc>
          <w:tcPr>
            <w:tcW w:w="709" w:type="dxa"/>
            <w:vAlign w:val="center"/>
          </w:tcPr>
          <w:p w:rsidR="00175025" w:rsidRPr="005F73CE" w:rsidRDefault="00175025" w:rsidP="00A70FA3">
            <w:pPr>
              <w:pStyle w:val="NoSpacing"/>
              <w:rPr>
                <w:rFonts w:ascii="Futura PT Book" w:hAnsi="Futura PT Book" w:cs="Arial"/>
                <w:i/>
                <w:color w:val="1F497D" w:themeColor="text2"/>
                <w:sz w:val="24"/>
                <w:szCs w:val="24"/>
              </w:rPr>
            </w:pPr>
            <w:r w:rsidRPr="005F73CE">
              <w:rPr>
                <w:rFonts w:ascii="Futura PT Book" w:hAnsi="Futura PT Book" w:cs="Arial"/>
                <w:i/>
                <w:color w:val="1F497D" w:themeColor="text2"/>
                <w:sz w:val="24"/>
                <w:szCs w:val="24"/>
              </w:rPr>
              <w:t>B</w:t>
            </w:r>
          </w:p>
        </w:tc>
        <w:tc>
          <w:tcPr>
            <w:tcW w:w="4253" w:type="dxa"/>
            <w:vAlign w:val="center"/>
          </w:tcPr>
          <w:p w:rsidR="00175025" w:rsidRPr="005F73CE" w:rsidRDefault="00175025" w:rsidP="00A70FA3">
            <w:pPr>
              <w:pStyle w:val="NoSpacing"/>
              <w:rPr>
                <w:rFonts w:ascii="Futura PT Book" w:hAnsi="Futura PT Book" w:cs="Arial"/>
                <w:i/>
                <w:color w:val="1F497D" w:themeColor="text2"/>
                <w:kern w:val="36"/>
                <w:sz w:val="24"/>
                <w:szCs w:val="24"/>
                <w:lang w:eastAsia="en-GB"/>
              </w:rPr>
            </w:pPr>
            <w:r w:rsidRPr="005F73CE">
              <w:rPr>
                <w:rFonts w:ascii="Futura PT Book" w:hAnsi="Futura PT Book" w:cs="Arial"/>
                <w:i/>
                <w:color w:val="17365D" w:themeColor="text2" w:themeShade="BF"/>
                <w:kern w:val="36"/>
                <w:sz w:val="24"/>
                <w:szCs w:val="24"/>
                <w:lang w:eastAsia="en-GB"/>
              </w:rPr>
              <w:t xml:space="preserve">Automotive Family </w:t>
            </w:r>
            <w:proofErr w:type="spellStart"/>
            <w:r w:rsidRPr="005F73CE">
              <w:rPr>
                <w:rFonts w:ascii="Futura PT Book" w:hAnsi="Futura PT Book" w:cs="Arial"/>
                <w:i/>
                <w:color w:val="17365D" w:themeColor="text2" w:themeShade="BF"/>
                <w:kern w:val="36"/>
                <w:sz w:val="24"/>
                <w:szCs w:val="24"/>
                <w:lang w:eastAsia="en-GB"/>
              </w:rPr>
              <w:t>Fortunes_Slides</w:t>
            </w:r>
            <w:proofErr w:type="spellEnd"/>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C</w:t>
            </w:r>
          </w:p>
        </w:tc>
        <w:tc>
          <w:tcPr>
            <w:tcW w:w="4395"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lang w:eastAsia="en-GB"/>
              </w:rPr>
            </w:pPr>
            <w:r w:rsidRPr="005F73CE">
              <w:rPr>
                <w:rFonts w:ascii="Futura PT Book" w:hAnsi="Futura PT Book" w:cs="Arial"/>
                <w:i/>
                <w:color w:val="17365D" w:themeColor="text2" w:themeShade="BF"/>
                <w:kern w:val="36"/>
                <w:sz w:val="24"/>
                <w:szCs w:val="24"/>
                <w:lang w:eastAsia="en-GB"/>
              </w:rPr>
              <w:t xml:space="preserve">Automotive Family </w:t>
            </w:r>
            <w:proofErr w:type="spellStart"/>
            <w:r w:rsidRPr="005F73CE">
              <w:rPr>
                <w:rFonts w:ascii="Futura PT Book" w:hAnsi="Futura PT Book" w:cs="Arial"/>
                <w:i/>
                <w:color w:val="17365D" w:themeColor="text2" w:themeShade="BF"/>
                <w:kern w:val="36"/>
                <w:sz w:val="24"/>
                <w:szCs w:val="24"/>
                <w:lang w:eastAsia="en-GB"/>
              </w:rPr>
              <w:t>Fortunes_Questions</w:t>
            </w:r>
            <w:proofErr w:type="spellEnd"/>
          </w:p>
        </w:tc>
      </w:tr>
    </w:tbl>
    <w:p w:rsidR="00175025" w:rsidRPr="005F73CE" w:rsidRDefault="00175025" w:rsidP="00175025">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175025" w:rsidRPr="005F73CE" w:rsidTr="00F4473C">
        <w:trPr>
          <w:trHeight w:val="352"/>
        </w:trPr>
        <w:tc>
          <w:tcPr>
            <w:tcW w:w="10065" w:type="dxa"/>
            <w:gridSpan w:val="2"/>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175025" w:rsidRPr="005F73CE" w:rsidTr="005F73CE">
        <w:trPr>
          <w:trHeight w:val="332"/>
        </w:trPr>
        <w:tc>
          <w:tcPr>
            <w:tcW w:w="5103" w:type="dxa"/>
            <w:shd w:val="clear" w:color="auto" w:fill="FFFFFF" w:themeFill="background1"/>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175025" w:rsidRPr="005F73CE" w:rsidTr="00A70FA3">
        <w:trPr>
          <w:trHeight w:val="332"/>
        </w:trPr>
        <w:tc>
          <w:tcPr>
            <w:tcW w:w="5103"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175025" w:rsidRPr="005F73CE" w:rsidRDefault="00175025" w:rsidP="00175025">
      <w:pPr>
        <w:pStyle w:val="NoSpacing"/>
        <w:rPr>
          <w:rFonts w:ascii="Futura PT Book" w:hAnsi="Futura PT Book"/>
        </w:rPr>
      </w:pPr>
    </w:p>
    <w:p w:rsidR="00175025" w:rsidRPr="005F73CE" w:rsidRDefault="00175025" w:rsidP="00175025">
      <w:pPr>
        <w:pStyle w:val="NoSpacing"/>
        <w:rPr>
          <w:rFonts w:ascii="Futura PT Book" w:hAnsi="Futura PT Book"/>
        </w:rPr>
      </w:pPr>
    </w:p>
    <w:tbl>
      <w:tblPr>
        <w:tblStyle w:val="TableGrid"/>
        <w:tblW w:w="0" w:type="auto"/>
        <w:tblLook w:val="04A0" w:firstRow="1" w:lastRow="0" w:firstColumn="1" w:lastColumn="0" w:noHBand="0" w:noVBand="1"/>
      </w:tblPr>
      <w:tblGrid>
        <w:gridCol w:w="10060"/>
      </w:tblGrid>
      <w:tr w:rsidR="00F4473C" w:rsidRPr="005F73CE" w:rsidTr="00A70FA3">
        <w:trPr>
          <w:trHeight w:val="709"/>
        </w:trPr>
        <w:tc>
          <w:tcPr>
            <w:tcW w:w="10060" w:type="dxa"/>
            <w:vAlign w:val="center"/>
          </w:tcPr>
          <w:p w:rsidR="00175025" w:rsidRPr="005F73CE" w:rsidRDefault="00175025"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175025" w:rsidRPr="005F73CE" w:rsidRDefault="00175025" w:rsidP="00A70FA3">
            <w:pPr>
              <w:pStyle w:val="NoSpacing"/>
              <w:rPr>
                <w:rFonts w:ascii="Futura PT Book" w:hAnsi="Futura PT Book"/>
                <w:b/>
                <w:color w:val="0F243E" w:themeColor="text2" w:themeShade="80"/>
                <w:sz w:val="24"/>
                <w:szCs w:val="24"/>
                <w:highlight w:val="yellow"/>
              </w:rPr>
            </w:pPr>
          </w:p>
          <w:p w:rsidR="00175025" w:rsidRPr="005F73CE" w:rsidRDefault="00175025"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Access to presentations form last lesson </w:t>
            </w:r>
          </w:p>
          <w:p w:rsidR="00175025" w:rsidRPr="005F73CE" w:rsidRDefault="00175025" w:rsidP="00A70FA3">
            <w:pPr>
              <w:pStyle w:val="NoSpacing"/>
              <w:rPr>
                <w:rFonts w:ascii="Futura PT Book" w:hAnsi="Futura PT Book"/>
                <w:i/>
                <w:color w:val="0F243E" w:themeColor="text2" w:themeShade="80"/>
                <w:sz w:val="24"/>
                <w:szCs w:val="24"/>
              </w:rPr>
            </w:pPr>
          </w:p>
          <w:p w:rsidR="00175025" w:rsidRPr="005F73CE" w:rsidRDefault="00175025"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             Print out handout on editing a presentation </w:t>
            </w:r>
          </w:p>
          <w:p w:rsidR="00175025" w:rsidRPr="005F73CE" w:rsidRDefault="00175025" w:rsidP="00A70FA3">
            <w:pPr>
              <w:pStyle w:val="NoSpacing"/>
              <w:rPr>
                <w:rFonts w:ascii="Futura PT Book" w:hAnsi="Futura PT Book"/>
                <w:color w:val="0F243E" w:themeColor="text2" w:themeShade="80"/>
                <w:sz w:val="24"/>
                <w:szCs w:val="24"/>
                <w:highlight w:val="yellow"/>
              </w:rPr>
            </w:pPr>
          </w:p>
        </w:tc>
      </w:tr>
    </w:tbl>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27200" behindDoc="0" locked="0" layoutInCell="1" allowOverlap="1" wp14:anchorId="486EF4C0" wp14:editId="63B056B2">
                <wp:simplePos x="0" y="0"/>
                <wp:positionH relativeFrom="page">
                  <wp:posOffset>7200265</wp:posOffset>
                </wp:positionH>
                <wp:positionV relativeFrom="page">
                  <wp:posOffset>10389235</wp:posOffset>
                </wp:positionV>
                <wp:extent cx="156210" cy="163195"/>
                <wp:effectExtent l="0" t="0" r="0" b="0"/>
                <wp:wrapTopAndBottom/>
                <wp:docPr id="139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399" name="Rectangle 14"/>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86EF4C0" id="_x0000_s1145" style="position:absolute;margin-left:566.95pt;margin-top:818.05pt;width:12.3pt;height:12.85pt;z-index:25182720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FLVFuQ3AgAAugQAAA4AAAAA&#10;AAAAAAAAAAAALgIAAGRycy9lMm9Eb2MueG1sUEsBAi0AFAAGAAgAAAAhAPLhXePjAAAADwEAAA8A&#10;AAAAAAAAAAAAAAAAkQQAAGRycy9kb3ducmV2LnhtbFBLBQYAAAAABAAEAPMAAAChBQAAAAA=&#10;">
                <v:rect id="Rectangle 14" o:spid="_x0000_s114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QNsMA&#10;AADdAAAADwAAAGRycy9kb3ducmV2LnhtbERPS2vCQBC+F/wPywje6sYKrabZiDVt8eqDnofsNAnd&#10;nY3ZNab+erdQ8DYf33Oy1WCN6KnzjWMFs2kCgrh0uuFKwfHw8bgA4QOyRuOYFPySh1U+esgw1e7C&#10;O+r3oRIxhH2KCuoQ2lRKX9Zk0U9dSxy5b9dZDBF2ldQdXmK4NfIpSZ6lxYZjQ40tbWoqf/Znq6Av&#10;rnZ3+jpw2Zu392q7LszLZ6HUZDysX0EEGsJd/O/e6jh/vlzC3zfx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QNsMAAADdAAAADwAAAAAAAAAAAAAAAACYAgAAZHJzL2Rv&#10;d25yZXYueG1sUEsFBgAAAAAEAAQA9QAAAIgDA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175025" w:rsidRPr="005F73CE" w:rsidRDefault="00175025" w:rsidP="00175025">
      <w:pPr>
        <w:pStyle w:val="NoSpacing"/>
        <w:rPr>
          <w:rFonts w:ascii="Futura PT Book" w:hAnsi="Futura PT Book" w:cs="Arial"/>
          <w:i/>
          <w:color w:val="0F243E" w:themeColor="text2" w:themeShade="80"/>
          <w:sz w:val="24"/>
          <w:szCs w:val="24"/>
        </w:rPr>
      </w:pPr>
    </w:p>
    <w:p w:rsidR="00175025" w:rsidRPr="005F73CE" w:rsidRDefault="00175025" w:rsidP="00175025">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Explain the rules if necessary</w:t>
      </w:r>
      <w:r w:rsidRPr="005F73CE">
        <w:rPr>
          <w:rFonts w:ascii="Futura PT Book" w:hAnsi="Futura PT Book" w:cs="Arial"/>
        </w:rPr>
        <w:t xml:space="preserve">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175025" w:rsidRPr="005F73CE" w:rsidRDefault="00175025" w:rsidP="00175025">
      <w:pPr>
        <w:pStyle w:val="NoSpacing"/>
        <w:rPr>
          <w:rFonts w:ascii="Futura PT Book" w:hAnsi="Futura PT Book" w:cs="Arial"/>
          <w:i/>
          <w:color w:val="C00000"/>
          <w:sz w:val="24"/>
          <w:szCs w:val="24"/>
        </w:rPr>
      </w:pP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They will be split into two teams for this game (same teams over the 17 lessons).</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175025" w:rsidRPr="005F73CE" w:rsidRDefault="00175025" w:rsidP="00175025">
      <w:pPr>
        <w:pStyle w:val="NoSpacing"/>
        <w:rPr>
          <w:rFonts w:ascii="Futura PT Book" w:hAnsi="Futura PT Book" w:cs="Arial"/>
          <w:color w:val="0F243E" w:themeColor="text2" w:themeShade="80"/>
        </w:rPr>
      </w:pPr>
    </w:p>
    <w:p w:rsidR="00175025" w:rsidRPr="005F73CE" w:rsidRDefault="00175025" w:rsidP="00175025">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175025" w:rsidRPr="005F73CE" w:rsidRDefault="00175025" w:rsidP="00175025">
      <w:pPr>
        <w:pStyle w:val="NoSpacing"/>
        <w:rPr>
          <w:rFonts w:ascii="Futura PT Book" w:hAnsi="Futura PT Book" w:cs="Arial"/>
          <w:b/>
        </w:rPr>
      </w:pPr>
    </w:p>
    <w:tbl>
      <w:tblPr>
        <w:tblStyle w:val="TableGrid"/>
        <w:tblW w:w="10490" w:type="dxa"/>
        <w:tblInd w:w="137" w:type="dxa"/>
        <w:tblLayout w:type="fixed"/>
        <w:tblLook w:val="04A0" w:firstRow="1" w:lastRow="0" w:firstColumn="1" w:lastColumn="0" w:noHBand="0" w:noVBand="1"/>
      </w:tblPr>
      <w:tblGrid>
        <w:gridCol w:w="2835"/>
        <w:gridCol w:w="2126"/>
        <w:gridCol w:w="2977"/>
        <w:gridCol w:w="2552"/>
      </w:tblGrid>
      <w:tr w:rsidR="00F4473C" w:rsidRPr="005F73CE" w:rsidTr="00A70FA3">
        <w:trPr>
          <w:trHeight w:val="472"/>
        </w:trPr>
        <w:tc>
          <w:tcPr>
            <w:tcW w:w="4962" w:type="dxa"/>
            <w:gridSpan w:val="2"/>
            <w:vAlign w:val="center"/>
          </w:tcPr>
          <w:p w:rsidR="00175025" w:rsidRPr="005F73CE" w:rsidRDefault="006C035B"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 </w:t>
            </w:r>
            <w:r w:rsidR="00F4473C" w:rsidRPr="005F73CE">
              <w:rPr>
                <w:rFonts w:ascii="Futura PT Book" w:hAnsi="Futura PT Book" w:cs="Arial"/>
                <w:b/>
                <w:color w:val="0F243E" w:themeColor="text2" w:themeShade="80"/>
                <w:sz w:val="24"/>
                <w:szCs w:val="24"/>
              </w:rPr>
              <w:t>Name 5 car tyre brands</w:t>
            </w:r>
            <w:r w:rsidRPr="005F73CE">
              <w:rPr>
                <w:rFonts w:ascii="Futura PT Book" w:hAnsi="Futura PT Book" w:cs="Arial"/>
                <w:b/>
                <w:color w:val="0F243E" w:themeColor="text2" w:themeShade="80"/>
                <w:sz w:val="24"/>
                <w:szCs w:val="24"/>
              </w:rPr>
              <w:t xml:space="preserve"> …</w:t>
            </w:r>
          </w:p>
        </w:tc>
        <w:tc>
          <w:tcPr>
            <w:tcW w:w="5528" w:type="dxa"/>
            <w:gridSpan w:val="2"/>
            <w:vAlign w:val="center"/>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pet</w:t>
            </w:r>
            <w:r w:rsidRPr="005F73CE">
              <w:rPr>
                <w:rFonts w:ascii="Futura PT Book" w:hAnsi="Futura PT Book" w:cs="Arial"/>
                <w:b/>
                <w:color w:val="0F243E" w:themeColor="text2" w:themeShade="80"/>
                <w:sz w:val="24"/>
                <w:szCs w:val="24"/>
              </w:rPr>
              <w:t xml:space="preserve">rol brands </w:t>
            </w:r>
            <w:r w:rsidR="006C035B" w:rsidRPr="005F73CE">
              <w:rPr>
                <w:rFonts w:ascii="Futura PT Book" w:hAnsi="Futura PT Book" w:cs="Arial"/>
                <w:b/>
                <w:color w:val="0F243E" w:themeColor="text2" w:themeShade="80"/>
                <w:sz w:val="24"/>
                <w:szCs w:val="24"/>
              </w:rPr>
              <w:t>that you see out and about …</w:t>
            </w:r>
          </w:p>
        </w:tc>
      </w:tr>
      <w:tr w:rsidR="00F4473C" w:rsidRPr="005F73CE" w:rsidTr="00F4473C">
        <w:trPr>
          <w:trHeight w:val="1415"/>
        </w:trPr>
        <w:tc>
          <w:tcPr>
            <w:tcW w:w="2836" w:type="dxa"/>
            <w:shd w:val="clear" w:color="auto" w:fill="auto"/>
            <w:vAlign w:val="center"/>
          </w:tcPr>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Continental</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Michelin</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Goodyear</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Pirelli</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Bridgestone</w:t>
            </w:r>
          </w:p>
        </w:tc>
        <w:tc>
          <w:tcPr>
            <w:tcW w:w="2126" w:type="dxa"/>
            <w:vAlign w:val="center"/>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29</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175025" w:rsidRPr="005F73CE">
              <w:rPr>
                <w:rFonts w:ascii="Futura PT Book" w:hAnsi="Futura PT Book" w:cs="Arial"/>
                <w:b/>
                <w:color w:val="0F243E" w:themeColor="text2" w:themeShade="80"/>
                <w:sz w:val="24"/>
                <w:szCs w:val="24"/>
              </w:rPr>
              <w:t>%</w:t>
            </w:r>
          </w:p>
        </w:tc>
        <w:tc>
          <w:tcPr>
            <w:tcW w:w="2976" w:type="dxa"/>
            <w:vAlign w:val="center"/>
          </w:tcPr>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Shell</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BP</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Esso</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Texaco</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Total</w:t>
            </w:r>
          </w:p>
        </w:tc>
        <w:tc>
          <w:tcPr>
            <w:tcW w:w="2552" w:type="dxa"/>
            <w:vAlign w:val="center"/>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24</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175025" w:rsidRPr="005F73CE">
              <w:rPr>
                <w:rFonts w:ascii="Futura PT Book" w:hAnsi="Futura PT Book" w:cs="Arial"/>
                <w:b/>
                <w:color w:val="0F243E" w:themeColor="text2" w:themeShade="80"/>
                <w:sz w:val="24"/>
                <w:szCs w:val="24"/>
              </w:rPr>
              <w:t>2%</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175025" w:rsidRPr="005F73CE">
              <w:rPr>
                <w:rFonts w:ascii="Futura PT Book" w:hAnsi="Futura PT Book" w:cs="Arial"/>
                <w:b/>
                <w:color w:val="0F243E" w:themeColor="text2" w:themeShade="80"/>
                <w:sz w:val="24"/>
                <w:szCs w:val="24"/>
              </w:rPr>
              <w:t>%</w:t>
            </w:r>
          </w:p>
        </w:tc>
      </w:tr>
      <w:tr w:rsidR="00F4473C" w:rsidRPr="005F73CE" w:rsidTr="00A70FA3">
        <w:trPr>
          <w:trHeight w:val="414"/>
        </w:trPr>
        <w:tc>
          <w:tcPr>
            <w:tcW w:w="4962" w:type="dxa"/>
            <w:gridSpan w:val="2"/>
            <w:vAlign w:val="center"/>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diff</w:t>
            </w:r>
            <w:r w:rsidRPr="005F73CE">
              <w:rPr>
                <w:rFonts w:ascii="Futura PT Book" w:hAnsi="Futura PT Book" w:cs="Arial"/>
                <w:b/>
                <w:color w:val="0F243E" w:themeColor="text2" w:themeShade="80"/>
                <w:sz w:val="24"/>
                <w:szCs w:val="24"/>
              </w:rPr>
              <w:t>erent kinds of lights a car has</w:t>
            </w:r>
            <w:r w:rsidR="006C035B" w:rsidRPr="005F73CE">
              <w:rPr>
                <w:rFonts w:ascii="Futura PT Book" w:hAnsi="Futura PT Book" w:cs="Arial"/>
                <w:b/>
                <w:color w:val="0F243E" w:themeColor="text2" w:themeShade="80"/>
                <w:sz w:val="24"/>
                <w:szCs w:val="24"/>
              </w:rPr>
              <w:t xml:space="preserve"> …</w:t>
            </w:r>
          </w:p>
        </w:tc>
        <w:tc>
          <w:tcPr>
            <w:tcW w:w="5528" w:type="dxa"/>
            <w:gridSpan w:val="2"/>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safety features</w:t>
            </w:r>
            <w:r w:rsidRPr="005F73CE">
              <w:rPr>
                <w:rFonts w:ascii="Futura PT Book" w:hAnsi="Futura PT Book" w:cs="Arial"/>
                <w:b/>
                <w:color w:val="0F243E" w:themeColor="text2" w:themeShade="80"/>
                <w:sz w:val="24"/>
                <w:szCs w:val="24"/>
              </w:rPr>
              <w:t xml:space="preserve"> designed to protect passengers</w:t>
            </w:r>
            <w:r w:rsidR="006C035B" w:rsidRPr="005F73CE">
              <w:rPr>
                <w:rFonts w:ascii="Futura PT Book" w:hAnsi="Futura PT Book" w:cs="Arial"/>
                <w:b/>
                <w:color w:val="0F243E" w:themeColor="text2" w:themeShade="80"/>
                <w:sz w:val="24"/>
                <w:szCs w:val="24"/>
              </w:rPr>
              <w:t xml:space="preserve"> …</w:t>
            </w:r>
          </w:p>
        </w:tc>
      </w:tr>
      <w:tr w:rsidR="00F4473C" w:rsidRPr="005F73CE" w:rsidTr="00A70FA3">
        <w:trPr>
          <w:trHeight w:val="1399"/>
        </w:trPr>
        <w:tc>
          <w:tcPr>
            <w:tcW w:w="2836" w:type="dxa"/>
            <w:shd w:val="clear" w:color="auto" w:fill="auto"/>
            <w:vAlign w:val="center"/>
          </w:tcPr>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Headlight</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Indicator</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Fog light</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Full beam</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Reverse light</w:t>
            </w:r>
          </w:p>
        </w:tc>
        <w:tc>
          <w:tcPr>
            <w:tcW w:w="2126" w:type="dxa"/>
            <w:vAlign w:val="center"/>
          </w:tcPr>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34</w:t>
            </w:r>
            <w:r w:rsidR="00175025" w:rsidRPr="005F73CE">
              <w:rPr>
                <w:rFonts w:ascii="Futura PT Book" w:hAnsi="Futura PT Book" w:cs="Arial"/>
                <w:b/>
                <w:color w:val="0F243E" w:themeColor="text2" w:themeShade="80"/>
                <w:sz w:val="24"/>
                <w:szCs w:val="24"/>
                <w:lang w:eastAsia="en-GB"/>
              </w:rPr>
              <w:t xml:space="preserve">% </w:t>
            </w:r>
            <w:r w:rsidR="00175025" w:rsidRPr="005F73CE">
              <w:rPr>
                <w:rFonts w:ascii="Futura PT Book" w:hAnsi="Futura PT Book" w:cs="Arial"/>
                <w:b/>
                <w:color w:val="0F243E" w:themeColor="text2" w:themeShade="80"/>
                <w:sz w:val="24"/>
                <w:szCs w:val="24"/>
              </w:rPr>
              <w:t>said…</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25</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21</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9</w:t>
            </w:r>
            <w:r w:rsidR="00175025" w:rsidRPr="005F73CE">
              <w:rPr>
                <w:rFonts w:ascii="Futura PT Book" w:hAnsi="Futura PT Book" w:cs="Arial"/>
                <w:b/>
                <w:color w:val="0F243E" w:themeColor="text2" w:themeShade="80"/>
                <w:sz w:val="24"/>
                <w:szCs w:val="24"/>
                <w:lang w:eastAsia="en-GB"/>
              </w:rPr>
              <w:t>%</w:t>
            </w:r>
          </w:p>
        </w:tc>
        <w:tc>
          <w:tcPr>
            <w:tcW w:w="2977" w:type="dxa"/>
          </w:tcPr>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 belts</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Airbags</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Anti-lock braking system</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Traction control</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Safety cage</w:t>
            </w:r>
          </w:p>
        </w:tc>
        <w:tc>
          <w:tcPr>
            <w:tcW w:w="2551" w:type="dxa"/>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34</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175025" w:rsidRPr="005F73CE">
              <w:rPr>
                <w:rFonts w:ascii="Futura PT Book" w:hAnsi="Futura PT Book" w:cs="Arial"/>
                <w:b/>
                <w:color w:val="0F243E" w:themeColor="text2" w:themeShade="80"/>
                <w:sz w:val="24"/>
                <w:szCs w:val="24"/>
              </w:rPr>
              <w:t>%</w:t>
            </w:r>
          </w:p>
          <w:p w:rsidR="006C035B"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175025" w:rsidRPr="005F73CE">
              <w:rPr>
                <w:rFonts w:ascii="Futura PT Book" w:hAnsi="Futura PT Book" w:cs="Arial"/>
                <w:b/>
                <w:color w:val="0F243E" w:themeColor="text2" w:themeShade="80"/>
                <w:sz w:val="24"/>
                <w:szCs w:val="24"/>
              </w:rPr>
              <w:t>%</w:t>
            </w:r>
          </w:p>
        </w:tc>
      </w:tr>
    </w:tbl>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w:t>
      </w:r>
      <w:r w:rsidR="00F4473C" w:rsidRPr="005F73CE">
        <w:rPr>
          <w:rFonts w:ascii="Futura PT Book" w:hAnsi="Futura PT Book" w:cs="Arial"/>
          <w:color w:val="0F243E" w:themeColor="text2" w:themeShade="80"/>
          <w:sz w:val="24"/>
          <w:szCs w:val="24"/>
        </w:rPr>
        <w:t>_____________________________</w:t>
      </w:r>
    </w:p>
    <w:p w:rsidR="00175025" w:rsidRPr="005F73CE" w:rsidRDefault="00175025" w:rsidP="00175025">
      <w:pPr>
        <w:pStyle w:val="NoSpacing"/>
        <w:rPr>
          <w:rFonts w:ascii="Futura PT Book" w:hAnsi="Futura PT Book" w:cs="Arial"/>
          <w:i/>
          <w:color w:val="0F243E" w:themeColor="text2" w:themeShade="80"/>
          <w:sz w:val="24"/>
          <w:szCs w:val="24"/>
        </w:rPr>
      </w:pPr>
    </w:p>
    <w:p w:rsidR="00175025" w:rsidRPr="005F73CE" w:rsidRDefault="00175025" w:rsidP="001750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175025" w:rsidRPr="005F73CE" w:rsidRDefault="00175025" w:rsidP="00175025">
      <w:pPr>
        <w:pStyle w:val="NoSpacing"/>
        <w:rPr>
          <w:rFonts w:ascii="Futura PT Book" w:hAnsi="Futura PT Book" w:cs="Arial"/>
          <w:b/>
          <w:i/>
          <w:color w:val="0F243E" w:themeColor="text2" w:themeShade="80"/>
          <w:sz w:val="24"/>
          <w:szCs w:val="24"/>
        </w:rPr>
      </w:pPr>
    </w:p>
    <w:p w:rsidR="00175025" w:rsidRPr="005F73CE" w:rsidRDefault="00175025" w:rsidP="00175025">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b/>
          <w:i/>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29248" behindDoc="0" locked="0" layoutInCell="1" allowOverlap="1" wp14:anchorId="7709B933" wp14:editId="4B12C413">
                <wp:simplePos x="0" y="0"/>
                <wp:positionH relativeFrom="page">
                  <wp:posOffset>7200265</wp:posOffset>
                </wp:positionH>
                <wp:positionV relativeFrom="page">
                  <wp:posOffset>10389235</wp:posOffset>
                </wp:positionV>
                <wp:extent cx="156210" cy="163195"/>
                <wp:effectExtent l="0" t="0" r="0" b="0"/>
                <wp:wrapTopAndBottom/>
                <wp:docPr id="14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1" name="Rectangle 5"/>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709B933" id="_x0000_s1147" style="position:absolute;margin-left:566.95pt;margin-top:818.05pt;width:12.3pt;height:12.85pt;z-index:2518292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">
                <v:rect id="Rectangle 5" o:spid="_x0000_s114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E0sIA&#10;AADdAAAADwAAAGRycy9kb3ducmV2LnhtbERPS2vCQBC+F/wPywi91Y0ibYlugja2ePWB5yE7JsHd&#10;2TS7xuiv7xYKvc3H95xlPlgjeup841jBdJKAIC6dbrhScDx8vryD8AFZo3FMCu7kIc9GT0tMtbvx&#10;jvp9qEQMYZ+igjqENpXSlzVZ9BPXEkfu7DqLIcKukrrDWwy3Rs6S5FVabDg21NjSR03lZX+1Cvri&#10;YXffpwOXvVlvqu2qMG9fhVLP42G1ABFoCP/iP/dWx/nzZAq/38QT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cTSwgAAAN0AAAAPAAAAAAAAAAAAAAAAAJgCAABkcnMvZG93&#10;bnJldi54bWxQSwUGAAAAAAQABAD1AAAAhwM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175025" w:rsidRPr="005F73CE" w:rsidRDefault="00175025" w:rsidP="001750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Review last lessons presentation skills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26176" behindDoc="0" locked="0" layoutInCell="1" allowOverlap="1" wp14:anchorId="29F8F222" wp14:editId="4E6DC50A">
                <wp:simplePos x="0" y="0"/>
                <wp:positionH relativeFrom="page">
                  <wp:posOffset>7200265</wp:posOffset>
                </wp:positionH>
                <wp:positionV relativeFrom="page">
                  <wp:posOffset>10389235</wp:posOffset>
                </wp:positionV>
                <wp:extent cx="156210" cy="163195"/>
                <wp:effectExtent l="0" t="0" r="0" b="0"/>
                <wp:wrapTopAndBottom/>
                <wp:docPr id="140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3" name="Rectangle 16"/>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9F8F222" id="_x0000_s1149" style="position:absolute;margin-left:566.95pt;margin-top:818.05pt;width:12.3pt;height:12.85pt;z-index:2518261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0/+/LOAIAALoEAAAOAAAA&#10;AAAAAAAAAAAAAC4CAABkcnMvZTJvRG9jLnhtbFBLAQItABQABgAIAAAAIQDy4V3j4wAAAA8BAAAP&#10;AAAAAAAAAAAAAAAAAJIEAABkcnMvZG93bnJldi54bWxQSwUGAAAAAAQABADzAAAAogUAAAAA&#10;">
                <v:rect id="Rectangle 16" o:spid="_x0000_s115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PsMA&#10;AADdAAAADwAAAGRycy9kb3ducmV2LnhtbERPS2vCQBC+F/wPywje6sYHbYlugppavKrF85CdJqG7&#10;szG7xrS/vlso9DYf33PW+WCN6KnzjWMFs2kCgrh0uuFKwft5//gCwgdkjcYxKfgiD3k2elhjqt2d&#10;j9SfQiViCPsUFdQhtKmUvqzJop+6ljhyH66zGCLsKqk7vMdwa+Q8SZ6kxYZjQ40t7WoqP083q6Av&#10;vu3xejlz2Zvta3XYFOb5rVBqMh42KxCBhvAv/nMfdJy/TBbw+008QW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P/PsMAAADdAAAADwAAAAAAAAAAAAAAAACYAgAAZHJzL2Rv&#10;d25yZXYueG1sUEsFBgAAAAAEAAQA9QAAAIgDA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175025" w:rsidRPr="005F73CE" w:rsidRDefault="00175025" w:rsidP="0017502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Follow handouts on editing your presentation </w:t>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b/>
          <w:i/>
          <w:color w:val="0F243E" w:themeColor="text2" w:themeShade="80"/>
          <w:sz w:val="24"/>
          <w:szCs w:val="24"/>
        </w:rPr>
      </w:pPr>
    </w:p>
    <w:p w:rsidR="00175025" w:rsidRPr="005F73CE" w:rsidRDefault="00175025" w:rsidP="00175025">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Feedback to teacher</w:t>
      </w:r>
    </w:p>
    <w:p w:rsidR="00175025" w:rsidRPr="005F73CE" w:rsidRDefault="00175025" w:rsidP="00175025">
      <w:pPr>
        <w:pStyle w:val="NoSpacing"/>
        <w:jc w:val="both"/>
        <w:rPr>
          <w:rFonts w:ascii="Futura PT Book" w:hAnsi="Futura PT Book" w:cs="Arial"/>
          <w:b/>
          <w:color w:val="0F243E" w:themeColor="text2" w:themeShade="80"/>
          <w:sz w:val="24"/>
          <w:szCs w:val="24"/>
        </w:rPr>
      </w:pPr>
    </w:p>
    <w:p w:rsidR="00175025" w:rsidRPr="005F73CE" w:rsidRDefault="00175025" w:rsidP="00175025">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175025" w:rsidRPr="005F73CE" w:rsidRDefault="00175025" w:rsidP="00175025">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175025" w:rsidRPr="005F73CE" w:rsidRDefault="00175025" w:rsidP="00175025">
      <w:pPr>
        <w:pStyle w:val="NoSpacing"/>
        <w:jc w:val="both"/>
        <w:rPr>
          <w:rFonts w:ascii="Futura PT Book" w:hAnsi="Futura PT Book" w:cs="Arial"/>
          <w:color w:val="0F243E" w:themeColor="text2" w:themeShade="80"/>
          <w:sz w:val="24"/>
          <w:szCs w:val="24"/>
        </w:rPr>
      </w:pPr>
    </w:p>
    <w:p w:rsidR="00175025" w:rsidRPr="005F73CE" w:rsidRDefault="00175025" w:rsidP="00175025">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FF0000"/>
          <w:sz w:val="24"/>
          <w:szCs w:val="24"/>
        </w:rPr>
        <w:t>Give out Post-its.</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175025" w:rsidRPr="005F73CE" w:rsidRDefault="00175025" w:rsidP="00175025">
      <w:pPr>
        <w:pStyle w:val="NoSpacing"/>
        <w:jc w:val="both"/>
        <w:rPr>
          <w:rFonts w:ascii="Futura PT Book" w:hAnsi="Futura PT Book" w:cs="Arial"/>
          <w:color w:val="0F243E" w:themeColor="text2" w:themeShade="80"/>
          <w:sz w:val="24"/>
          <w:szCs w:val="24"/>
        </w:rPr>
      </w:pPr>
    </w:p>
    <w:p w:rsidR="00175025" w:rsidRPr="005F73CE" w:rsidRDefault="00175025" w:rsidP="00175025">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175025" w:rsidRPr="005F73CE" w:rsidRDefault="00175025" w:rsidP="00175025">
      <w:pPr>
        <w:pStyle w:val="NoSpacing"/>
        <w:jc w:val="both"/>
        <w:rPr>
          <w:rFonts w:ascii="Futura PT Book" w:hAnsi="Futura PT Book" w:cs="Arial"/>
          <w:b/>
          <w:color w:val="0F243E" w:themeColor="text2" w:themeShade="80"/>
          <w:sz w:val="24"/>
          <w:szCs w:val="24"/>
        </w:rPr>
      </w:pPr>
    </w:p>
    <w:p w:rsidR="00175025" w:rsidRPr="005F73CE" w:rsidRDefault="00175025" w:rsidP="00175025">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175025" w:rsidRPr="005F73CE" w:rsidRDefault="00175025" w:rsidP="00175025">
      <w:pPr>
        <w:pStyle w:val="NoSpacing"/>
        <w:ind w:left="1440" w:hanging="1440"/>
        <w:jc w:val="both"/>
        <w:rPr>
          <w:rFonts w:ascii="Futura PT Book" w:hAnsi="Futura PT Book" w:cs="Arial"/>
          <w:color w:val="0F243E" w:themeColor="text2" w:themeShade="80"/>
          <w:sz w:val="24"/>
          <w:szCs w:val="24"/>
        </w:rPr>
      </w:pPr>
    </w:p>
    <w:p w:rsidR="00175025" w:rsidRPr="005F73CE" w:rsidRDefault="00175025" w:rsidP="00175025">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175025" w:rsidRPr="005F73CE" w:rsidRDefault="00175025" w:rsidP="00175025">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175025" w:rsidRPr="005F73CE" w:rsidRDefault="00175025" w:rsidP="00175025">
      <w:pPr>
        <w:pStyle w:val="NoSpacing"/>
        <w:rPr>
          <w:rFonts w:ascii="Futura PT Book" w:hAnsi="Futura PT Book"/>
          <w:noProof/>
          <w:color w:val="0F243E" w:themeColor="text2" w:themeShade="80"/>
          <w:sz w:val="24"/>
          <w:szCs w:val="24"/>
        </w:rPr>
      </w:pPr>
    </w:p>
    <w:p w:rsidR="00175025" w:rsidRPr="005F73CE" w:rsidRDefault="00175025" w:rsidP="00175025">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28224" behindDoc="0" locked="0" layoutInCell="1" allowOverlap="1" wp14:anchorId="7C2FF472" wp14:editId="56C1AAA1">
                <wp:simplePos x="0" y="0"/>
                <wp:positionH relativeFrom="page">
                  <wp:posOffset>7200265</wp:posOffset>
                </wp:positionH>
                <wp:positionV relativeFrom="page">
                  <wp:posOffset>10389235</wp:posOffset>
                </wp:positionV>
                <wp:extent cx="156210" cy="163195"/>
                <wp:effectExtent l="0" t="0" r="0" b="0"/>
                <wp:wrapTopAndBottom/>
                <wp:docPr id="1406"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7" name="Rectangle 31966"/>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C2FF472" id="_x0000_s1151" style="position:absolute;margin-left:566.95pt;margin-top:818.05pt;width:12.3pt;height:12.85pt;z-index:2518282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aw5OAIAAMAEAAAOAAAA&#10;AAAAAAAAAAAAAC4CAABkcnMvZTJvRG9jLnhtbFBLAQItABQABgAIAAAAIQDy4V3j4wAAAA8BAAAP&#10;AAAAAAAAAAAAAAAAAJIEAABkcnMvZG93bnJldi54bWxQSwUGAAAAAAQABADzAAAAogUAAAAA&#10;">
                <v:rect id="Rectangle 31966" o:spid="_x0000_s115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5PcIA&#10;AADdAAAADwAAAGRycy9kb3ducmV2LnhtbERPTWvCQBC9F/oflin0VjdKUYlugjVt8aoRz0N2TIK7&#10;s2l2G9P+erdQ8DaP9znrfLRGDNT71rGC6SQBQVw53XKt4Fh+vCxB+ICs0TgmBT/kIc8eH9aYanfl&#10;PQ2HUIsYwj5FBU0IXSqlrxqy6CeuI47c2fUWQ4R9LXWP1xhujZwlyVxabDk2NNjRtqHqcvi2Cobi&#10;1+6/TiVXg3l7r3ebwiw+C6Wen8bNCkSgMdzF/+6djvNfkwX8fRNP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Pk9wgAAAN0AAAAPAAAAAAAAAAAAAAAAAJgCAABkcnMvZG93&#10;bnJldi54bWxQSwUGAAAAAAQABAD1AAAAhwM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175025" w:rsidRPr="005F73CE" w:rsidRDefault="00175025" w:rsidP="00175025">
      <w:pPr>
        <w:rPr>
          <w:rFonts w:ascii="Futura PT Book" w:hAnsi="Futura PT Book"/>
          <w:b/>
          <w:color w:val="0F243E" w:themeColor="text2" w:themeShade="80"/>
          <w:sz w:val="40"/>
          <w:szCs w:val="64"/>
        </w:rPr>
      </w:pPr>
      <w:r w:rsidRPr="005F73CE">
        <w:rPr>
          <w:rFonts w:ascii="Futura PT Book" w:hAnsi="Futura PT Book"/>
          <w:b/>
          <w:color w:val="0F243E" w:themeColor="text2" w:themeShade="80"/>
        </w:rPr>
        <w:br w:type="page"/>
      </w:r>
      <w:r w:rsidRPr="005F73CE">
        <w:rPr>
          <w:rFonts w:ascii="Futura PT Book" w:hAnsi="Futura PT Book"/>
          <w:b/>
          <w:color w:val="0F243E" w:themeColor="text2" w:themeShade="80"/>
          <w:sz w:val="40"/>
          <w:szCs w:val="64"/>
        </w:rPr>
        <w:lastRenderedPageBreak/>
        <w:t xml:space="preserve">HANDOUT 028: Editing a </w:t>
      </w:r>
      <w:r w:rsidR="00F4473C" w:rsidRPr="005F73CE">
        <w:rPr>
          <w:rFonts w:ascii="Futura PT Book" w:hAnsi="Futura PT Book"/>
          <w:b/>
          <w:color w:val="0F243E" w:themeColor="text2" w:themeShade="80"/>
          <w:sz w:val="40"/>
          <w:szCs w:val="64"/>
        </w:rPr>
        <w:t>P</w:t>
      </w:r>
      <w:r w:rsidRPr="005F73CE">
        <w:rPr>
          <w:rFonts w:ascii="Futura PT Book" w:hAnsi="Futura PT Book"/>
          <w:b/>
          <w:color w:val="0F243E" w:themeColor="text2" w:themeShade="80"/>
          <w:sz w:val="40"/>
          <w:szCs w:val="64"/>
        </w:rPr>
        <w:t xml:space="preserve">resentation </w:t>
      </w:r>
    </w:p>
    <w:p w:rsidR="00F4473C" w:rsidRPr="005F73CE" w:rsidRDefault="00F4473C" w:rsidP="00175025">
      <w:pPr>
        <w:outlineLvl w:val="0"/>
        <w:rPr>
          <w:rFonts w:ascii="Futura PT Book" w:eastAsia="Times New Roman" w:hAnsi="Futura PT Book" w:cs="Arial"/>
          <w:bCs/>
          <w:spacing w:val="-15"/>
          <w:kern w:val="36"/>
          <w:lang w:eastAsia="en-GB"/>
        </w:rPr>
      </w:pP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now going to edit your presentation.</w:t>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42560" behindDoc="1" locked="0" layoutInCell="1" allowOverlap="1" wp14:anchorId="755EC253" wp14:editId="4F51D154">
            <wp:simplePos x="0" y="0"/>
            <wp:positionH relativeFrom="column">
              <wp:posOffset>4973373</wp:posOffset>
            </wp:positionH>
            <wp:positionV relativeFrom="paragraph">
              <wp:posOffset>8453</wp:posOffset>
            </wp:positionV>
            <wp:extent cx="521335" cy="521335"/>
            <wp:effectExtent l="0" t="0" r="0" b="0"/>
            <wp:wrapTight wrapText="bothSides">
              <wp:wrapPolygon edited="0">
                <wp:start x="0" y="0"/>
                <wp:lineTo x="0" y="20521"/>
                <wp:lineTo x="20521" y="20521"/>
                <wp:lineTo x="20521" y="0"/>
                <wp:lineTo x="0" y="0"/>
              </wp:wrapPolygon>
            </wp:wrapTight>
            <wp:docPr id="17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14:sizeRelH relativeFrom="page">
              <wp14:pctWidth>0</wp14:pctWidth>
            </wp14:sizeRelH>
            <wp14:sizeRelV relativeFrom="page">
              <wp14:pctHeight>0</wp14:pctHeight>
            </wp14:sizeRelV>
          </wp:anchor>
        </w:drawing>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PowerPoint by clicking on the icon that looks like this: </w:t>
      </w:r>
    </w:p>
    <w:p w:rsidR="00175025" w:rsidRPr="005F73CE" w:rsidRDefault="00E06CBD" w:rsidP="00F4473C">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175025" w:rsidRPr="005F73CE">
        <w:rPr>
          <w:rFonts w:ascii="Futura PT Book" w:hAnsi="Futura PT Book"/>
          <w:color w:val="0F243E" w:themeColor="text2" w:themeShade="80"/>
          <w:sz w:val="24"/>
          <w:szCs w:val="24"/>
        </w:rPr>
        <w:t>another year)</w:t>
      </w: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F4473C">
      <w:pPr>
        <w:pStyle w:val="NoSpacing"/>
        <w:rPr>
          <w:rFonts w:ascii="Futura PT Book" w:hAnsi="Futura PT Book"/>
          <w:color w:val="0F243E" w:themeColor="text2" w:themeShade="80"/>
          <w:sz w:val="24"/>
          <w:szCs w:val="24"/>
        </w:rPr>
      </w:pPr>
      <w:r w:rsidRPr="005F73CE">
        <w:rPr>
          <w:rFonts w:ascii="Futura PT Book" w:hAnsi="Futura PT Book"/>
          <w:noProof/>
          <w:color w:val="0F243E" w:themeColor="text2" w:themeShade="80"/>
          <w:sz w:val="24"/>
          <w:szCs w:val="24"/>
          <w:lang w:eastAsia="en-GB"/>
        </w:rPr>
        <mc:AlternateContent>
          <mc:Choice Requires="wps">
            <w:drawing>
              <wp:anchor distT="0" distB="0" distL="114300" distR="114300" simplePos="0" relativeHeight="251834368" behindDoc="0" locked="0" layoutInCell="1" allowOverlap="1" wp14:anchorId="10D86201" wp14:editId="583475B6">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A1A798" id="Oval 200" o:spid="_x0000_s1026" style="position:absolute;margin-left:-6.75pt;margin-top:33pt;width:66.75pt;height:5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Pr="005F73CE">
        <w:rPr>
          <w:rFonts w:ascii="Futura PT Book" w:hAnsi="Futura PT Book"/>
          <w:color w:val="0F243E" w:themeColor="text2" w:themeShade="80"/>
          <w:sz w:val="24"/>
          <w:szCs w:val="24"/>
        </w:rPr>
        <w:t>Then click the Windows or File button, select Open and then open your presentation from where it was saved:</w:t>
      </w: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175025">
      <w:pPr>
        <w:tabs>
          <w:tab w:val="left" w:pos="2805"/>
        </w:tabs>
        <w:rPr>
          <w:rFonts w:ascii="Futura PT Book" w:hAnsi="Futura PT Book" w:cs="Arial"/>
        </w:rPr>
      </w:pPr>
    </w:p>
    <w:p w:rsidR="00175025" w:rsidRPr="005F73CE" w:rsidRDefault="00175025" w:rsidP="0017502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3344" behindDoc="0" locked="0" layoutInCell="1" allowOverlap="1" wp14:anchorId="7B6BBE46" wp14:editId="6F6F76BE">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AA739E" id="Oval 199" o:spid="_x0000_s1026" style="position:absolute;margin-left:1.5pt;margin-top:46pt;width:66.75pt;height:5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222B45D8" wp14:editId="71233BD1">
            <wp:extent cx="4800600" cy="406267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175025" w:rsidRPr="005F73CE" w:rsidRDefault="00175025" w:rsidP="00175025">
      <w:pPr>
        <w:pStyle w:val="Default"/>
        <w:rPr>
          <w:rFonts w:ascii="Futura PT Book" w:hAnsi="Futura PT Book"/>
          <w:color w:val="auto"/>
        </w:rPr>
      </w:pPr>
    </w:p>
    <w:p w:rsidR="00175025" w:rsidRPr="005F73CE" w:rsidRDefault="00175025" w:rsidP="00175025">
      <w:pPr>
        <w:pStyle w:val="Default"/>
        <w:rPr>
          <w:rFonts w:ascii="Futura PT Book" w:hAnsi="Futura PT Book"/>
          <w:color w:val="auto"/>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 xml:space="preserve">First change the background </w:t>
      </w:r>
      <w:proofErr w:type="spellStart"/>
      <w:r w:rsidRPr="005F73CE">
        <w:rPr>
          <w:rFonts w:ascii="Futura PT Book" w:hAnsi="Futura PT Book" w:cs="Arial"/>
        </w:rPr>
        <w:t>colour</w:t>
      </w:r>
      <w:proofErr w:type="spellEnd"/>
      <w:r w:rsidRPr="005F73CE">
        <w:rPr>
          <w:rFonts w:ascii="Futura PT Book" w:hAnsi="Futura PT Book" w:cs="Arial"/>
        </w:rPr>
        <w:t xml:space="preserve"> of your slides, to do this you can use a pre-set design, click on the ‘Design’ tab in the top menu and then select which </w:t>
      </w:r>
      <w:proofErr w:type="spellStart"/>
      <w:r w:rsidRPr="005F73CE">
        <w:rPr>
          <w:rFonts w:ascii="Futura PT Book" w:hAnsi="Futura PT Book" w:cs="Arial"/>
        </w:rPr>
        <w:t>colour</w:t>
      </w:r>
      <w:proofErr w:type="spellEnd"/>
      <w:r w:rsidRPr="005F73CE">
        <w:rPr>
          <w:rFonts w:ascii="Futura PT Book" w:hAnsi="Futura PT Book" w:cs="Arial"/>
        </w:rPr>
        <w:t xml:space="preserve"> scheme you would like to use: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FBAC4A6" wp14:editId="6B16FABB">
            <wp:extent cx="5676900" cy="1153115"/>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5392" behindDoc="0" locked="0" layoutInCell="1" allowOverlap="1" wp14:anchorId="6B9DBD76" wp14:editId="1D7A3681">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F4C645" id="Oval 197" o:spid="_x0000_s1026" style="position:absolute;margin-left:-4.5pt;margin-top:2.3pt;width:487.5pt;height:72.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7489B639" wp14:editId="62208DDC">
            <wp:extent cx="6066642" cy="11620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Once you have selected a design you can change the </w:t>
      </w:r>
      <w:proofErr w:type="spellStart"/>
      <w:r w:rsidRPr="005F73CE">
        <w:rPr>
          <w:rFonts w:ascii="Futura PT Book" w:hAnsi="Futura PT Book" w:cs="Arial"/>
        </w:rPr>
        <w:t>colours</w:t>
      </w:r>
      <w:proofErr w:type="spellEnd"/>
      <w:r w:rsidRPr="005F73CE">
        <w:rPr>
          <w:rFonts w:ascii="Futura PT Book" w:hAnsi="Futura PT Book" w:cs="Arial"/>
        </w:rPr>
        <w:t xml:space="preserve"> of it by clicking the ‘</w:t>
      </w:r>
      <w:proofErr w:type="spellStart"/>
      <w:r w:rsidRPr="005F73CE">
        <w:rPr>
          <w:rFonts w:ascii="Futura PT Book" w:hAnsi="Futura PT Book" w:cs="Arial"/>
        </w:rPr>
        <w:t>Colours</w:t>
      </w:r>
      <w:proofErr w:type="spellEnd"/>
      <w:r w:rsidRPr="005F73CE">
        <w:rPr>
          <w:rFonts w:ascii="Futura PT Book" w:hAnsi="Futura PT Book" w:cs="Arial"/>
        </w:rPr>
        <w:t>’ drop down menu:</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15EF1328" wp14:editId="0FBE9E08">
            <wp:extent cx="4019550" cy="3715551"/>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Try out a few different designs and </w:t>
      </w:r>
      <w:proofErr w:type="spellStart"/>
      <w:r w:rsidRPr="005F73CE">
        <w:rPr>
          <w:rFonts w:ascii="Futura PT Book" w:hAnsi="Futura PT Book" w:cs="Arial"/>
        </w:rPr>
        <w:t>colours</w:t>
      </w:r>
      <w:proofErr w:type="spellEnd"/>
      <w:r w:rsidRPr="005F73CE">
        <w:rPr>
          <w:rFonts w:ascii="Futura PT Book" w:hAnsi="Futura PT Book" w:cs="Arial"/>
        </w:rPr>
        <w:t xml:space="preserve"> now.</w:t>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Now you can add some images into your presentation, your teacher will tell you where the motor industry images are saved.</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Simply left click the mouse to the place in a slide where you would like to put a picture and then click ‘Insert’ from the top Menu, and then ‘Picture’: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7440" behindDoc="0" locked="0" layoutInCell="1" allowOverlap="1" wp14:anchorId="1EC14ABC" wp14:editId="785CE01E">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4AD52" id="Oval 46" o:spid="_x0000_s1026" style="position:absolute;margin-left:33pt;margin-top:39.9pt;width:68.25pt;height:4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6416" behindDoc="0" locked="0" layoutInCell="1" allowOverlap="1" wp14:anchorId="1E0EC63A" wp14:editId="37D76521">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E99E1" id="Oval 47" o:spid="_x0000_s1026" style="position:absolute;margin-left:79.5pt;margin-top:.9pt;width:68.25pt;height:4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D4F7675" wp14:editId="4C804DAE">
            <wp:extent cx="3905250" cy="1976852"/>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Select the picture you would like to put in your slide and click ‘Insert’:</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130EA9E" wp14:editId="7CA5AA81">
            <wp:extent cx="5874787" cy="2781300"/>
            <wp:effectExtent l="19050" t="0" r="0" b="0"/>
            <wp:docPr id="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The picture will then appear on the slide: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A8B017C" wp14:editId="41C4DE2B">
            <wp:extent cx="6080125" cy="3248025"/>
            <wp:effectExtent l="19050" t="0" r="0" b="0"/>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t xml:space="preserve">Obviously this picture is too big, so use the boxes on each corner of the picture to make it the size you want.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move it to where you want it on the slide by clicking in the middle of the picture and dragging it to where you want before letting go of the mouse button.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388BF5A8" wp14:editId="6C5C064B">
            <wp:extent cx="5784850" cy="3019425"/>
            <wp:effectExtent l="1905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Repeat this process to put pictures anywhere you would like them in your presentation using the saved motor industry ones.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9488" behindDoc="0" locked="0" layoutInCell="1" allowOverlap="1" wp14:anchorId="216A6A67" wp14:editId="0A80AE57">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5E4AD9" id="Oval 48" o:spid="_x0000_s1026" style="position:absolute;margin-left:122.25pt;margin-top:103.8pt;width:55.5pt;height:3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5F73CE">
        <w:rPr>
          <w:rFonts w:ascii="Futura PT Book" w:hAnsi="Futura PT Book" w:cs="Arial"/>
        </w:rPr>
        <w:t>Now you can add in some animations, these make lines of text or pictures move / appear in different ways.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Highlight a word or sentence that you would like to animate, then click on the ‘Animations’ tab and then on the ‘Custom Animation’ button:</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8464" behindDoc="0" locked="0" layoutInCell="1" allowOverlap="1" wp14:anchorId="05ACE692" wp14:editId="551633E6">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1771B" id="Oval 49" o:spid="_x0000_s1026" style="position:absolute;margin-left:26.25pt;margin-top:39.8pt;width:82.5pt;height:3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FD1D59F" wp14:editId="3FFD1126">
            <wp:extent cx="5457825" cy="3375574"/>
            <wp:effectExtent l="19050" t="0" r="9525" b="0"/>
            <wp:docPr id="1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4"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This will open a box on the right hand side of the screen.</w:t>
      </w:r>
    </w:p>
    <w:p w:rsidR="00F4473C" w:rsidRPr="005F73CE" w:rsidRDefault="00F4473C">
      <w:pPr>
        <w:rPr>
          <w:rFonts w:ascii="Futura PT Book" w:hAnsi="Futura PT Book" w:cs="Arial"/>
        </w:rPr>
      </w:pPr>
      <w:r w:rsidRPr="005F73CE">
        <w:rPr>
          <w:rFonts w:ascii="Futura PT Book" w:hAnsi="Futura PT Book" w:cs="Arial"/>
        </w:rPr>
        <w:br w:type="page"/>
      </w: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 xml:space="preserve">Click on the ‘Add Effect’ drop down and this will give you the options relating to WHEN you want the animation to happen.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We are going to make the words move when they appear so chose ‘Entrance’ and then select the style you would like out of the options: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A87B738" wp14:editId="738CC611">
            <wp:extent cx="4191000" cy="4604926"/>
            <wp:effectExtent l="19050" t="0" r="0" b="0"/>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5"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See what happens to the text you had highlighted.  Try some different animations on some different words or lines of text until you decide on the ones you want to keep.</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use too many or it distracts your audience!</w:t>
      </w:r>
    </w:p>
    <w:p w:rsidR="00F4473C" w:rsidRPr="005F73CE" w:rsidRDefault="00F4473C"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When you are happy with your presentation go back to the first slide and click the ‘Slideshow’ tab and select ‘From Beginning’; this will now play though your slideshow as it would when you are actually presenting (including all the animations):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40512" behindDoc="0" locked="0" layoutInCell="1" allowOverlap="1" wp14:anchorId="7A977B80" wp14:editId="2069CB1F">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5DFCB" id="Oval 192" o:spid="_x0000_s1026" style="position:absolute;margin-left:223.5pt;margin-top:13.65pt;width:63pt;height:3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41536" behindDoc="0" locked="0" layoutInCell="1" allowOverlap="1" wp14:anchorId="15A23437" wp14:editId="0AB9CE31">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5E71A6" id="Oval 191" o:spid="_x0000_s1026" style="position:absolute;margin-left:-16.5pt;margin-top:24.9pt;width:90.75pt;height: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1527E7B9" wp14:editId="36F16758">
            <wp:extent cx="4171950" cy="2417224"/>
            <wp:effectExtent l="19050" t="0" r="0" b="0"/>
            <wp:docPr id="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6"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Move from slide to slide by clicking the right arrow on your keyboard or the space bar and check you are happy with how the presentation looks and how all the animations work.</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Press ‘Esc’ on your keyboard at any time to go back into PowerPoint and change anything you are not happy with.</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0272" behindDoc="0" locked="0" layoutInCell="1" allowOverlap="1" wp14:anchorId="66166B37" wp14:editId="051C0B6E">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D9722C" id="Oval 190" o:spid="_x0000_s1026" style="position:absolute;margin-left:-5.25pt;margin-top:69.4pt;width:67.5pt;height:3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1296" behindDoc="0" locked="0" layoutInCell="1" allowOverlap="1" wp14:anchorId="1FEF2466" wp14:editId="345421B1">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677449" id="Oval 189" o:spid="_x0000_s1026" style="position:absolute;margin-left:-15.75pt;margin-top:-.3pt;width:54pt;height:28.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2320" behindDoc="0" locked="0" layoutInCell="1" allowOverlap="1" wp14:anchorId="1A9D4577" wp14:editId="1E7EA89F">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13470D" id="Oval 188" o:spid="_x0000_s1026" style="position:absolute;margin-left:62.25pt;margin-top:19.9pt;width:93pt;height:41.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C178CB0" wp14:editId="2E7D2D3B">
            <wp:extent cx="3581400" cy="2754485"/>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r="67844" b="56011"/>
                    <a:stretch>
                      <a:fillRect/>
                    </a:stretch>
                  </pic:blipFill>
                  <pic:spPr bwMode="auto">
                    <a:xfrm>
                      <a:off x="0" y="0"/>
                      <a:ext cx="3581549" cy="27546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5B71DC" w:rsidRPr="005F73CE" w:rsidRDefault="005B71DC" w:rsidP="005B71D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12: ICT</w:t>
      </w:r>
    </w:p>
    <w:p w:rsidR="005B71DC" w:rsidRPr="005F73CE" w:rsidRDefault="005B71DC" w:rsidP="005B71DC">
      <w:pPr>
        <w:pStyle w:val="NoSpacing"/>
        <w:rPr>
          <w:rFonts w:ascii="Futura PT Book" w:hAnsi="Futura PT Book"/>
          <w:i/>
          <w:color w:val="FFC000"/>
          <w:sz w:val="24"/>
          <w:szCs w:val="24"/>
        </w:rPr>
      </w:pPr>
    </w:p>
    <w:p w:rsidR="005B71DC" w:rsidRPr="005F73CE" w:rsidRDefault="005B71DC" w:rsidP="005B71DC">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Presentation Evaluation</w:t>
      </w:r>
    </w:p>
    <w:p w:rsidR="005B71DC" w:rsidRPr="005F73CE" w:rsidRDefault="005B71DC" w:rsidP="005B71DC">
      <w:pPr>
        <w:pStyle w:val="NoSpacing"/>
        <w:rPr>
          <w:rFonts w:ascii="Futura PT Book" w:hAnsi="Futura PT Book" w:cs="Arial"/>
          <w:i/>
          <w:color w:val="0F243E" w:themeColor="text2" w:themeShade="80"/>
        </w:rPr>
      </w:pPr>
    </w:p>
    <w:p w:rsidR="005B71DC" w:rsidRPr="005F73CE" w:rsidRDefault="005B71DC" w:rsidP="005B71D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give a presentation using PowerPoint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how to present and move through the PowerPoint document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present their own PowerPoint presentation on a subject they have researched that includes text, images, animations and background designs / colours.</w:t>
      </w:r>
    </w:p>
    <w:p w:rsidR="005B71DC" w:rsidRPr="005F73CE" w:rsidRDefault="005B71DC" w:rsidP="005B71DC">
      <w:pPr>
        <w:pStyle w:val="NoSpacing"/>
        <w:rPr>
          <w:rFonts w:ascii="Futura PT Book" w:hAnsi="Futura PT Book"/>
          <w:b/>
          <w:color w:val="0F243E" w:themeColor="text2" w:themeShade="80"/>
          <w:sz w:val="24"/>
          <w:szCs w:val="24"/>
        </w:rPr>
      </w:pPr>
    </w:p>
    <w:p w:rsidR="005B71DC" w:rsidRPr="005F73CE" w:rsidRDefault="005B71DC" w:rsidP="005B71DC">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5B71DC" w:rsidRPr="005F73CE" w:rsidTr="005B71DC">
        <w:trPr>
          <w:trHeight w:val="352"/>
        </w:trPr>
        <w:tc>
          <w:tcPr>
            <w:tcW w:w="10081" w:type="dxa"/>
            <w:gridSpan w:val="4"/>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5B71DC" w:rsidRPr="005F73CE" w:rsidTr="00A70FA3">
        <w:trPr>
          <w:trHeight w:val="434"/>
        </w:trPr>
        <w:tc>
          <w:tcPr>
            <w:tcW w:w="709"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026</w:t>
            </w:r>
          </w:p>
        </w:tc>
        <w:tc>
          <w:tcPr>
            <w:tcW w:w="4253"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Handout: Presentation evaluation </w:t>
            </w:r>
          </w:p>
        </w:tc>
        <w:tc>
          <w:tcPr>
            <w:tcW w:w="708"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027</w:t>
            </w:r>
          </w:p>
        </w:tc>
        <w:tc>
          <w:tcPr>
            <w:tcW w:w="4411"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highlight w:val="yellow"/>
                <w:lang w:eastAsia="en-GB"/>
              </w:rPr>
            </w:pPr>
            <w:r w:rsidRPr="005F73CE">
              <w:rPr>
                <w:rFonts w:ascii="Futura PT Book" w:hAnsi="Futura PT Book" w:cs="Arial"/>
                <w:i/>
                <w:color w:val="0F243E" w:themeColor="text2" w:themeShade="80"/>
                <w:kern w:val="36"/>
                <w:sz w:val="24"/>
                <w:szCs w:val="24"/>
                <w:lang w:eastAsia="en-GB"/>
              </w:rPr>
              <w:t xml:space="preserve">Additional Information : ICT </w:t>
            </w:r>
          </w:p>
        </w:tc>
      </w:tr>
    </w:tbl>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B71DC" w:rsidRPr="005F73CE" w:rsidTr="005B71DC">
        <w:trPr>
          <w:trHeight w:val="352"/>
        </w:trPr>
        <w:tc>
          <w:tcPr>
            <w:tcW w:w="10065" w:type="dxa"/>
            <w:gridSpan w:val="4"/>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5B71DC" w:rsidRPr="005F73CE" w:rsidTr="00A70FA3">
        <w:trPr>
          <w:trHeight w:val="352"/>
        </w:trPr>
        <w:tc>
          <w:tcPr>
            <w:tcW w:w="709"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253"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395"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5B71DC" w:rsidRPr="005F73CE" w:rsidTr="005B71DC">
        <w:trPr>
          <w:trHeight w:val="352"/>
        </w:trPr>
        <w:tc>
          <w:tcPr>
            <w:tcW w:w="10065" w:type="dxa"/>
            <w:gridSpan w:val="2"/>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5B71DC" w:rsidRPr="005F73CE" w:rsidTr="005F73CE">
        <w:trPr>
          <w:trHeight w:val="332"/>
        </w:trPr>
        <w:tc>
          <w:tcPr>
            <w:tcW w:w="5103" w:type="dxa"/>
            <w:shd w:val="clear" w:color="auto" w:fill="FFFFFF" w:themeFill="background1"/>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5B71DC" w:rsidRPr="005F73CE" w:rsidTr="00A70FA3">
        <w:trPr>
          <w:trHeight w:val="332"/>
        </w:trPr>
        <w:tc>
          <w:tcPr>
            <w:tcW w:w="5103"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5B71DC" w:rsidRPr="005F73CE" w:rsidTr="00A70FA3">
        <w:trPr>
          <w:trHeight w:val="709"/>
        </w:trPr>
        <w:tc>
          <w:tcPr>
            <w:tcW w:w="10060" w:type="dxa"/>
            <w:vAlign w:val="center"/>
          </w:tcPr>
          <w:p w:rsidR="005B71DC" w:rsidRPr="005F73CE" w:rsidRDefault="005B71DC"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5B71DC" w:rsidRPr="005F73CE" w:rsidRDefault="005B71DC" w:rsidP="00A70FA3">
            <w:pPr>
              <w:pStyle w:val="NoSpacing"/>
              <w:rPr>
                <w:rFonts w:ascii="Futura PT Book" w:hAnsi="Futura PT Book"/>
                <w:b/>
                <w:color w:val="0F243E" w:themeColor="text2" w:themeShade="80"/>
                <w:sz w:val="24"/>
                <w:szCs w:val="24"/>
                <w:highlight w:val="yellow"/>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Print out feedback documents </w:t>
            </w:r>
          </w:p>
          <w:p w:rsidR="005B71DC" w:rsidRPr="005F73CE" w:rsidRDefault="005B71DC" w:rsidP="00A70FA3">
            <w:pPr>
              <w:pStyle w:val="NoSpacing"/>
              <w:rPr>
                <w:rFonts w:ascii="Futura PT Book" w:hAnsi="Futura PT Book"/>
                <w:i/>
                <w:color w:val="0F243E" w:themeColor="text2" w:themeShade="80"/>
                <w:sz w:val="24"/>
                <w:szCs w:val="24"/>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Access to a projector for the presentations </w:t>
            </w:r>
          </w:p>
          <w:p w:rsidR="005B71DC" w:rsidRPr="005F73CE" w:rsidRDefault="005B71DC" w:rsidP="00A70FA3">
            <w:pPr>
              <w:pStyle w:val="NoSpacing"/>
              <w:rPr>
                <w:rFonts w:ascii="Futura PT Book" w:hAnsi="Futura PT Book"/>
                <w:i/>
                <w:color w:val="0F243E" w:themeColor="text2" w:themeShade="80"/>
                <w:sz w:val="24"/>
                <w:szCs w:val="24"/>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4: Print out overall feedback on ICT lesson plans for The IMI </w:t>
            </w:r>
          </w:p>
          <w:p w:rsidR="005B71DC" w:rsidRPr="005F73CE" w:rsidRDefault="005B71DC" w:rsidP="00A70FA3">
            <w:pPr>
              <w:pStyle w:val="NoSpacing"/>
              <w:rPr>
                <w:rFonts w:ascii="Futura PT Book" w:hAnsi="Futura PT Book"/>
                <w:color w:val="0F243E" w:themeColor="text2" w:themeShade="80"/>
                <w:sz w:val="24"/>
                <w:szCs w:val="24"/>
                <w:highlight w:val="yellow"/>
              </w:rPr>
            </w:pPr>
          </w:p>
        </w:tc>
      </w:tr>
    </w:tbl>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45632" behindDoc="0" locked="0" layoutInCell="1" allowOverlap="1" wp14:anchorId="2C1298F9" wp14:editId="60835BC7">
                <wp:simplePos x="0" y="0"/>
                <wp:positionH relativeFrom="page">
                  <wp:posOffset>7200265</wp:posOffset>
                </wp:positionH>
                <wp:positionV relativeFrom="page">
                  <wp:posOffset>10389235</wp:posOffset>
                </wp:positionV>
                <wp:extent cx="156210" cy="163195"/>
                <wp:effectExtent l="0" t="0" r="0" b="0"/>
                <wp:wrapTopAndBottom/>
                <wp:docPr id="3194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3" name="Rectangle 14"/>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C1298F9" id="_x0000_s1153" style="position:absolute;margin-left:566.95pt;margin-top:818.05pt;width:12.3pt;height:12.85pt;z-index:2518456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clVAPDkCAAC8BAAADgAA&#10;AAAAAAAAAAAAAAAuAgAAZHJzL2Uyb0RvYy54bWxQSwECLQAUAAYACAAAACEA8uFd4+MAAAAPAQAA&#10;DwAAAAAAAAAAAAAAAACTBAAAZHJzL2Rvd25yZXYueG1sUEsFBgAAAAAEAAQA8wAAAKMFAAAAAA==&#10;">
                <v:rect id="Rectangle 14" o:spid="_x0000_s11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TN8YA&#10;AADeAAAADwAAAGRycy9kb3ducmV2LnhtbESPwW7CMBBE70j8g7VIvYEDVG1JMQiaUnElVJxX8TaJ&#10;sNchdkPK19eVkHoczcwbzXLdWyM6an3tWMF0koAgLpyuuVTwedyNX0D4gKzROCYFP+RhvRoOlphq&#10;d+UDdXkoRYSwT1FBFUKTSumLiiz6iWuIo/flWoshyraUusVrhFsjZ0nyJC3WHBcqbOitouKcf1sF&#10;XXazh8vpyEVntu/lfpOZ549MqYdRv3kFEagP/+F7e68VzKeLxz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KTN8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B71DC" w:rsidRPr="005F73CE" w:rsidRDefault="005B71DC" w:rsidP="005B71DC">
      <w:pPr>
        <w:pStyle w:val="NoSpacing"/>
        <w:rPr>
          <w:rFonts w:ascii="Futura PT Book" w:hAnsi="Futura PT Book" w:cs="Arial"/>
          <w:i/>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Go to </w:t>
      </w:r>
      <w:hyperlink r:id="rId127"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5B71DC" w:rsidRPr="005F73CE" w:rsidRDefault="005B71DC" w:rsidP="005B71DC">
      <w:pPr>
        <w:pStyle w:val="NoSpacing"/>
        <w:rPr>
          <w:rFonts w:ascii="Futura PT Book" w:hAnsi="Futura PT Book" w:cs="Arial"/>
          <w:b/>
        </w:rPr>
      </w:pPr>
    </w:p>
    <w:p w:rsidR="005B71DC" w:rsidRPr="005F73CE" w:rsidRDefault="005B71DC" w:rsidP="005B71DC">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w:t>
      </w:r>
    </w:p>
    <w:p w:rsidR="005B71DC" w:rsidRPr="005F73CE" w:rsidRDefault="005B71DC" w:rsidP="005B71DC">
      <w:pPr>
        <w:pStyle w:val="NoSpacing"/>
        <w:rPr>
          <w:rFonts w:ascii="Futura PT Book" w:hAnsi="Futura PT Book" w:cs="Arial"/>
          <w:i/>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5B71DC" w:rsidRPr="005F73CE" w:rsidRDefault="005B71DC" w:rsidP="005B71DC">
      <w:pPr>
        <w:pStyle w:val="NoSpacing"/>
        <w:rPr>
          <w:rFonts w:ascii="Futura PT Book" w:hAnsi="Futura PT Book" w:cs="Arial"/>
          <w:b/>
          <w:i/>
          <w:color w:val="0F243E" w:themeColor="text2" w:themeShade="80"/>
          <w:sz w:val="24"/>
          <w:szCs w:val="24"/>
        </w:rPr>
      </w:pPr>
    </w:p>
    <w:p w:rsidR="005B71DC" w:rsidRPr="005F73CE" w:rsidRDefault="005B71DC" w:rsidP="005B71DC">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8704" behindDoc="0" locked="0" layoutInCell="1" allowOverlap="1" wp14:anchorId="32E46115" wp14:editId="7E6D41C9">
                <wp:simplePos x="0" y="0"/>
                <wp:positionH relativeFrom="page">
                  <wp:posOffset>7200265</wp:posOffset>
                </wp:positionH>
                <wp:positionV relativeFrom="page">
                  <wp:posOffset>10389235</wp:posOffset>
                </wp:positionV>
                <wp:extent cx="156210" cy="163195"/>
                <wp:effectExtent l="0" t="0" r="0" b="0"/>
                <wp:wrapTopAndBottom/>
                <wp:docPr id="319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1" name="Rectangle 5"/>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2E46115" id="_x0000_s1155" style="position:absolute;margin-left:566.95pt;margin-top:818.05pt;width:12.3pt;height:12.85pt;z-index:2518487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">
                <v:rect id="Rectangle 5" o:spid="_x0000_s11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o28YA&#10;AADeAAAADwAAAGRycy9kb3ducmV2LnhtbESPzW7CMBCE70h9B2srcQMnUBUIGEQbWnHlR5xX8TaJ&#10;aq9DbELap68rVepxNDPfaFab3hrRUetrxwrScQKCuHC65lLB+fQ2moPwAVmjcUwKvsjDZv0wWGGm&#10;3Z0P1B1DKSKEfYYKqhCaTEpfVGTRj11DHL0P11oMUbal1C3eI9waOUmSZ2mx5rhQYUOvFRWfx5tV&#10;0OXf9nC9nLjozMuu3G9zM3vPlRo+9tsliEB9+A//tfdawTRdPKX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yo28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Revise what we did last lesson with presentations, explain all students will have 5 mins each to present their PowerPoint and the rest of the class will fill in the feedback documents.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4608" behindDoc="0" locked="0" layoutInCell="1" allowOverlap="1" wp14:anchorId="4081B015" wp14:editId="4A4CFD67">
                <wp:simplePos x="0" y="0"/>
                <wp:positionH relativeFrom="page">
                  <wp:posOffset>7200265</wp:posOffset>
                </wp:positionH>
                <wp:positionV relativeFrom="page">
                  <wp:posOffset>10389235</wp:posOffset>
                </wp:positionV>
                <wp:extent cx="156210" cy="163195"/>
                <wp:effectExtent l="0" t="0" r="0" b="0"/>
                <wp:wrapTopAndBottom/>
                <wp:docPr id="319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9" name="Rectangle 16"/>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081B015" id="_x0000_s1157" style="position:absolute;margin-left:566.95pt;margin-top:818.05pt;width:12.3pt;height:12.85pt;z-index:2518446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8R/OYOAIAALwEAAAOAAAA&#10;AAAAAAAAAAAAAC4CAABkcnMvZTJvRG9jLnhtbFBLAQItABQABgAIAAAAIQDy4V3j4wAAAA8BAAAP&#10;AAAAAAAAAAAAAAAAAJIEAABkcnMvZG93bnJldi54bWxQSwUGAAAAAAQABADzAAAAogUAAAAA&#10;">
                <v:rect id="Rectangle 16" o:spid="_x0000_s11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XoMYA&#10;AADeAAAADwAAAGRycy9kb3ducmV2LnhtbESPzW7CMBCE75X6DtZW6q04gFQgxSAgFHHlRz2v4iWJ&#10;sNchdkPo09dISBxHM/ONZjrvrBEtNb5yrKDfS0AQ505XXCg4Hr4/xiB8QNZoHJOCG3mYz15fpphq&#10;d+UdtftQiAhhn6KCMoQ6ldLnJVn0PVcTR+/kGoshyqaQusFrhFsjB0nyKS1WHBdKrGlVUn7e/1oF&#10;bfZnd5efA+etWa6L7SIzo02m1Ptbt/gCEagLz/CjvdUKhv3JcAL3O/EK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zXoM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Each student has 5mins to present their work </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Students complete feedback document on each presentation</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7680" behindDoc="0" locked="0" layoutInCell="1" allowOverlap="1" wp14:anchorId="06A24837" wp14:editId="1AB919C2">
                <wp:simplePos x="0" y="0"/>
                <wp:positionH relativeFrom="page">
                  <wp:posOffset>7200265</wp:posOffset>
                </wp:positionH>
                <wp:positionV relativeFrom="page">
                  <wp:posOffset>10389235</wp:posOffset>
                </wp:positionV>
                <wp:extent cx="156210" cy="163195"/>
                <wp:effectExtent l="0" t="0" r="0" b="0"/>
                <wp:wrapTopAndBottom/>
                <wp:docPr id="319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7" name="Rectangle 17"/>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6A24837" id="Group 12" o:spid="_x0000_s1159" style="position:absolute;margin-left:566.95pt;margin-top:818.05pt;width:12.3pt;height:12.85pt;z-index:25184768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Nsijkg3AgAAvAQAAA4AAAAA&#10;AAAAAAAAAAAALgIAAGRycy9lMm9Eb2MueG1sUEsBAi0AFAAGAAgAAAAhAPLhXePjAAAADwEAAA8A&#10;AAAAAAAAAAAAAAAAkQQAAGRycy9kb3ducmV2LnhtbFBLBQYAAAAABAAEAPMAAAChBQAAAAA=&#10;">
                <v:rect id="Rectangle 17" o:spid="_x0000_s11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ScYA&#10;AADeAAAADwAAAGRycy9kb3ducmV2LnhtbESPzW7CMBCE75V4B2srcStOQCo04CBoaMWVH/W8ipck&#10;qr0OsRvSPn1dqRLH0cx8o1mtB2tET51vHCtIJwkI4tLphisF59Pb0wKED8gajWNS8E0e1vnoYYWZ&#10;djc+UH8MlYgQ9hkqqENoMyl9WZNFP3EtcfQurrMYouwqqTu8Rbg1cpokz9Jiw3GhxpZeayo/j19W&#10;QV/82MP148Rlb7a7ar8pzPy9UGr8OGyWIAIN4R7+b++1gln6MpvD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mSc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3:</w:t>
      </w:r>
    </w:p>
    <w:p w:rsidR="005B71DC" w:rsidRPr="005F73CE" w:rsidRDefault="005B71DC" w:rsidP="005B71DC">
      <w:pPr>
        <w:pStyle w:val="NoSpacing"/>
        <w:rPr>
          <w:rFonts w:ascii="Futura PT Book" w:hAnsi="Futura PT Book"/>
          <w:i/>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Feedback form documents on good points from presentations </w:t>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9728" behindDoc="0" locked="0" layoutInCell="1" allowOverlap="1" wp14:anchorId="4A1DEEA8" wp14:editId="7959924C">
                <wp:simplePos x="0" y="0"/>
                <wp:positionH relativeFrom="page">
                  <wp:posOffset>7200265</wp:posOffset>
                </wp:positionH>
                <wp:positionV relativeFrom="page">
                  <wp:posOffset>10389235</wp:posOffset>
                </wp:positionV>
                <wp:extent cx="156210" cy="163195"/>
                <wp:effectExtent l="0" t="0" r="0" b="0"/>
                <wp:wrapTopAndBottom/>
                <wp:docPr id="6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3" name="Rectangle 20"/>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A1DEEA8" id="_x0000_s1161" style="position:absolute;margin-left:566.95pt;margin-top:818.05pt;width:12.3pt;height:12.85pt;z-index:2518497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tPeRmzYCAAC2BAAADgAAAAAA&#10;AAAAAAAAAAAuAgAAZHJzL2Uyb0RvYy54bWxQSwECLQAUAAYACAAAACEA8uFd4+MAAAAPAQAADwAA&#10;AAAAAAAAAAAAAACQBAAAZHJzL2Rvd25yZXYueG1sUEsFBgAAAAAEAAQA8wAAAKAFAAAAAA==&#10;">
                <v:rect id="Rectangle 20" o:spid="_x0000_s11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PPsIA&#10;AADbAAAADwAAAGRycy9kb3ducmV2LnhtbESPQWvCQBSE74L/YXmCN920gi3RVbRR8aqWnh/ZZxK6&#10;+zZm1xj99a5Q6HGYmW+Y+bKzRrTU+MqxgrdxAoI4d7riQsH3aTv6BOEDskbjmBTcycNy0e/NMdXu&#10;xgdqj6EQEcI+RQVlCHUqpc9LsujHriaO3tk1FkOUTSF1g7cIt0a+J8lUWqw4LpRY01dJ+e/xahW0&#10;2cMeLj8nzluz3hT7VWY+dplSw0G3moEI1IX/8F97rxVMJ/D6En+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5U8+wgAAANsAAAAPAAAAAAAAAAAAAAAAAJgCAABkcnMvZG93&#10;bnJldi54bWxQSwUGAAAAAAQABAD1AAAAhwM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4:</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Students fill in overall ICT Literacy feedback evaluation forms on all previous 12 lesson </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ind w:left="720" w:hanging="72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Sends feedback back to the Careers Team at The IMI </w:t>
      </w:r>
      <w:hyperlink r:id="rId128" w:history="1">
        <w:r w:rsidRPr="005F73CE">
          <w:rPr>
            <w:rStyle w:val="Hyperlink"/>
            <w:rFonts w:ascii="Futura PT Book" w:hAnsi="Futura PT Book"/>
            <w:color w:val="0F243E" w:themeColor="text2" w:themeShade="80"/>
            <w:sz w:val="24"/>
            <w:szCs w:val="24"/>
          </w:rPr>
          <w:t>careers@theimi.org.uk</w:t>
        </w:r>
      </w:hyperlink>
      <w:r w:rsidRPr="005F73CE">
        <w:rPr>
          <w:rFonts w:ascii="Futura PT Book" w:hAnsi="Futura PT Book"/>
          <w:color w:val="0F243E" w:themeColor="text2" w:themeShade="80"/>
          <w:sz w:val="24"/>
          <w:szCs w:val="24"/>
        </w:rPr>
        <w:t xml:space="preserve"> along with any particularly good presentations to showcase on IMI </w:t>
      </w:r>
      <w:proofErr w:type="spellStart"/>
      <w:r w:rsidRPr="005F73CE">
        <w:rPr>
          <w:rFonts w:ascii="Futura PT Book" w:hAnsi="Futura PT Book"/>
          <w:color w:val="0F243E" w:themeColor="text2" w:themeShade="80"/>
          <w:sz w:val="24"/>
          <w:szCs w:val="24"/>
        </w:rPr>
        <w:t>Autocity</w:t>
      </w:r>
      <w:proofErr w:type="spellEnd"/>
      <w:r w:rsidRPr="005F73CE">
        <w:rPr>
          <w:rFonts w:ascii="Futura PT Book" w:hAnsi="Futura PT Book"/>
          <w:color w:val="0F243E" w:themeColor="text2" w:themeShade="80"/>
          <w:sz w:val="24"/>
          <w:szCs w:val="24"/>
        </w:rPr>
        <w:t xml:space="preserve"> website </w:t>
      </w:r>
      <w:hyperlink r:id="rId129"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B71DC" w:rsidRPr="005F73CE" w:rsidRDefault="005B71DC" w:rsidP="005B71DC">
      <w:pPr>
        <w:pStyle w:val="NoSpacing"/>
        <w:jc w:val="both"/>
        <w:rPr>
          <w:rFonts w:ascii="Futura PT Book" w:hAnsi="Futura PT Book" w:cs="Arial"/>
          <w:b/>
          <w:color w:val="0F243E" w:themeColor="text2" w:themeShade="80"/>
          <w:sz w:val="24"/>
          <w:szCs w:val="24"/>
        </w:rPr>
      </w:pPr>
    </w:p>
    <w:p w:rsidR="005B71DC" w:rsidRPr="005F73CE" w:rsidRDefault="005B71DC" w:rsidP="005B71DC">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B71DC" w:rsidRPr="005F73CE" w:rsidRDefault="005B71DC" w:rsidP="005B71D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5B71DC" w:rsidRPr="005F73CE" w:rsidRDefault="005B71DC" w:rsidP="005B71DC">
      <w:pPr>
        <w:pStyle w:val="NoSpacing"/>
        <w:jc w:val="both"/>
        <w:rPr>
          <w:rFonts w:ascii="Futura PT Book" w:hAnsi="Futura PT Book" w:cs="Arial"/>
          <w:sz w:val="24"/>
          <w:szCs w:val="24"/>
        </w:rPr>
      </w:pPr>
    </w:p>
    <w:p w:rsidR="005B71DC" w:rsidRPr="005F73CE" w:rsidRDefault="005B71DC" w:rsidP="005B71DC">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w:t>
      </w:r>
      <w:proofErr w:type="gramStart"/>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w:t>
      </w:r>
      <w:proofErr w:type="gramEnd"/>
      <w:r w:rsidRPr="005F73CE">
        <w:rPr>
          <w:rFonts w:ascii="Futura PT Book" w:hAnsi="Futura PT Book" w:cs="Arial"/>
          <w:i/>
          <w:color w:val="0F243E" w:themeColor="text2" w:themeShade="80"/>
          <w:sz w:val="24"/>
          <w:szCs w:val="24"/>
        </w:rPr>
        <w:t xml:space="preserve">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B71DC" w:rsidRPr="005F73CE" w:rsidRDefault="005B71DC" w:rsidP="005B71DC">
      <w:pPr>
        <w:pStyle w:val="NoSpacing"/>
        <w:jc w:val="both"/>
        <w:rPr>
          <w:rFonts w:ascii="Futura PT Book" w:hAnsi="Futura PT Book" w:cs="Arial"/>
          <w:color w:val="0F243E" w:themeColor="text2" w:themeShade="80"/>
          <w:sz w:val="24"/>
          <w:szCs w:val="24"/>
        </w:rPr>
      </w:pPr>
    </w:p>
    <w:p w:rsidR="005B71DC" w:rsidRPr="005F73CE" w:rsidRDefault="005B71DC" w:rsidP="005B71D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Ask students to give their reasons.</w:t>
      </w:r>
    </w:p>
    <w:p w:rsidR="005B71DC" w:rsidRPr="005F73CE" w:rsidRDefault="005B71DC" w:rsidP="005B71DC">
      <w:pPr>
        <w:pStyle w:val="NoSpacing"/>
        <w:jc w:val="both"/>
        <w:rPr>
          <w:rFonts w:ascii="Futura PT Book" w:hAnsi="Futura PT Book" w:cs="Arial"/>
          <w:b/>
          <w:color w:val="0F243E" w:themeColor="text2" w:themeShade="80"/>
          <w:sz w:val="24"/>
          <w:szCs w:val="24"/>
        </w:rPr>
      </w:pPr>
    </w:p>
    <w:p w:rsidR="005B71DC" w:rsidRPr="005F73CE" w:rsidRDefault="005B71DC" w:rsidP="005B71DC">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B71DC" w:rsidRPr="005F73CE" w:rsidRDefault="005B71DC" w:rsidP="005B71DC">
      <w:pPr>
        <w:pStyle w:val="NoSpacing"/>
        <w:ind w:left="1440" w:hanging="1440"/>
        <w:jc w:val="both"/>
        <w:rPr>
          <w:rFonts w:ascii="Futura PT Book" w:hAnsi="Futura PT Book" w:cs="Arial"/>
          <w:color w:val="0F243E" w:themeColor="text2" w:themeShade="80"/>
          <w:sz w:val="24"/>
          <w:szCs w:val="24"/>
        </w:rPr>
      </w:pPr>
    </w:p>
    <w:p w:rsidR="005B71DC" w:rsidRPr="005F73CE" w:rsidRDefault="005B71DC" w:rsidP="005B71DC">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B71DC" w:rsidRPr="005F73CE" w:rsidRDefault="005B71DC" w:rsidP="005B71DC">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B71DC" w:rsidRPr="005F73CE" w:rsidRDefault="005B71DC" w:rsidP="005B71DC">
      <w:pPr>
        <w:pStyle w:val="NoSpacing"/>
        <w:rPr>
          <w:rFonts w:ascii="Futura PT Book" w:hAnsi="Futura PT Book"/>
          <w:noProof/>
          <w:color w:val="0F243E" w:themeColor="text2" w:themeShade="80"/>
          <w:sz w:val="24"/>
          <w:szCs w:val="24"/>
        </w:rPr>
      </w:pPr>
    </w:p>
    <w:p w:rsidR="005B71DC" w:rsidRPr="005F73CE" w:rsidRDefault="005B71DC" w:rsidP="005B71DC">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46656" behindDoc="0" locked="0" layoutInCell="1" allowOverlap="1" wp14:anchorId="2E4A81AC" wp14:editId="7B5D5FCC">
                <wp:simplePos x="0" y="0"/>
                <wp:positionH relativeFrom="page">
                  <wp:posOffset>7200265</wp:posOffset>
                </wp:positionH>
                <wp:positionV relativeFrom="page">
                  <wp:posOffset>10389235</wp:posOffset>
                </wp:positionV>
                <wp:extent cx="156210" cy="163195"/>
                <wp:effectExtent l="0" t="0" r="0" b="0"/>
                <wp:wrapTopAndBottom/>
                <wp:docPr id="60"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1" name="Rectangle 31966"/>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E4A81AC" id="_x0000_s1163" style="position:absolute;margin-left:566.95pt;margin-top:818.05pt;width:12.3pt;height:12.85pt;z-index:25184665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CyOk0jYCAAC8BAAADgAAAAAA&#10;AAAAAAAAAAAuAgAAZHJzL2Uyb0RvYy54bWxQSwECLQAUAAYACAAAACEA8uFd4+MAAAAPAQAADwAA&#10;AAAAAAAAAAAAAACQBAAAZHJzL2Rvd25yZXYueG1sUEsFBgAAAAAEAAQA8wAAAKAFAAAAAA==&#10;">
                <v:rect id="Rectangle 31966" o:spid="_x0000_s11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00sEA&#10;AADbAAAADwAAAGRycy9kb3ducmV2LnhtbESPQYvCMBSE7wv+h/CEva2pHlypRlGr4lVd9vxonm0x&#10;ealNrF1//UYQPA4z8w0zW3TWiJYaXzlWMBwkIIhzpysuFPyctl8TED4gazSOScEfeVjMex8zTLW7&#10;84HaYyhEhLBPUUEZQp1K6fOSLPqBq4mjd3aNxRBlU0jd4D3CrZGjJBlLixXHhRJrWpeUX443q6DN&#10;HvZw/T1x3prVptgvM/O9y5T67HfLKYhAXXiHX+29VjAewvNL/A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7dNLBAAAA2wAAAA8AAAAAAAAAAAAAAAAAmAIAAGRycy9kb3du&#10;cmV2LnhtbFBLBQYAAAAABAAEAPUAAACGAw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F73CE" w:rsidRDefault="005F73CE">
      <w:pPr>
        <w:rPr>
          <w:rFonts w:ascii="Futura PT Book" w:eastAsia="Calibri" w:hAnsi="Futura PT Book" w:cs="Arial"/>
          <w:b/>
          <w:color w:val="0F243E" w:themeColor="text2" w:themeShade="80"/>
          <w:sz w:val="40"/>
          <w:szCs w:val="40"/>
          <w:lang w:val="en-GB"/>
        </w:rPr>
      </w:pPr>
      <w:r>
        <w:rPr>
          <w:rFonts w:ascii="Futura PT Book" w:hAnsi="Futura PT Book" w:cs="Arial"/>
          <w:b/>
          <w:color w:val="0F243E" w:themeColor="text2" w:themeShade="80"/>
          <w:sz w:val="40"/>
          <w:szCs w:val="40"/>
        </w:rPr>
        <w:br w:type="page"/>
      </w:r>
    </w:p>
    <w:p w:rsidR="005B71DC" w:rsidRPr="005F73CE" w:rsidRDefault="005B71DC" w:rsidP="005B71DC">
      <w:pPr>
        <w:pStyle w:val="NoSpacing"/>
        <w:rPr>
          <w:rFonts w:ascii="Futura PT Book" w:hAnsi="Futura PT Book" w:cs="Arial"/>
          <w:b/>
          <w:color w:val="0F243E" w:themeColor="text2" w:themeShade="80"/>
          <w:sz w:val="40"/>
          <w:szCs w:val="40"/>
        </w:rPr>
      </w:pPr>
      <w:r w:rsidRPr="005F73CE">
        <w:rPr>
          <w:rFonts w:ascii="Futura PT Book" w:hAnsi="Futura PT Book" w:cs="Arial"/>
          <w:b/>
          <w:color w:val="0F243E" w:themeColor="text2" w:themeShade="80"/>
          <w:sz w:val="40"/>
          <w:szCs w:val="40"/>
        </w:rPr>
        <w:lastRenderedPageBreak/>
        <w:t>HANDOUT 026: Presentation Evaluation</w:t>
      </w:r>
    </w:p>
    <w:p w:rsidR="005B71DC" w:rsidRPr="005F73CE" w:rsidRDefault="005B71DC" w:rsidP="005B71DC">
      <w:pPr>
        <w:pStyle w:val="NoSpacing"/>
        <w:jc w:val="center"/>
        <w:rPr>
          <w:rFonts w:ascii="Futura PT Book" w:hAnsi="Futura PT Book" w:cs="Arial"/>
          <w:b/>
          <w:sz w:val="24"/>
          <w:szCs w:val="24"/>
        </w:rPr>
      </w:pPr>
    </w:p>
    <w:tbl>
      <w:tblPr>
        <w:tblStyle w:val="TableGrid"/>
        <w:tblW w:w="0" w:type="auto"/>
        <w:tblLook w:val="04A0" w:firstRow="1" w:lastRow="0" w:firstColumn="1" w:lastColumn="0" w:noHBand="0" w:noVBand="1"/>
      </w:tblPr>
      <w:tblGrid>
        <w:gridCol w:w="5178"/>
        <w:gridCol w:w="5178"/>
      </w:tblGrid>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Speaker’s Name</w:t>
            </w:r>
          </w:p>
          <w:p w:rsidR="005B71DC" w:rsidRPr="005F73CE" w:rsidRDefault="005B71DC" w:rsidP="00A70FA3">
            <w:pPr>
              <w:rPr>
                <w:rFonts w:ascii="Futura PT Book" w:hAnsi="Futura PT Book" w:cs="Arial"/>
                <w:b/>
                <w:sz w:val="24"/>
                <w:szCs w:val="24"/>
              </w:rPr>
            </w:pPr>
          </w:p>
        </w:tc>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Date</w:t>
            </w:r>
          </w:p>
        </w:tc>
      </w:tr>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Title of presentation</w:t>
            </w:r>
          </w:p>
        </w:tc>
        <w:tc>
          <w:tcPr>
            <w:tcW w:w="5178" w:type="dxa"/>
          </w:tcPr>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do you remember most?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good?</w:t>
            </w:r>
          </w:p>
        </w:tc>
      </w:tr>
      <w:tr w:rsidR="005B71DC" w:rsidRPr="005F73CE" w:rsidTr="005B71DC">
        <w:tc>
          <w:tcPr>
            <w:tcW w:w="10356" w:type="dxa"/>
            <w:gridSpan w:val="2"/>
            <w:shd w:val="clear" w:color="auto" w:fill="auto"/>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great?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could have been better?</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When you are assessing someone’s  presentation, look for these success criteria:</w:t>
            </w:r>
          </w:p>
        </w:tc>
      </w:tr>
      <w:tr w:rsidR="005B71DC" w:rsidRPr="005F73CE" w:rsidTr="00A70FA3">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Body Language</w:t>
            </w:r>
          </w:p>
        </w:tc>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Voice and Clarity</w:t>
            </w:r>
          </w:p>
        </w:tc>
      </w:tr>
      <w:tr w:rsidR="005B71DC" w:rsidRPr="005F73CE" w:rsidTr="00A70FA3">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Eye contact</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Posture</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Gestures</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Poise</w:t>
            </w:r>
            <w:r w:rsidRPr="005F73CE">
              <w:rPr>
                <w:rFonts w:ascii="Futura PT Book" w:hAnsi="Futura PT Book" w:cs="Arial"/>
                <w:b/>
                <w:color w:val="0F243E" w:themeColor="text2" w:themeShade="80"/>
                <w:sz w:val="24"/>
                <w:szCs w:val="24"/>
              </w:rPr>
              <w:t xml:space="preserve"> </w:t>
            </w:r>
          </w:p>
        </w:tc>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Clear pronunciation</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Volume</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Good pace</w:t>
            </w:r>
          </w:p>
        </w:tc>
      </w:tr>
      <w:tr w:rsidR="005B71DC" w:rsidRPr="005F73CE" w:rsidTr="00A70FA3">
        <w:tc>
          <w:tcPr>
            <w:tcW w:w="5178" w:type="dxa"/>
            <w:shd w:val="clear" w:color="auto" w:fill="auto"/>
          </w:tcPr>
          <w:p w:rsidR="005B71DC" w:rsidRPr="005F73CE" w:rsidRDefault="005B71DC" w:rsidP="00A70FA3">
            <w:pPr>
              <w:jc w:val="cente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Content and Research</w:t>
            </w:r>
          </w:p>
        </w:tc>
        <w:tc>
          <w:tcPr>
            <w:tcW w:w="5178" w:type="dxa"/>
            <w:shd w:val="clear" w:color="auto" w:fill="auto"/>
          </w:tcPr>
          <w:p w:rsidR="005B71DC" w:rsidRPr="005F73CE" w:rsidRDefault="005B71DC" w:rsidP="00A70FA3">
            <w:p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Audience Appeal</w:t>
            </w:r>
          </w:p>
        </w:tc>
      </w:tr>
      <w:tr w:rsidR="005B71DC" w:rsidRPr="005F73CE" w:rsidTr="00A70FA3">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Main ideas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Well-argued (makes sense)</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Well-organised (introduction-body-conclusion)</w:t>
            </w:r>
          </w:p>
          <w:p w:rsidR="005B71DC" w:rsidRPr="005F73CE" w:rsidRDefault="005B71DC" w:rsidP="00A70FA3">
            <w:pPr>
              <w:pStyle w:val="ListParagraph"/>
              <w:ind w:left="360"/>
              <w:rPr>
                <w:rFonts w:ascii="Futura PT Book" w:hAnsi="Futura PT Book" w:cs="Arial"/>
                <w:b/>
                <w:color w:val="0F243E" w:themeColor="text2" w:themeShade="80"/>
                <w:sz w:val="24"/>
                <w:szCs w:val="24"/>
              </w:rPr>
            </w:pPr>
          </w:p>
        </w:tc>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Interesting </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Answers Questions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Persuasive</w:t>
            </w:r>
          </w:p>
          <w:p w:rsidR="005B71DC" w:rsidRPr="005F73CE" w:rsidRDefault="005B71DC" w:rsidP="005B71DC">
            <w:pPr>
              <w:pStyle w:val="ListParagraph"/>
              <w:numPr>
                <w:ilvl w:val="0"/>
                <w:numId w:val="28"/>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Confident</w:t>
            </w:r>
          </w:p>
        </w:tc>
      </w:tr>
      <w:tr w:rsidR="005B71DC" w:rsidRPr="005F73CE" w:rsidTr="005B71D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Additional comments:</w:t>
            </w:r>
          </w:p>
        </w:t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p>
        </w:tc>
      </w:tr>
      <w:tr w:rsidR="005B71DC" w:rsidRPr="005F73CE" w:rsidTr="00A70FA3">
        <w:trPr>
          <w:trHeight w:val="554"/>
        </w:trPr>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bl>
    <w:p w:rsidR="005F73CE" w:rsidRDefault="005F73CE" w:rsidP="00890EB4">
      <w:pPr>
        <w:rPr>
          <w:rFonts w:ascii="Futura PT Book" w:hAnsi="Futura PT Book"/>
          <w:b/>
          <w:color w:val="0F243E" w:themeColor="text2" w:themeShade="80"/>
          <w:sz w:val="44"/>
        </w:rPr>
      </w:pPr>
    </w:p>
    <w:p w:rsidR="005F73CE" w:rsidRDefault="005F73CE" w:rsidP="005F73CE">
      <w:r>
        <w:br w:type="page"/>
      </w:r>
    </w:p>
    <w:p w:rsidR="00890EB4" w:rsidRPr="005F73CE" w:rsidRDefault="00890EB4" w:rsidP="00890EB4">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 xml:space="preserve">HANDOUT: Additional Information: ICT  </w:t>
      </w:r>
    </w:p>
    <w:p w:rsidR="00890EB4" w:rsidRPr="005F73CE" w:rsidRDefault="00890EB4" w:rsidP="005F73CE">
      <w:pPr>
        <w:rPr>
          <w:rFonts w:ascii="Futura PT Book" w:hAnsi="Futura PT Book"/>
          <w:i/>
          <w:sz w:val="36"/>
        </w:rPr>
      </w:pPr>
      <w:r w:rsidRPr="005F73CE">
        <w:rPr>
          <w:rFonts w:ascii="Futura PT Book" w:hAnsi="Futura PT Book"/>
          <w:i/>
          <w:sz w:val="36"/>
        </w:rPr>
        <w:t>Course feedback – Student</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r w:rsidRPr="005F73CE">
        <w:rPr>
          <w:rFonts w:ascii="Futura PT Book" w:eastAsia="Times New Roman" w:hAnsi="Futura PT Book" w:cs="Arial"/>
          <w:color w:val="0F243E" w:themeColor="text2" w:themeShade="80"/>
          <w:spacing w:val="2"/>
          <w:sz w:val="24"/>
          <w:szCs w:val="24"/>
          <w:lang w:eastAsia="en-GB"/>
        </w:rPr>
        <w:t xml:space="preserve">The Institute of the Motor Industry is very interested to hear your thoughts and opinions on the ICT course </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proofErr w:type="gramStart"/>
      <w:r w:rsidRPr="005F73CE">
        <w:rPr>
          <w:rFonts w:ascii="Futura PT Book" w:eastAsia="Times New Roman" w:hAnsi="Futura PT Book" w:cs="Arial"/>
          <w:color w:val="0F243E" w:themeColor="text2" w:themeShade="80"/>
          <w:spacing w:val="2"/>
          <w:sz w:val="24"/>
          <w:szCs w:val="24"/>
          <w:lang w:eastAsia="en-GB"/>
        </w:rPr>
        <w:t>you</w:t>
      </w:r>
      <w:proofErr w:type="gramEnd"/>
      <w:r w:rsidRPr="005F73CE">
        <w:rPr>
          <w:rFonts w:ascii="Futura PT Book" w:eastAsia="Times New Roman" w:hAnsi="Futura PT Book" w:cs="Arial"/>
          <w:color w:val="0F243E" w:themeColor="text2" w:themeShade="80"/>
          <w:spacing w:val="2"/>
          <w:sz w:val="24"/>
          <w:szCs w:val="24"/>
          <w:lang w:eastAsia="en-GB"/>
        </w:rPr>
        <w:t xml:space="preserve"> have completed.</w:t>
      </w:r>
    </w:p>
    <w:p w:rsidR="00890EB4" w:rsidRPr="005F73CE" w:rsidRDefault="00890EB4" w:rsidP="00890EB4">
      <w:pPr>
        <w:pStyle w:val="NoSpacing"/>
        <w:ind w:left="-142" w:right="-501"/>
        <w:rPr>
          <w:rFonts w:ascii="Futura PT Book" w:hAnsi="Futura PT Book" w:cs="Arial"/>
          <w:color w:val="0F243E" w:themeColor="text2" w:themeShade="80"/>
          <w:sz w:val="24"/>
          <w:szCs w:val="24"/>
        </w:rPr>
      </w:pPr>
    </w:p>
    <w:tbl>
      <w:tblPr>
        <w:tblStyle w:val="TableGrid"/>
        <w:tblW w:w="0" w:type="auto"/>
        <w:tblLook w:val="04A0" w:firstRow="1" w:lastRow="0" w:firstColumn="1" w:lastColumn="0" w:noHBand="0" w:noVBand="1"/>
      </w:tblPr>
      <w:tblGrid>
        <w:gridCol w:w="2830"/>
        <w:gridCol w:w="7308"/>
      </w:tblGrid>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School or college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Year group</w:t>
            </w:r>
          </w:p>
        </w:tc>
        <w:tc>
          <w:tcPr>
            <w:tcW w:w="7308" w:type="dxa"/>
          </w:tcPr>
          <w:p w:rsidR="00890EB4" w:rsidRPr="005F73CE" w:rsidRDefault="00890EB4" w:rsidP="00A70FA3">
            <w:pPr>
              <w:rPr>
                <w:rFonts w:ascii="Futura PT Book" w:hAnsi="Futura PT Book"/>
                <w:color w:val="0F243E" w:themeColor="text2" w:themeShade="80"/>
                <w:sz w:val="20"/>
              </w:rPr>
            </w:pPr>
          </w:p>
        </w:tc>
      </w:tr>
    </w:tbl>
    <w:p w:rsidR="00890EB4" w:rsidRPr="005F73CE" w:rsidRDefault="00890EB4" w:rsidP="00890EB4">
      <w:pPr>
        <w:rPr>
          <w:rFonts w:ascii="Futura PT Book" w:hAnsi="Futura PT Book"/>
          <w:color w:val="0F243E" w:themeColor="text2" w:themeShade="80"/>
          <w:sz w:val="2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Please tick one of these boxes:</w:t>
      </w:r>
    </w:p>
    <w:tbl>
      <w:tblPr>
        <w:tblStyle w:val="TableGrid"/>
        <w:tblW w:w="0" w:type="auto"/>
        <w:tblLook w:val="04A0" w:firstRow="1" w:lastRow="0" w:firstColumn="1" w:lastColumn="0" w:noHBand="0" w:noVBand="1"/>
      </w:tblPr>
      <w:tblGrid>
        <w:gridCol w:w="1555"/>
        <w:gridCol w:w="3543"/>
        <w:gridCol w:w="1134"/>
        <w:gridCol w:w="1134"/>
        <w:gridCol w:w="1134"/>
        <w:gridCol w:w="822"/>
        <w:gridCol w:w="1034"/>
      </w:tblGrid>
      <w:tr w:rsidR="00A70FA3" w:rsidRPr="005F73CE" w:rsidTr="00A70FA3">
        <w:tc>
          <w:tcPr>
            <w:tcW w:w="1555"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sz w:val="24"/>
                <w:szCs w:val="24"/>
              </w:rPr>
            </w:pPr>
          </w:p>
        </w:tc>
        <w:tc>
          <w:tcPr>
            <w:tcW w:w="3543" w:type="dxa"/>
            <w:shd w:val="clear" w:color="auto" w:fill="BFBFBF" w:themeFill="background1" w:themeFillShade="BF"/>
          </w:tcPr>
          <w:p w:rsidR="00A70FA3" w:rsidRPr="005F73CE" w:rsidRDefault="00A70FA3" w:rsidP="00890EB4">
            <w:pPr>
              <w:rPr>
                <w:rFonts w:ascii="Futura PT Book" w:hAnsi="Futura PT Book"/>
                <w:color w:val="0F243E" w:themeColor="text2" w:themeShade="8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Question</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disagree</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Disagree</w:t>
            </w:r>
          </w:p>
        </w:tc>
        <w:tc>
          <w:tcPr>
            <w:tcW w:w="1134"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Neither agree or disagree</w:t>
            </w:r>
          </w:p>
        </w:tc>
        <w:tc>
          <w:tcPr>
            <w:tcW w:w="822"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Agree</w:t>
            </w:r>
          </w:p>
        </w:tc>
        <w:tc>
          <w:tcPr>
            <w:tcW w:w="10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agree</w:t>
            </w:r>
          </w:p>
        </w:tc>
      </w:tr>
      <w:tr w:rsidR="00A70FA3" w:rsidRPr="005F73CE" w:rsidTr="00A70FA3">
        <w:tc>
          <w:tcPr>
            <w:tcW w:w="1555" w:type="dxa"/>
          </w:tcPr>
          <w:p w:rsidR="00890EB4" w:rsidRPr="005F73CE" w:rsidRDefault="00A70FA3"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Course aims &amp; </w:t>
            </w:r>
            <w:r w:rsidR="00890EB4" w:rsidRPr="005F73CE">
              <w:rPr>
                <w:rFonts w:ascii="Futura PT Book" w:hAnsi="Futura PT Book"/>
                <w:color w:val="0F243E" w:themeColor="text2" w:themeShade="80"/>
              </w:rPr>
              <w:t>objectives</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Accurately described the content and propose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online resources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paper handouts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w:t>
            </w:r>
            <w:r w:rsidR="00A70FA3" w:rsidRPr="005F73CE">
              <w:rPr>
                <w:rFonts w:ascii="Futura PT Book" w:eastAsia="Times New Roman" w:hAnsi="Futura PT Book" w:cs="Arial"/>
                <w:bCs/>
                <w:color w:val="0F243E" w:themeColor="text2" w:themeShade="80"/>
                <w:lang w:eastAsia="en-GB"/>
              </w:rPr>
              <w:t>resentation slides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topic</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rPr>
          <w:trHeight w:val="251"/>
        </w:trPr>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Contained enough detail</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activities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and relevant</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Fun and 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E</w:t>
            </w:r>
            <w:r w:rsidR="00A70FA3" w:rsidRPr="005F73CE">
              <w:rPr>
                <w:rFonts w:ascii="Futura PT Book" w:eastAsia="Times New Roman" w:hAnsi="Futura PT Book" w:cs="Arial"/>
                <w:bCs/>
                <w:color w:val="0F243E" w:themeColor="text2" w:themeShade="80"/>
                <w:lang w:eastAsia="en-GB"/>
              </w:rPr>
              <w:t>nough time to complete each one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 xml:space="preserve">A good mix of </w:t>
            </w:r>
            <w:r w:rsidR="00A70FA3" w:rsidRPr="005F73CE">
              <w:rPr>
                <w:rFonts w:ascii="Futura PT Book" w:eastAsia="Times New Roman" w:hAnsi="Futura PT Book" w:cs="Arial"/>
                <w:bCs/>
                <w:color w:val="0F243E" w:themeColor="text2" w:themeShade="80"/>
                <w:lang w:eastAsia="en-GB"/>
              </w:rPr>
              <w:t>group and individual activities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Homework</w:t>
            </w:r>
          </w:p>
        </w:tc>
        <w:tc>
          <w:tcPr>
            <w:tcW w:w="3543" w:type="dxa"/>
          </w:tcPr>
          <w:p w:rsidR="00890EB4" w:rsidRPr="005F73CE" w:rsidRDefault="00A70FA3" w:rsidP="00A70FA3">
            <w:pPr>
              <w:tabs>
                <w:tab w:val="left" w:pos="930"/>
              </w:tabs>
              <w:rPr>
                <w:rFonts w:ascii="Futura PT Book" w:hAnsi="Futura PT Book"/>
                <w:color w:val="0F243E" w:themeColor="text2" w:themeShade="80"/>
              </w:rPr>
            </w:pPr>
            <w:r w:rsidRPr="005F73CE">
              <w:rPr>
                <w:rFonts w:ascii="Futura PT Book" w:eastAsia="Times New Roman" w:hAnsi="Futura PT Book" w:cs="Arial"/>
                <w:bCs/>
                <w:color w:val="0F243E" w:themeColor="text2" w:themeShade="80"/>
                <w:lang w:eastAsia="en-GB"/>
              </w:rPr>
              <w:t>Relevant and achievable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speed</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Difficulty level </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vAlign w:val="center"/>
          </w:tcPr>
          <w:p w:rsidR="00890EB4" w:rsidRPr="005F73CE" w:rsidRDefault="00890EB4" w:rsidP="00A70FA3">
            <w:pPr>
              <w:pStyle w:val="NoSpacing"/>
              <w:rPr>
                <w:rFonts w:ascii="Futura PT Book" w:eastAsia="Times New Roman" w:hAnsi="Futura PT Book" w:cs="Arial"/>
                <w:color w:val="0F243E" w:themeColor="text2" w:themeShade="80"/>
                <w:spacing w:val="2"/>
                <w:lang w:eastAsia="en-GB"/>
              </w:rPr>
            </w:pPr>
            <w:r w:rsidRPr="005F73CE">
              <w:rPr>
                <w:rFonts w:ascii="Futura PT Book" w:eastAsia="Times New Roman" w:hAnsi="Futura PT Book" w:cs="Arial"/>
                <w:bCs/>
                <w:color w:val="0F243E" w:themeColor="text2" w:themeShade="80"/>
                <w:lang w:eastAsia="en-GB"/>
              </w:rPr>
              <w:t>My interest in ICT</w:t>
            </w:r>
            <w:r w:rsidR="00A70FA3" w:rsidRPr="005F73CE">
              <w:rPr>
                <w:rFonts w:ascii="Futura PT Book" w:eastAsia="Times New Roman" w:hAnsi="Futura PT Book" w:cs="Arial"/>
                <w:bCs/>
                <w:color w:val="0F243E" w:themeColor="text2" w:themeShade="80"/>
                <w:lang w:eastAsia="en-GB"/>
              </w:rPr>
              <w:t xml:space="preserv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ICT knowledge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increased ICT</w:t>
            </w:r>
            <w:r w:rsidR="00A70FA3" w:rsidRPr="005F73CE">
              <w:rPr>
                <w:rFonts w:ascii="Futura PT Book" w:hAnsi="Futura PT Book"/>
                <w:color w:val="0F243E" w:themeColor="text2" w:themeShade="80"/>
              </w:rPr>
              <w:t xml:space="preserve"> knowledge will help me in the future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Overall the ICT course has met my expectations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I would recommend the ICT course to other students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bl>
    <w:p w:rsidR="00890EB4" w:rsidRPr="005F73CE" w:rsidRDefault="00890EB4" w:rsidP="00890EB4">
      <w:pPr>
        <w:rPr>
          <w:rFonts w:ascii="Futura PT Book" w:hAnsi="Futura PT Book"/>
          <w:color w:val="0F243E" w:themeColor="text2" w:themeShade="80"/>
        </w:rPr>
      </w:pPr>
    </w:p>
    <w:tbl>
      <w:tblPr>
        <w:tblStyle w:val="TableGrid"/>
        <w:tblW w:w="0" w:type="auto"/>
        <w:tblLook w:val="04A0" w:firstRow="1" w:lastRow="0" w:firstColumn="1" w:lastColumn="0" w:noHBand="0" w:noVBand="1"/>
      </w:tblPr>
      <w:tblGrid>
        <w:gridCol w:w="10138"/>
      </w:tblGrid>
      <w:tr w:rsidR="00890EB4" w:rsidRPr="005F73CE" w:rsidTr="00A70FA3">
        <w:tc>
          <w:tcPr>
            <w:tcW w:w="10138" w:type="dxa"/>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was positive and or negative about the ICT course?</w:t>
            </w:r>
          </w:p>
          <w:p w:rsidR="00890EB4" w:rsidRDefault="00890EB4"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r w:rsidR="00890EB4" w:rsidRPr="005F73CE" w:rsidTr="00A70FA3">
        <w:tc>
          <w:tcPr>
            <w:tcW w:w="10138" w:type="dxa"/>
          </w:tcPr>
          <w:p w:rsidR="00890EB4"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suggestions do you have for improving the ICT course?</w:t>
            </w:r>
          </w:p>
          <w:p w:rsidR="005F73CE" w:rsidRDefault="005F73CE"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bl>
    <w:p w:rsidR="00890EB4" w:rsidRPr="005F73CE" w:rsidRDefault="00890EB4" w:rsidP="005F73CE">
      <w:pPr>
        <w:pStyle w:val="NoSpacing"/>
        <w:ind w:right="-33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Thank you for your feedback! </w:t>
      </w:r>
      <w:hyperlink r:id="rId130" w:history="1">
        <w:r w:rsidRPr="005F73CE">
          <w:rPr>
            <w:rStyle w:val="Hyperlink"/>
            <w:rFonts w:ascii="Futura PT Book" w:hAnsi="Futura PT Book" w:cs="Arial"/>
            <w:sz w:val="24"/>
            <w:szCs w:val="24"/>
          </w:rPr>
          <w:t>careers@theimi.org.uk</w:t>
        </w:r>
      </w:hyperlink>
      <w:r w:rsidRPr="005F73CE">
        <w:rPr>
          <w:rFonts w:ascii="Futura PT Book" w:hAnsi="Futura PT Book" w:cs="Arial"/>
          <w:color w:val="0F243E" w:themeColor="text2" w:themeShade="80"/>
          <w:sz w:val="24"/>
          <w:szCs w:val="24"/>
        </w:rPr>
        <w:t xml:space="preserve"> </w:t>
      </w:r>
    </w:p>
    <w:p w:rsidR="00890EB4" w:rsidRPr="005F73CE" w:rsidRDefault="00890EB4" w:rsidP="00890EB4">
      <w:pPr>
        <w:pStyle w:val="NoSpacing"/>
        <w:rPr>
          <w:rFonts w:ascii="Futura PT Book" w:hAnsi="Futura PT Book" w:cs="Arial"/>
          <w:b/>
          <w:color w:val="0F243E" w:themeColor="text2" w:themeShade="80"/>
          <w:sz w:val="44"/>
          <w:szCs w:val="44"/>
        </w:rPr>
      </w:pPr>
      <w:r w:rsidRPr="005F73CE">
        <w:rPr>
          <w:rFonts w:ascii="Futura PT Book" w:hAnsi="Futura PT Book" w:cs="Arial"/>
          <w:b/>
          <w:color w:val="0F243E" w:themeColor="text2" w:themeShade="80"/>
          <w:sz w:val="44"/>
          <w:szCs w:val="44"/>
        </w:rPr>
        <w:lastRenderedPageBreak/>
        <w:t>TEACHING RESOURCE: Automotive</w:t>
      </w:r>
      <w:r w:rsidR="00A70FA3" w:rsidRPr="005F73CE">
        <w:rPr>
          <w:rFonts w:ascii="Futura PT Book" w:hAnsi="Futura PT Book" w:cs="Arial"/>
          <w:b/>
          <w:color w:val="0F243E" w:themeColor="text2" w:themeShade="80"/>
          <w:sz w:val="44"/>
          <w:szCs w:val="44"/>
        </w:rPr>
        <w:t xml:space="preserve"> Family Fortunes – 36 Questions</w:t>
      </w:r>
    </w:p>
    <w:p w:rsidR="00890EB4" w:rsidRPr="005F73CE" w:rsidRDefault="00890EB4" w:rsidP="00890EB4">
      <w:pPr>
        <w:pStyle w:val="NoSpacing"/>
        <w:rPr>
          <w:rFonts w:ascii="Futura PT Book" w:hAnsi="Futura PT Book" w:cs="Arial"/>
          <w:sz w:val="24"/>
          <w:szCs w:val="24"/>
        </w:rPr>
      </w:pPr>
    </w:p>
    <w:p w:rsidR="00E9589A" w:rsidRPr="005F73CE" w:rsidRDefault="00E9589A" w:rsidP="00E9589A">
      <w:pPr>
        <w:pStyle w:val="NoSpacing"/>
        <w:rPr>
          <w:rFonts w:ascii="Futura PT Book" w:hAnsi="Futura PT Book" w:cs="Arial"/>
          <w:i/>
          <w:color w:val="0F243E" w:themeColor="text2" w:themeShade="80"/>
          <w:sz w:val="36"/>
          <w:szCs w:val="36"/>
        </w:rPr>
      </w:pPr>
      <w:r w:rsidRPr="005F73CE">
        <w:rPr>
          <w:rFonts w:ascii="Futura PT Book" w:hAnsi="Futura PT Book" w:cs="Arial"/>
          <w:i/>
          <w:color w:val="0F243E" w:themeColor="text2" w:themeShade="80"/>
          <w:sz w:val="36"/>
          <w:szCs w:val="36"/>
        </w:rPr>
        <w:t>We asked 100 people…</w:t>
      </w:r>
    </w:p>
    <w:p w:rsidR="00E9589A" w:rsidRPr="005F73CE" w:rsidRDefault="00E9589A" w:rsidP="00890EB4">
      <w:pPr>
        <w:pStyle w:val="NoSpacing"/>
        <w:rPr>
          <w:rFonts w:ascii="Futura PT Book" w:hAnsi="Futura PT Book" w:cs="Arial"/>
          <w:sz w:val="24"/>
          <w:szCs w:val="24"/>
        </w:rPr>
      </w:pPr>
    </w:p>
    <w:p w:rsidR="00E9589A" w:rsidRPr="005F73CE" w:rsidRDefault="00E9589A" w:rsidP="00890EB4">
      <w:pPr>
        <w:pStyle w:val="NoSpacing"/>
        <w:rPr>
          <w:rFonts w:ascii="Futura PT Book" w:hAnsi="Futura PT Book" w:cs="Arial"/>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1 – Understanding Hardware &amp; Software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A70FA3" w:rsidRPr="005F73CE" w:rsidTr="00A70FA3">
        <w:trPr>
          <w:trHeight w:val="736"/>
        </w:trPr>
        <w:tc>
          <w:tcPr>
            <w:tcW w:w="4962"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an</w:t>
            </w:r>
            <w:r w:rsidR="00890EB4" w:rsidRPr="005F73CE">
              <w:rPr>
                <w:rFonts w:ascii="Futura PT Book" w:hAnsi="Futura PT Book" w:cs="Arial"/>
                <w:b/>
                <w:color w:val="0F243E" w:themeColor="text2" w:themeShade="80"/>
                <w:sz w:val="24"/>
                <w:szCs w:val="24"/>
              </w:rPr>
              <w:t xml:space="preserve"> animal</w:t>
            </w:r>
            <w:r w:rsidRPr="005F73CE">
              <w:rPr>
                <w:rFonts w:ascii="Futura PT Book" w:hAnsi="Futura PT Book" w:cs="Arial"/>
                <w:b/>
                <w:color w:val="0F243E" w:themeColor="text2" w:themeShade="80"/>
                <w:sz w:val="24"/>
                <w:szCs w:val="24"/>
              </w:rPr>
              <w:t xml:space="preserve"> that</w:t>
            </w:r>
            <w:r w:rsidR="00890EB4"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would not fit into a Smart car</w:t>
            </w:r>
          </w:p>
        </w:tc>
        <w:tc>
          <w:tcPr>
            <w:tcW w:w="5386"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Name the most popular car colours in the UK</w:t>
            </w:r>
          </w:p>
        </w:tc>
      </w:tr>
      <w:tr w:rsidR="00A70FA3" w:rsidRPr="005F73CE" w:rsidTr="00A70FA3">
        <w:trPr>
          <w:trHeight w:val="130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Elephant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Lion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Hippo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Giraffe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Mouse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Silver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Black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Blue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Red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White  </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686"/>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What are the most crashed cars in the UK?</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What are the most popular cars of all time in the UK?</w:t>
            </w:r>
          </w:p>
        </w:tc>
      </w:tr>
      <w:tr w:rsidR="00A70FA3" w:rsidRPr="005F73CE" w:rsidTr="00A70FA3">
        <w:trPr>
          <w:trHeight w:val="1456"/>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Renault Clio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Ford Fiesta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Alfa 147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Porsche </w:t>
            </w:r>
            <w:proofErr w:type="spellStart"/>
            <w:r w:rsidRPr="005F73CE">
              <w:rPr>
                <w:rFonts w:ascii="Futura PT Book" w:hAnsi="Futura PT Book" w:cs="Arial"/>
                <w:i/>
                <w:color w:val="0F243E" w:themeColor="text2" w:themeShade="80"/>
                <w:sz w:val="24"/>
                <w:szCs w:val="24"/>
              </w:rPr>
              <w:t>Boxter</w:t>
            </w:r>
            <w:proofErr w:type="spellEnd"/>
            <w:r w:rsidRPr="005F73CE">
              <w:rPr>
                <w:rFonts w:ascii="Futura PT Book" w:hAnsi="Futura PT Book" w:cs="Arial"/>
                <w:i/>
                <w:color w:val="0F243E" w:themeColor="text2" w:themeShade="80"/>
                <w:sz w:val="24"/>
                <w:szCs w:val="24"/>
              </w:rPr>
              <w:t xml:space="preserve">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BMW Convertible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Fiesta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Escort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Astra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Cortina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Vauxhall </w:t>
            </w:r>
            <w:proofErr w:type="spellStart"/>
            <w:r w:rsidRPr="005F73CE">
              <w:rPr>
                <w:rFonts w:ascii="Futura PT Book" w:hAnsi="Futura PT Book" w:cs="Arial"/>
                <w:i/>
                <w:color w:val="0F243E" w:themeColor="text2" w:themeShade="80"/>
                <w:sz w:val="24"/>
                <w:szCs w:val="24"/>
              </w:rPr>
              <w:t>Corsa</w:t>
            </w:r>
            <w:proofErr w:type="spellEnd"/>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r>
      <w:tr w:rsidR="00A70FA3" w:rsidRPr="005F73CE" w:rsidTr="00A70FA3">
        <w:trPr>
          <w:trHeight w:val="495"/>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A70FA3" w:rsidRPr="005F73CE">
              <w:rPr>
                <w:rFonts w:ascii="Futura PT Book" w:hAnsi="Futura PT Book" w:cs="Arial"/>
                <w:b/>
                <w:color w:val="0F243E" w:themeColor="text2" w:themeShade="80"/>
                <w:sz w:val="24"/>
                <w:szCs w:val="24"/>
              </w:rPr>
              <w:t>ame 5 of the most reliable cars</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w:t>
            </w:r>
            <w:r w:rsidR="00A70FA3" w:rsidRPr="005F73CE">
              <w:rPr>
                <w:rFonts w:ascii="Futura PT Book" w:hAnsi="Futura PT Book" w:cs="Arial"/>
                <w:b/>
                <w:color w:val="0F243E" w:themeColor="text2" w:themeShade="80"/>
                <w:sz w:val="24"/>
                <w:szCs w:val="24"/>
              </w:rPr>
              <w:t>f the most unreliable cars</w:t>
            </w:r>
          </w:p>
        </w:tc>
      </w:tr>
      <w:tr w:rsidR="00A70FA3" w:rsidRPr="005F73CE" w:rsidTr="00A70FA3">
        <w:trPr>
          <w:trHeight w:val="135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Lexus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Suzuki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Subaru</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Land Rover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Volvo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ind w:left="1440" w:hanging="1440"/>
        <w:jc w:val="both"/>
        <w:rPr>
          <w:rFonts w:ascii="Futura PT Book" w:hAnsi="Futura PT Book" w:cs="Arial"/>
          <w:sz w:val="24"/>
          <w:szCs w:val="24"/>
        </w:rPr>
      </w:pPr>
    </w:p>
    <w:p w:rsidR="00A70FA3" w:rsidRPr="005F73CE" w:rsidRDefault="00A70FA3" w:rsidP="00890EB4">
      <w:pPr>
        <w:pStyle w:val="NoSpacing"/>
        <w:ind w:left="1440" w:hanging="1440"/>
        <w:jc w:val="both"/>
        <w:rPr>
          <w:rFonts w:ascii="Futura PT Book" w:hAnsi="Futura PT Book" w:cs="Arial"/>
          <w:sz w:val="24"/>
          <w:szCs w:val="24"/>
        </w:rPr>
      </w:pPr>
    </w:p>
    <w:p w:rsidR="00A70FA3" w:rsidRPr="005F73CE" w:rsidRDefault="00A70FA3" w:rsidP="00890EB4">
      <w:pPr>
        <w:pStyle w:val="NoSpacing"/>
        <w:ind w:left="1440" w:hanging="1440"/>
        <w:jc w:val="both"/>
        <w:rPr>
          <w:rFonts w:ascii="Futura PT Book" w:hAnsi="Futura PT Book" w:cs="Arial"/>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3 – Online Reputation </w:t>
      </w:r>
    </w:p>
    <w:p w:rsidR="00890EB4" w:rsidRPr="005F73CE" w:rsidRDefault="00890EB4" w:rsidP="00890EB4">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977"/>
        <w:gridCol w:w="1701"/>
        <w:gridCol w:w="3685"/>
        <w:gridCol w:w="1985"/>
      </w:tblGrid>
      <w:tr w:rsidR="00A70FA3" w:rsidRPr="005F73CE" w:rsidTr="00A70FA3">
        <w:trPr>
          <w:trHeight w:val="778"/>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5 past </w:t>
            </w:r>
            <w:r w:rsidRPr="005F73CE">
              <w:rPr>
                <w:rFonts w:ascii="Futura PT Book" w:hAnsi="Futura PT Book" w:cs="Arial"/>
                <w:b/>
                <w:color w:val="0F243E" w:themeColor="text2" w:themeShade="80"/>
                <w:sz w:val="24"/>
                <w:szCs w:val="24"/>
              </w:rPr>
              <w:t>and present Top Gear presenters</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the most popular (past </w:t>
            </w:r>
            <w:r w:rsidRPr="005F73CE">
              <w:rPr>
                <w:rFonts w:ascii="Futura PT Book" w:hAnsi="Futura PT Book" w:cs="Arial"/>
                <w:b/>
                <w:color w:val="0F243E" w:themeColor="text2" w:themeShade="80"/>
                <w:sz w:val="24"/>
                <w:szCs w:val="24"/>
              </w:rPr>
              <w:t>and present) Top Gear presenter</w:t>
            </w:r>
          </w:p>
        </w:tc>
      </w:tr>
      <w:tr w:rsidR="00A70FA3" w:rsidRPr="005F73CE" w:rsidTr="00A70FA3">
        <w:trPr>
          <w:trHeight w:val="1365"/>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Chris Evans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685" w:type="dxa"/>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684"/>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the oldest (past and </w:t>
            </w:r>
            <w:r w:rsidRPr="005F73CE">
              <w:rPr>
                <w:rFonts w:ascii="Futura PT Book" w:hAnsi="Futura PT Book" w:cs="Arial"/>
                <w:b/>
                <w:color w:val="0F243E" w:themeColor="text2" w:themeShade="80"/>
                <w:sz w:val="24"/>
                <w:szCs w:val="24"/>
              </w:rPr>
              <w:t>present) Top Gear presenter</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the youngest (past </w:t>
            </w:r>
            <w:r w:rsidRPr="005F73CE">
              <w:rPr>
                <w:rFonts w:ascii="Futura PT Book" w:hAnsi="Futura PT Book" w:cs="Arial"/>
                <w:b/>
                <w:color w:val="0F243E" w:themeColor="text2" w:themeShade="80"/>
                <w:sz w:val="24"/>
                <w:szCs w:val="24"/>
              </w:rPr>
              <w:t>and present) Top Gear presenter</w:t>
            </w:r>
          </w:p>
        </w:tc>
      </w:tr>
      <w:tr w:rsidR="00A70FA3" w:rsidRPr="005F73CE" w:rsidTr="00A70FA3">
        <w:trPr>
          <w:trHeight w:val="1404"/>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685" w:type="dxa"/>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A70FA3">
        <w:trPr>
          <w:trHeight w:val="840"/>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of their most favourite c</w:t>
            </w:r>
            <w:r w:rsidRPr="005F73CE">
              <w:rPr>
                <w:rFonts w:ascii="Futura PT Book" w:hAnsi="Futura PT Book" w:cs="Arial"/>
                <w:b/>
                <w:color w:val="0F243E" w:themeColor="text2" w:themeShade="80"/>
                <w:sz w:val="24"/>
                <w:szCs w:val="24"/>
              </w:rPr>
              <w:t>ars featured on Top Gear so far</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supercars</w:t>
            </w:r>
          </w:p>
        </w:tc>
      </w:tr>
      <w:tr w:rsidR="00A70FA3" w:rsidRPr="005F73CE" w:rsidTr="00A70FA3">
        <w:trPr>
          <w:trHeight w:val="1333"/>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Alfa Romeo </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685"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Bugatti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Ferrari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Aston Martin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Lamborghini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6 – Microsoft Excel</w:t>
      </w:r>
    </w:p>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977"/>
        <w:gridCol w:w="851"/>
        <w:gridCol w:w="709"/>
        <w:gridCol w:w="709"/>
        <w:gridCol w:w="3117"/>
        <w:gridCol w:w="1985"/>
      </w:tblGrid>
      <w:tr w:rsidR="00A70FA3" w:rsidRPr="005F73CE" w:rsidTr="00A70FA3">
        <w:trPr>
          <w:trHeight w:val="520"/>
        </w:trPr>
        <w:tc>
          <w:tcPr>
            <w:tcW w:w="4537"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w:t>
            </w:r>
            <w:r w:rsidRPr="005F73CE">
              <w:rPr>
                <w:rFonts w:ascii="Futura PT Book" w:hAnsi="Futura PT Book" w:cs="Arial"/>
                <w:b/>
                <w:color w:val="0F243E" w:themeColor="text2" w:themeShade="80"/>
                <w:sz w:val="24"/>
                <w:szCs w:val="24"/>
              </w:rPr>
              <w:t>5 of the top selling motorbikes</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major mo</w:t>
            </w:r>
            <w:r w:rsidRPr="005F73CE">
              <w:rPr>
                <w:rFonts w:ascii="Futura PT Book" w:hAnsi="Futura PT Book" w:cs="Arial"/>
                <w:b/>
                <w:color w:val="0F243E" w:themeColor="text2" w:themeShade="80"/>
                <w:sz w:val="24"/>
                <w:szCs w:val="24"/>
              </w:rPr>
              <w:t>torbike race circuits in the UK</w:t>
            </w:r>
          </w:p>
        </w:tc>
      </w:tr>
      <w:tr w:rsidR="00A70FA3" w:rsidRPr="005F73CE" w:rsidTr="00A70FA3">
        <w:trPr>
          <w:trHeight w:val="1384"/>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Yamaha MT-09 Tracer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CBF 125 M</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R 1200 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S1000 RR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CBR 125 R</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826" w:type="dxa"/>
            <w:gridSpan w:val="2"/>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Brands Hatch (South West)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Silverstone (East Midlands)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Oulton Park (North West)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Don</w:t>
            </w:r>
            <w:r w:rsidR="00A70FA3" w:rsidRPr="005F73CE">
              <w:rPr>
                <w:rFonts w:ascii="Futura PT Book" w:hAnsi="Futura PT Book" w:cs="Arial"/>
                <w:i/>
                <w:color w:val="0F243E" w:themeColor="text2" w:themeShade="80"/>
                <w:sz w:val="24"/>
                <w:szCs w:val="24"/>
                <w:lang w:eastAsia="en-GB"/>
              </w:rPr>
              <w:t>n</w:t>
            </w:r>
            <w:r w:rsidRPr="005F73CE">
              <w:rPr>
                <w:rFonts w:ascii="Futura PT Book" w:hAnsi="Futura PT Book" w:cs="Arial"/>
                <w:i/>
                <w:color w:val="0F243E" w:themeColor="text2" w:themeShade="80"/>
                <w:sz w:val="24"/>
                <w:szCs w:val="24"/>
                <w:lang w:eastAsia="en-GB"/>
              </w:rPr>
              <w:t>ington Park (East Midlands)</w:t>
            </w:r>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lang w:eastAsia="en-GB"/>
              </w:rPr>
              <w:t>Anglesey (North Wales)</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592"/>
        </w:trPr>
        <w:tc>
          <w:tcPr>
            <w:tcW w:w="4537" w:type="dxa"/>
            <w:gridSpan w:val="3"/>
            <w:vAlign w:val="center"/>
          </w:tcPr>
          <w:p w:rsidR="00890EB4" w:rsidRPr="005F73CE" w:rsidRDefault="00A70FA3" w:rsidP="006C035B">
            <w:pPr>
              <w:pStyle w:val="NoSpacing"/>
              <w:numPr>
                <w:ilvl w:val="0"/>
                <w:numId w:val="6"/>
              </w:numPr>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common reasons fo</w:t>
            </w:r>
            <w:r w:rsidRPr="005F73CE">
              <w:rPr>
                <w:rFonts w:ascii="Futura PT Book" w:hAnsi="Futura PT Book" w:cs="Arial"/>
                <w:b/>
                <w:color w:val="0F243E" w:themeColor="text2" w:themeShade="80"/>
                <w:sz w:val="24"/>
                <w:szCs w:val="24"/>
              </w:rPr>
              <w:t>r motorbike accidents in the UK</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5 of the most famous </w:t>
            </w:r>
            <w:r w:rsidR="00890EB4" w:rsidRPr="005F73CE">
              <w:rPr>
                <w:rFonts w:ascii="Futura PT Book" w:eastAsia="Times New Roman" w:hAnsi="Futura PT Book" w:cs="Arial"/>
                <w:b/>
                <w:color w:val="0F243E" w:themeColor="text2" w:themeShade="80"/>
                <w:sz w:val="24"/>
                <w:szCs w:val="24"/>
                <w:lang w:eastAsia="en-GB"/>
              </w:rPr>
              <w:t>mo</w:t>
            </w:r>
            <w:r w:rsidRPr="005F73CE">
              <w:rPr>
                <w:rFonts w:ascii="Futura PT Book" w:eastAsia="Times New Roman" w:hAnsi="Futura PT Book" w:cs="Arial"/>
                <w:b/>
                <w:color w:val="0F243E" w:themeColor="text2" w:themeShade="80"/>
                <w:sz w:val="24"/>
                <w:szCs w:val="24"/>
                <w:lang w:eastAsia="en-GB"/>
              </w:rPr>
              <w:t>torcycle racing World Champions</w:t>
            </w:r>
          </w:p>
        </w:tc>
      </w:tr>
      <w:tr w:rsidR="00A70FA3" w:rsidRPr="005F73CE" w:rsidTr="00A70FA3">
        <w:trPr>
          <w:trHeight w:val="1544"/>
        </w:trPr>
        <w:tc>
          <w:tcPr>
            <w:tcW w:w="2977" w:type="dxa"/>
            <w:shd w:val="clear" w:color="auto" w:fill="auto"/>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Bends on country roads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at junctions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while overtaking</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Loss of control</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Road surface conditions</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826" w:type="dxa"/>
            <w:gridSpan w:val="2"/>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Valentino Rossi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Jorge Lorenzo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Marc Marquez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Danni </w:t>
            </w:r>
            <w:proofErr w:type="spellStart"/>
            <w:r w:rsidRPr="005F73CE">
              <w:rPr>
                <w:rFonts w:ascii="Futura PT Book" w:hAnsi="Futura PT Book" w:cs="Arial"/>
                <w:i/>
                <w:color w:val="0F243E" w:themeColor="text2" w:themeShade="80"/>
                <w:sz w:val="24"/>
                <w:szCs w:val="24"/>
              </w:rPr>
              <w:t>Pedrosa</w:t>
            </w:r>
            <w:proofErr w:type="spellEnd"/>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Bradley Smith</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708"/>
        </w:trPr>
        <w:tc>
          <w:tcPr>
            <w:tcW w:w="4537" w:type="dxa"/>
            <w:gridSpan w:val="3"/>
            <w:shd w:val="clear" w:color="auto" w:fill="auto"/>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commonly replaced motorbi</w:t>
            </w:r>
            <w:r w:rsidRPr="005F73CE">
              <w:rPr>
                <w:rFonts w:ascii="Futura PT Book" w:hAnsi="Futura PT Book" w:cs="Arial"/>
                <w:b/>
                <w:color w:val="0F243E" w:themeColor="text2" w:themeShade="80"/>
                <w:sz w:val="24"/>
                <w:szCs w:val="24"/>
              </w:rPr>
              <w:t>ke parts – due to wear and tear</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w:t>
            </w:r>
            <w:r w:rsidRPr="005F73CE">
              <w:rPr>
                <w:rFonts w:ascii="Futura PT Book" w:hAnsi="Futura PT Book" w:cs="Arial"/>
                <w:b/>
                <w:color w:val="0F243E" w:themeColor="text2" w:themeShade="80"/>
                <w:sz w:val="24"/>
                <w:szCs w:val="24"/>
              </w:rPr>
              <w:t>mmonly modified motorbike parts</w:t>
            </w:r>
          </w:p>
        </w:tc>
      </w:tr>
      <w:tr w:rsidR="00A70FA3" w:rsidRPr="005F73CE" w:rsidTr="00A70FA3">
        <w:trPr>
          <w:trHeight w:val="1407"/>
        </w:trPr>
        <w:tc>
          <w:tcPr>
            <w:tcW w:w="2977" w:type="dxa"/>
            <w:shd w:val="clear" w:color="auto" w:fill="auto"/>
            <w:vAlign w:val="center"/>
          </w:tcPr>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Tyres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Oil filters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Air filters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Bulbs</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826" w:type="dxa"/>
            <w:gridSpan w:val="2"/>
            <w:vAlign w:val="center"/>
          </w:tcPr>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Exhausts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Mirrors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Wind screens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Crash protection</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396"/>
        </w:trPr>
        <w:tc>
          <w:tcPr>
            <w:tcW w:w="5246" w:type="dxa"/>
            <w:gridSpan w:val="4"/>
            <w:shd w:val="clear" w:color="auto" w:fill="auto"/>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job roles related to motorbikes</w:t>
            </w:r>
          </w:p>
        </w:tc>
        <w:tc>
          <w:tcPr>
            <w:tcW w:w="5102"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popular motorbike colours.</w:t>
            </w:r>
          </w:p>
        </w:tc>
      </w:tr>
      <w:tr w:rsidR="00A70FA3" w:rsidRPr="005F73CE" w:rsidTr="00A70FA3">
        <w:trPr>
          <w:trHeight w:val="1407"/>
        </w:trPr>
        <w:tc>
          <w:tcPr>
            <w:tcW w:w="3828" w:type="dxa"/>
            <w:gridSpan w:val="2"/>
            <w:shd w:val="clear" w:color="auto" w:fill="auto"/>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Service OR Parts adviser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technician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sales executive</w:t>
            </w:r>
          </w:p>
          <w:p w:rsidR="00890EB4" w:rsidRPr="005F73CE" w:rsidRDefault="00A70FA3"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Ignition component</w:t>
            </w:r>
            <w:r w:rsidR="00890EB4" w:rsidRPr="005F73CE">
              <w:rPr>
                <w:rFonts w:ascii="Futura PT Book" w:hAnsi="Futura PT Book" w:cs="Arial"/>
                <w:i/>
                <w:color w:val="0F243E" w:themeColor="text2" w:themeShade="80"/>
                <w:sz w:val="24"/>
                <w:szCs w:val="24"/>
              </w:rPr>
              <w:t xml:space="preserve"> engineer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Mechanical / Restoration engineer</w:t>
            </w:r>
          </w:p>
        </w:tc>
        <w:tc>
          <w:tcPr>
            <w:tcW w:w="1418"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7"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Black</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Silver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Blue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Red</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White</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7 – Microsoft Excel</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A70FA3" w:rsidRPr="005F73CE" w:rsidTr="00A70FA3">
        <w:trPr>
          <w:trHeight w:val="414"/>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4 cars from TV programmes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films featuring cars</w:t>
            </w:r>
          </w:p>
        </w:tc>
      </w:tr>
      <w:tr w:rsidR="00A70FA3" w:rsidRPr="005F73CE" w:rsidTr="00A70FA3">
        <w:trPr>
          <w:trHeight w:val="1397"/>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Batmobile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Kit (Knight Rider)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The Mystery Machine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Transformers</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Transformers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 Fast and the Furious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Chitty </w:t>
            </w:r>
            <w:proofErr w:type="spellStart"/>
            <w:r w:rsidRPr="005F73CE">
              <w:rPr>
                <w:rFonts w:ascii="Futura PT Book" w:eastAsiaTheme="minorHAnsi" w:hAnsi="Futura PT Book" w:cs="Arial"/>
                <w:i/>
                <w:color w:val="0F243E" w:themeColor="text2" w:themeShade="80"/>
                <w:sz w:val="24"/>
                <w:szCs w:val="24"/>
              </w:rPr>
              <w:t>Chitty</w:t>
            </w:r>
            <w:proofErr w:type="spellEnd"/>
            <w:r w:rsidRPr="005F73CE">
              <w:rPr>
                <w:rFonts w:ascii="Futura PT Book" w:eastAsiaTheme="minorHAnsi" w:hAnsi="Futura PT Book" w:cs="Arial"/>
                <w:i/>
                <w:color w:val="0F243E" w:themeColor="text2" w:themeShade="80"/>
                <w:sz w:val="24"/>
                <w:szCs w:val="24"/>
              </w:rPr>
              <w:t xml:space="preserve"> Bang </w:t>
            </w:r>
            <w:proofErr w:type="spellStart"/>
            <w:r w:rsidRPr="005F73CE">
              <w:rPr>
                <w:rFonts w:ascii="Futura PT Book" w:eastAsiaTheme="minorHAnsi" w:hAnsi="Futura PT Book" w:cs="Arial"/>
                <w:i/>
                <w:color w:val="0F243E" w:themeColor="text2" w:themeShade="80"/>
                <w:sz w:val="24"/>
                <w:szCs w:val="24"/>
              </w:rPr>
              <w:t>Bang</w:t>
            </w:r>
            <w:proofErr w:type="spellEnd"/>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Mad Max / Gone in 60 secs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Italian Job</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554"/>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w:t>
            </w:r>
            <w:r w:rsidRPr="005F73CE">
              <w:rPr>
                <w:rFonts w:ascii="Futura PT Book" w:hAnsi="Futura PT Book" w:cs="Arial"/>
                <w:b/>
                <w:color w:val="0F243E" w:themeColor="text2" w:themeShade="80"/>
                <w:sz w:val="24"/>
                <w:szCs w:val="24"/>
              </w:rPr>
              <w:t>e 5 commonly misspelt car names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w:t>
            </w:r>
            <w:r w:rsidRPr="005F73CE">
              <w:rPr>
                <w:rFonts w:ascii="Futura PT Book" w:hAnsi="Futura PT Book" w:cs="Arial"/>
                <w:b/>
                <w:color w:val="0F243E" w:themeColor="text2" w:themeShade="80"/>
                <w:sz w:val="24"/>
                <w:szCs w:val="24"/>
              </w:rPr>
              <w:t>rers that often advertise on TV</w:t>
            </w:r>
          </w:p>
        </w:tc>
      </w:tr>
      <w:tr w:rsidR="00A70FA3" w:rsidRPr="005F73CE" w:rsidTr="00A70FA3">
        <w:trPr>
          <w:trHeight w:val="1490"/>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Mitsubishi</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Skoda</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516"/>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manufacturers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w:t>
            </w:r>
            <w:r w:rsidRPr="005F73CE">
              <w:rPr>
                <w:rFonts w:ascii="Futura PT Book" w:hAnsi="Futura PT Book" w:cs="Arial"/>
                <w:b/>
                <w:color w:val="0F243E" w:themeColor="text2" w:themeShade="80"/>
                <w:sz w:val="24"/>
                <w:szCs w:val="24"/>
              </w:rPr>
              <w:t>ompanies offering car insurance</w:t>
            </w:r>
          </w:p>
        </w:tc>
      </w:tr>
      <w:tr w:rsidR="00A70FA3" w:rsidRPr="005F73CE" w:rsidTr="00A70FA3">
        <w:trPr>
          <w:trHeight w:val="1411"/>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BMW</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Ford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Toyota</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Vauxhall</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Direct Line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Aviva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Tesco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RAC</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AA</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A70FA3">
      <w:pPr>
        <w:pStyle w:val="NoSpacing"/>
        <w:jc w:val="both"/>
        <w:rPr>
          <w:rFonts w:ascii="Futura PT Book" w:hAnsi="Futura PT Book" w:cs="Arial"/>
          <w:color w:val="0F243E" w:themeColor="text2" w:themeShade="80"/>
          <w:sz w:val="24"/>
          <w:szCs w:val="24"/>
        </w:rPr>
      </w:pPr>
    </w:p>
    <w:p w:rsidR="00E9589A" w:rsidRPr="005F73CE" w:rsidRDefault="00E9589A" w:rsidP="00A70FA3">
      <w:pPr>
        <w:pStyle w:val="NoSpacing"/>
        <w:jc w:val="both"/>
        <w:rPr>
          <w:rFonts w:ascii="Futura PT Book" w:hAnsi="Futura PT Book" w:cs="Arial"/>
          <w:color w:val="0F243E" w:themeColor="text2" w:themeShade="80"/>
          <w:sz w:val="24"/>
          <w:szCs w:val="24"/>
        </w:rPr>
      </w:pPr>
    </w:p>
    <w:p w:rsidR="00E9589A" w:rsidRPr="005F73CE" w:rsidRDefault="00E9589A" w:rsidP="00A70FA3">
      <w:pPr>
        <w:pStyle w:val="NoSpacing"/>
        <w:jc w:val="both"/>
        <w:rPr>
          <w:rFonts w:ascii="Futura PT Book" w:hAnsi="Futura PT Book" w:cs="Arial"/>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8 – Microsoft Outlook</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2"/>
        <w:gridCol w:w="3118"/>
        <w:gridCol w:w="2552"/>
      </w:tblGrid>
      <w:tr w:rsidR="00A70FA3" w:rsidRPr="005F73CE" w:rsidTr="00E9589A">
        <w:trPr>
          <w:trHeight w:val="672"/>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5 of the m</w:t>
            </w:r>
            <w:r w:rsidRPr="005F73CE">
              <w:rPr>
                <w:rFonts w:ascii="Futura PT Book" w:hAnsi="Futura PT Book" w:cs="Arial"/>
                <w:b/>
                <w:color w:val="0F243E" w:themeColor="text2" w:themeShade="80"/>
                <w:sz w:val="24"/>
                <w:szCs w:val="24"/>
              </w:rPr>
              <w:t>ost expensive cars in the world</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manufacturer</w:t>
            </w:r>
            <w:r w:rsidRPr="005F73CE">
              <w:rPr>
                <w:rFonts w:ascii="Futura PT Book" w:hAnsi="Futura PT Book" w:cs="Arial"/>
                <w:b/>
                <w:color w:val="0F243E" w:themeColor="text2" w:themeShade="80"/>
                <w:sz w:val="24"/>
                <w:szCs w:val="24"/>
              </w:rPr>
              <w:t>s beginning with the letter ‘m’</w:t>
            </w:r>
          </w:p>
        </w:tc>
      </w:tr>
      <w:tr w:rsidR="00A70FA3" w:rsidRPr="005F73CE" w:rsidTr="00E9589A">
        <w:trPr>
          <w:trHeight w:val="1418"/>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Bugatti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Mercedes Benz</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proofErr w:type="spellStart"/>
            <w:r w:rsidRPr="005F73CE">
              <w:rPr>
                <w:rFonts w:ascii="Futura PT Book" w:eastAsiaTheme="minorHAnsi" w:hAnsi="Futura PT Book" w:cs="Arial"/>
                <w:i/>
                <w:color w:val="0F243E" w:themeColor="text2" w:themeShade="80"/>
                <w:sz w:val="24"/>
                <w:szCs w:val="24"/>
              </w:rPr>
              <w:t>Pagani</w:t>
            </w:r>
            <w:proofErr w:type="spellEnd"/>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Aston Martin</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Maserati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Mazda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Mini </w:t>
            </w:r>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Mitsubishi</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E9589A">
        <w:trPr>
          <w:trHeight w:val="434"/>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manufacturer</w:t>
            </w:r>
            <w:r w:rsidRPr="005F73CE">
              <w:rPr>
                <w:rFonts w:ascii="Futura PT Book" w:hAnsi="Futura PT Book" w:cs="Arial"/>
                <w:b/>
                <w:color w:val="0F243E" w:themeColor="text2" w:themeShade="80"/>
                <w:sz w:val="24"/>
                <w:szCs w:val="24"/>
              </w:rPr>
              <w:t>s beginning with the letter ‘s’</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German car manufacturers</w:t>
            </w:r>
          </w:p>
        </w:tc>
      </w:tr>
      <w:tr w:rsidR="00A70FA3" w:rsidRPr="005F73CE" w:rsidTr="00E9589A">
        <w:trPr>
          <w:trHeight w:val="1426"/>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Saab</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Skoda</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Seat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Smart</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E9589A">
        <w:trPr>
          <w:trHeight w:val="502"/>
        </w:trPr>
        <w:tc>
          <w:tcPr>
            <w:tcW w:w="4678"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w:t>
            </w:r>
            <w:r w:rsidR="00A70FA3" w:rsidRPr="005F73CE">
              <w:rPr>
                <w:rFonts w:ascii="Futura PT Book" w:hAnsi="Futura PT Book" w:cs="Arial"/>
                <w:b/>
                <w:color w:val="0F243E" w:themeColor="text2" w:themeShade="80"/>
                <w:sz w:val="24"/>
                <w:szCs w:val="24"/>
              </w:rPr>
              <w:t>turer’s logos featuring animals</w:t>
            </w:r>
          </w:p>
        </w:tc>
        <w:tc>
          <w:tcPr>
            <w:tcW w:w="5670"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w:t>
            </w:r>
            <w:r w:rsidR="00A70FA3" w:rsidRPr="005F73CE">
              <w:rPr>
                <w:rFonts w:ascii="Futura PT Book" w:hAnsi="Futura PT Book" w:cs="Arial"/>
                <w:b/>
                <w:color w:val="0F243E" w:themeColor="text2" w:themeShade="80"/>
                <w:sz w:val="24"/>
                <w:szCs w:val="24"/>
              </w:rPr>
              <w:t>e 5 completely silver car logos</w:t>
            </w:r>
          </w:p>
        </w:tc>
      </w:tr>
      <w:tr w:rsidR="00A70FA3" w:rsidRPr="005F73CE" w:rsidTr="00E9589A">
        <w:trPr>
          <w:trHeight w:val="1559"/>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Jaguar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Alfa Romeo</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11 – Microsoft PowerPoint Further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490" w:type="dxa"/>
        <w:tblInd w:w="137" w:type="dxa"/>
        <w:tblLayout w:type="fixed"/>
        <w:tblLook w:val="04A0" w:firstRow="1" w:lastRow="0" w:firstColumn="1" w:lastColumn="0" w:noHBand="0" w:noVBand="1"/>
      </w:tblPr>
      <w:tblGrid>
        <w:gridCol w:w="2836"/>
        <w:gridCol w:w="2126"/>
        <w:gridCol w:w="2834"/>
        <w:gridCol w:w="2694"/>
      </w:tblGrid>
      <w:tr w:rsidR="00A70FA3" w:rsidRPr="005F73CE" w:rsidTr="00A70FA3">
        <w:trPr>
          <w:trHeight w:val="472"/>
        </w:trPr>
        <w:tc>
          <w:tcPr>
            <w:tcW w:w="4962"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tyre brands</w:t>
            </w:r>
          </w:p>
        </w:tc>
        <w:tc>
          <w:tcPr>
            <w:tcW w:w="5528"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pet</w:t>
            </w:r>
            <w:r w:rsidRPr="005F73CE">
              <w:rPr>
                <w:rFonts w:ascii="Futura PT Book" w:hAnsi="Futura PT Book" w:cs="Arial"/>
                <w:b/>
                <w:color w:val="0F243E" w:themeColor="text2" w:themeShade="80"/>
                <w:sz w:val="24"/>
                <w:szCs w:val="24"/>
              </w:rPr>
              <w:t>rol brands visible on the roads</w:t>
            </w:r>
          </w:p>
        </w:tc>
      </w:tr>
      <w:tr w:rsidR="00A70FA3" w:rsidRPr="005F73CE" w:rsidTr="00E9589A">
        <w:trPr>
          <w:trHeight w:val="1415"/>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Continental</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Michelin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Goodyear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Pirelli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Bridgestone</w:t>
            </w:r>
          </w:p>
        </w:tc>
        <w:tc>
          <w:tcPr>
            <w:tcW w:w="2126"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283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Shell</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BP</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Esso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Texaco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Total</w:t>
            </w:r>
          </w:p>
        </w:tc>
        <w:tc>
          <w:tcPr>
            <w:tcW w:w="2694"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A70FA3">
        <w:trPr>
          <w:trHeight w:val="414"/>
        </w:trPr>
        <w:tc>
          <w:tcPr>
            <w:tcW w:w="4962"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diff</w:t>
            </w:r>
            <w:r w:rsidRPr="005F73CE">
              <w:rPr>
                <w:rFonts w:ascii="Futura PT Book" w:hAnsi="Futura PT Book" w:cs="Arial"/>
                <w:b/>
                <w:color w:val="0F243E" w:themeColor="text2" w:themeShade="80"/>
                <w:sz w:val="24"/>
                <w:szCs w:val="24"/>
              </w:rPr>
              <w:t>erent kinds of lights that a car has</w:t>
            </w:r>
          </w:p>
        </w:tc>
        <w:tc>
          <w:tcPr>
            <w:tcW w:w="5528" w:type="dxa"/>
            <w:gridSpan w:val="2"/>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safety features designed t</w:t>
            </w:r>
            <w:r w:rsidRPr="005F73CE">
              <w:rPr>
                <w:rFonts w:ascii="Futura PT Book" w:hAnsi="Futura PT Book" w:cs="Arial"/>
                <w:b/>
                <w:color w:val="0F243E" w:themeColor="text2" w:themeShade="80"/>
                <w:sz w:val="24"/>
                <w:szCs w:val="24"/>
              </w:rPr>
              <w:t>o protect passengers</w:t>
            </w:r>
          </w:p>
        </w:tc>
      </w:tr>
      <w:tr w:rsidR="00A70FA3" w:rsidRPr="005F73CE" w:rsidTr="00E9589A">
        <w:trPr>
          <w:trHeight w:val="1399"/>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Headlight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Indicator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Fog light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Full beam</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Reverse light</w:t>
            </w:r>
          </w:p>
        </w:tc>
        <w:tc>
          <w:tcPr>
            <w:tcW w:w="2126"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2834" w:type="dxa"/>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 belts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Airbags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Anti-lock braking system</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Traction control</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Safety cage</w:t>
            </w:r>
          </w:p>
        </w:tc>
        <w:tc>
          <w:tcPr>
            <w:tcW w:w="2694" w:type="dxa"/>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890EB4" w:rsidP="005F73CE">
      <w:pPr>
        <w:rPr>
          <w:rFonts w:ascii="Futura PT Book" w:hAnsi="Futura PT Book"/>
          <w:i/>
          <w:color w:val="0F243E" w:themeColor="text2" w:themeShade="80"/>
        </w:rPr>
      </w:pPr>
      <w:r w:rsidRPr="005F73CE">
        <w:rPr>
          <w:rFonts w:ascii="Futura PT Book" w:hAnsi="Futura PT Book"/>
          <w:i/>
          <w:color w:val="0F243E" w:themeColor="text2" w:themeShade="80"/>
        </w:rPr>
        <w:br w:type="page"/>
      </w:r>
    </w:p>
    <w:p w:rsidR="00E9589A" w:rsidRPr="005F73CE" w:rsidRDefault="00E9589A" w:rsidP="00890EB4">
      <w:pPr>
        <w:jc w:val="center"/>
        <w:rPr>
          <w:rFonts w:ascii="Futura PT Book" w:hAnsi="Futura PT Book"/>
          <w:i/>
          <w:color w:val="0F243E" w:themeColor="text2" w:themeShade="80"/>
          <w:sz w:val="36"/>
        </w:rPr>
      </w:pPr>
    </w:p>
    <w:p w:rsidR="00E9589A" w:rsidRPr="005F73CE" w:rsidRDefault="00E9589A"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r w:rsidRPr="005F73CE">
        <w:rPr>
          <w:rFonts w:ascii="Futura PT Book" w:hAnsi="Futura PT Book"/>
          <w:i/>
          <w:color w:val="0F243E" w:themeColor="text2" w:themeShade="80"/>
          <w:sz w:val="36"/>
        </w:rPr>
        <w:t>We hope</w:t>
      </w:r>
      <w:r w:rsidR="00E9589A" w:rsidRPr="005F73CE">
        <w:rPr>
          <w:rFonts w:ascii="Futura PT Book" w:hAnsi="Futura PT Book"/>
          <w:i/>
          <w:color w:val="0F243E" w:themeColor="text2" w:themeShade="80"/>
          <w:sz w:val="36"/>
        </w:rPr>
        <w:t xml:space="preserve"> you have enjoyed using the ICT </w:t>
      </w:r>
      <w:r w:rsidRPr="005F73CE">
        <w:rPr>
          <w:rFonts w:ascii="Futura PT Book" w:hAnsi="Futura PT Book"/>
          <w:i/>
          <w:color w:val="0F243E" w:themeColor="text2" w:themeShade="80"/>
          <w:sz w:val="36"/>
        </w:rPr>
        <w:t>Lesson Plans.</w:t>
      </w:r>
    </w:p>
    <w:p w:rsidR="00890EB4" w:rsidRPr="005F73CE" w:rsidRDefault="00890EB4"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r w:rsidRPr="005F73CE">
        <w:rPr>
          <w:rFonts w:ascii="Futura PT Book" w:hAnsi="Futura PT Book"/>
          <w:i/>
          <w:color w:val="0F243E" w:themeColor="text2" w:themeShade="80"/>
          <w:sz w:val="36"/>
        </w:rPr>
        <w:t xml:space="preserve">If you have any feedback please get in touch with </w:t>
      </w:r>
      <w:hyperlink r:id="rId131" w:history="1">
        <w:r w:rsidRPr="005F73CE">
          <w:rPr>
            <w:rStyle w:val="Hyperlink"/>
            <w:rFonts w:ascii="Futura PT Book" w:hAnsi="Futura PT Book"/>
            <w:i/>
            <w:sz w:val="36"/>
          </w:rPr>
          <w:t>careers@theimi.org.uk</w:t>
        </w:r>
      </w:hyperlink>
    </w:p>
    <w:p w:rsidR="00890EB4" w:rsidRPr="005F73CE" w:rsidRDefault="00890EB4"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p>
    <w:p w:rsidR="005B71DC" w:rsidRPr="005F73CE" w:rsidRDefault="005B71DC" w:rsidP="005B71DC">
      <w:pPr>
        <w:rPr>
          <w:rFonts w:ascii="Futura PT Book" w:hAnsi="Futura PT Book" w:cs="Arial"/>
        </w:rPr>
      </w:pPr>
    </w:p>
    <w:p w:rsidR="00D216F5" w:rsidRPr="005F73CE" w:rsidRDefault="00D216F5" w:rsidP="00C466C6">
      <w:pPr>
        <w:rPr>
          <w:rFonts w:ascii="Futura PT Book" w:hAnsi="Futura PT Book"/>
          <w:color w:val="0F243E" w:themeColor="text2" w:themeShade="80"/>
        </w:rPr>
      </w:pPr>
      <w:bookmarkStart w:id="0" w:name="_GoBack"/>
      <w:bookmarkEnd w:id="0"/>
    </w:p>
    <w:sectPr w:rsidR="00D216F5" w:rsidRPr="005F73CE" w:rsidSect="0014132F">
      <w:headerReference w:type="default" r:id="rId132"/>
      <w:footerReference w:type="even" r:id="rId133"/>
      <w:footerReference w:type="default" r:id="rId134"/>
      <w:pgSz w:w="11900" w:h="16840"/>
      <w:pgMar w:top="2501" w:right="824" w:bottom="1440"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4DA4" w:rsidRDefault="00214DA4" w:rsidP="00CB2460">
      <w:r>
        <w:separator/>
      </w:r>
    </w:p>
  </w:endnote>
  <w:endnote w:type="continuationSeparator" w:id="0">
    <w:p w:rsidR="00214DA4" w:rsidRDefault="00214DA4"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Futura PT Book">
    <w:panose1 w:val="020B0502020204020303"/>
    <w:charset w:val="00"/>
    <w:family w:val="swiss"/>
    <w:notTrueType/>
    <w:pitch w:val="variable"/>
    <w:sig w:usb0="A00002F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STEAK">
    <w:altName w:val="STEA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1C315A"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C315A" w:rsidRDefault="001C315A"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1C315A"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simplePos x="0" y="0"/>
              <wp:positionH relativeFrom="page">
                <wp:posOffset>252095</wp:posOffset>
              </wp:positionH>
              <wp:positionV relativeFrom="paragraph">
                <wp:posOffset>203835</wp:posOffset>
              </wp:positionV>
              <wp:extent cx="7056120" cy="2286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1C315A" w:rsidRPr="0075748D" w:rsidRDefault="001C315A"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1C315A" w:rsidRPr="0075748D" w:rsidRDefault="001C315A" w:rsidP="0075748D">
                          <w:pPr>
                            <w:jc w:val="center"/>
                            <w:rPr>
                              <w:rFonts w:ascii="Georgia" w:hAnsi="Georg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166" type="#_x0000_t202" style="position:absolute;margin-left:19.85pt;margin-top:16.05pt;width:555.6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" filled="f" stroked="f">
              <v:path arrowok="t"/>
              <v:textbox>
                <w:txbxContent>
                  <w:p w:rsidR="00D552D0" w:rsidRPr="0075748D" w:rsidRDefault="00D552D0"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D552D0" w:rsidRPr="0075748D" w:rsidRDefault="00D552D0" w:rsidP="0075748D">
                    <w:pPr>
                      <w:jc w:val="center"/>
                      <w:rPr>
                        <w:rFonts w:ascii="Georgia" w:hAnsi="Georgia"/>
                        <w:sz w:val="16"/>
                        <w:szCs w:val="16"/>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margin">
                <wp:posOffset>4914900</wp:posOffset>
              </wp:positionH>
              <wp:positionV relativeFrom="paragraph">
                <wp:posOffset>-24130</wp:posOffset>
              </wp:positionV>
              <wp:extent cx="1714500" cy="203835"/>
              <wp:effectExtent l="0" t="0" r="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E06CBD">
                            <w:rPr>
                              <w:rFonts w:ascii="Times New Roman" w:hAnsi="Times New Roman" w:cs="Times New Roman"/>
                              <w:noProof/>
                              <w:color w:val="FFFFFF" w:themeColor="background1"/>
                              <w:sz w:val="16"/>
                              <w:szCs w:val="16"/>
                            </w:rPr>
                            <w:t>116</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167" type="#_x0000_t202" style="position:absolute;margin-left:387pt;margin-top:-1.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IZuAIAAMMFAAAOAAAAZHJzL2Uyb0RvYy54bWysVFtP2zAUfp+0/2D5vSQpKdCIFIWiTpMq&#10;QIOJZ9exaUTi49lum27af9+xk5SO7YVpL4nt853bdy6XV21Tk60wtgKV0+QkpkQoDmWlnnP69XEx&#10;uqD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" filled="f" stroked="f">
              <v:path arrowok="t"/>
              <v:textbox>
                <w:txbxContent>
                  <w:p w:rsidR="001C315A" w:rsidRPr="001C4B55" w:rsidRDefault="001C315A"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E06CBD">
                      <w:rPr>
                        <w:rFonts w:ascii="Times New Roman" w:hAnsi="Times New Roman" w:cs="Times New Roman"/>
                        <w:noProof/>
                        <w:color w:val="FFFFFF" w:themeColor="background1"/>
                        <w:sz w:val="16"/>
                        <w:szCs w:val="16"/>
                      </w:rPr>
                      <w:t>116</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simplePos x="0" y="0"/>
              <wp:positionH relativeFrom="margin">
                <wp:posOffset>914400</wp:posOffset>
              </wp:positionH>
              <wp:positionV relativeFrom="paragraph">
                <wp:posOffset>-24130</wp:posOffset>
              </wp:positionV>
              <wp:extent cx="1714500" cy="203835"/>
              <wp:effectExtent l="0" t="0" r="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16-Dec-20</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168" type="#_x0000_t202" style="position:absolute;margin-left:1in;margin-top:-1.9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WwuAIAAMMFAAAOAAAAZHJzL2Uyb0RvYy54bWysVFtP2zAUfp+0/2D5vSQpKYWIFIWiTpMq&#10;QIOJZ9exaUTi49lum27af9+xk5SO7YVpL4nt853bdy6XV21Tk60wtgKV0+QkpkQoDmWlnnP69XEx&#10;Oqf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" filled="f" stroked="f">
              <v:path arrowok="t"/>
              <v:textbox>
                <w:txbxContent>
                  <w:p w:rsidR="001C315A" w:rsidRPr="001C4B55" w:rsidRDefault="001C315A"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16-Dec-20</w:t>
                    </w:r>
                    <w:r>
                      <w:rPr>
                        <w:rFonts w:ascii="Georgia" w:hAnsi="Georgia"/>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-24130</wp:posOffset>
              </wp:positionV>
              <wp:extent cx="685800" cy="203835"/>
              <wp:effectExtent l="0" t="0" r="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169" type="#_x0000_t202" style="position:absolute;margin-left:0;margin-top:-1.9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RGuQIAAMI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" filled="f" stroked="f">
              <v:path arrowok="t"/>
              <v:textbox>
                <w:txbxContent>
                  <w:p w:rsidR="00D552D0" w:rsidRPr="001C4B55" w:rsidRDefault="00D552D0"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4DA4" w:rsidRDefault="00214DA4" w:rsidP="00CB2460">
      <w:r>
        <w:separator/>
      </w:r>
    </w:p>
  </w:footnote>
  <w:footnote w:type="continuationSeparator" w:id="0">
    <w:p w:rsidR="00214DA4" w:rsidRDefault="00214DA4"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1C315A" w:rsidP="00040C76">
    <w:pPr>
      <w:tabs>
        <w:tab w:val="left" w:pos="4402"/>
      </w:tabs>
      <w:ind w:left="-994" w:right="-930"/>
    </w:pPr>
    <w:r>
      <w:rPr>
        <w:noProof/>
        <w:lang w:val="en-GB" w:eastAsia="en-GB"/>
      </w:rPr>
      <w:drawing>
        <wp:anchor distT="0" distB="0" distL="114300" distR="114300" simplePos="0" relativeHeight="251674624" behindDoc="1" locked="0" layoutInCell="1" allowOverlap="1" wp14:anchorId="1855C0C1" wp14:editId="2CD0600A">
          <wp:simplePos x="0" y="0"/>
          <wp:positionH relativeFrom="page">
            <wp:posOffset>0</wp:posOffset>
          </wp:positionH>
          <wp:positionV relativeFrom="page">
            <wp:posOffset>25879</wp:posOffset>
          </wp:positionV>
          <wp:extent cx="7572375" cy="106870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I-Header.png"/>
                  <pic:cNvPicPr/>
                </pic:nvPicPr>
                <pic:blipFill>
                  <a:blip r:embed="rId1">
                    <a:extLst>
                      <a:ext uri="{28A0092B-C50C-407E-A947-70E740481C1C}">
                        <a14:useLocalDpi xmlns:a14="http://schemas.microsoft.com/office/drawing/2010/main" val="0"/>
                      </a:ext>
                    </a:extLst>
                  </a:blip>
                  <a:stretch>
                    <a:fillRect/>
                  </a:stretch>
                </pic:blipFill>
                <pic:spPr>
                  <a:xfrm>
                    <a:off x="0" y="0"/>
                    <a:ext cx="7572375" cy="106870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ragraph">
                <wp:posOffset>-41217</wp:posOffset>
              </wp:positionV>
              <wp:extent cx="3086100" cy="51498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1498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1C315A" w:rsidRPr="00F4368A" w:rsidRDefault="001C315A">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1C315A" w:rsidRPr="00F4368A" w:rsidRDefault="001C315A">
                          <w:pPr>
                            <w:rPr>
                              <w:rFonts w:ascii="Trebuchet MS" w:hAnsi="Trebuchet MS" w:cs="Arial"/>
                              <w:color w:val="FFFFFF" w:themeColor="background1"/>
                            </w:rPr>
                          </w:pPr>
                          <w:r>
                            <w:rPr>
                              <w:rFonts w:ascii="Trebuchet MS" w:hAnsi="Trebuchet MS" w:cs="Arial"/>
                              <w:color w:val="FFFFFF" w:themeColor="background1"/>
                            </w:rPr>
                            <w:t>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165" type="#_x0000_t202" style="position:absolute;left:0;text-align:left;margin-left:191.8pt;margin-top:-3.25pt;width:243pt;height:40.5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qXtAIAALw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" filled="f" stroked="f">
              <v:path arrowok="t"/>
              <v:textbox>
                <w:txbxContent>
                  <w:p w:rsidR="00D552D0" w:rsidRPr="00F4368A" w:rsidRDefault="00D552D0">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D552D0" w:rsidRPr="00F4368A" w:rsidRDefault="00D552D0">
                    <w:pPr>
                      <w:rPr>
                        <w:rFonts w:ascii="Trebuchet MS" w:hAnsi="Trebuchet MS" w:cs="Arial"/>
                        <w:color w:val="FFFFFF" w:themeColor="background1"/>
                      </w:rPr>
                    </w:pPr>
                    <w:r>
                      <w:rPr>
                        <w:rFonts w:ascii="Trebuchet MS" w:hAnsi="Trebuchet MS" w:cs="Arial"/>
                        <w:color w:val="FFFFFF" w:themeColor="background1"/>
                      </w:rPr>
                      <w:t>ICT</w:t>
                    </w:r>
                  </w:p>
                </w:txbxContent>
              </v:textbox>
              <w10:wrap anchorx="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59A7C3D"/>
    <w:multiLevelType w:val="hybridMultilevel"/>
    <w:tmpl w:val="E13E98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900BA9"/>
    <w:multiLevelType w:val="hybridMultilevel"/>
    <w:tmpl w:val="E864D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6D65B3"/>
    <w:multiLevelType w:val="hybridMultilevel"/>
    <w:tmpl w:val="AB76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9D7FE3"/>
    <w:multiLevelType w:val="hybridMultilevel"/>
    <w:tmpl w:val="16A4DF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3C124650"/>
    <w:multiLevelType w:val="hybridMultilevel"/>
    <w:tmpl w:val="7A4AD5F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3E02063C"/>
    <w:multiLevelType w:val="hybridMultilevel"/>
    <w:tmpl w:val="D8AAA2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ABD048C"/>
    <w:multiLevelType w:val="hybridMultilevel"/>
    <w:tmpl w:val="E0CA4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3B649B"/>
    <w:multiLevelType w:val="hybridMultilevel"/>
    <w:tmpl w:val="C1543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3A4948"/>
    <w:multiLevelType w:val="hybridMultilevel"/>
    <w:tmpl w:val="37620A9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C245A8"/>
    <w:multiLevelType w:val="hybridMultilevel"/>
    <w:tmpl w:val="3B72F2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6B142CE9"/>
    <w:multiLevelType w:val="hybridMultilevel"/>
    <w:tmpl w:val="59D4878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6C0D786C"/>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DE3DE1"/>
    <w:multiLevelType w:val="hybridMultilevel"/>
    <w:tmpl w:val="A9604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9922CC3"/>
    <w:multiLevelType w:val="hybridMultilevel"/>
    <w:tmpl w:val="C8BA281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8" w15:restartNumberingAfterBreak="0">
    <w:nsid w:val="7B4266ED"/>
    <w:multiLevelType w:val="hybridMultilevel"/>
    <w:tmpl w:val="19A886B2"/>
    <w:lvl w:ilvl="0" w:tplc="F460A0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14"/>
  </w:num>
  <w:num w:numId="3">
    <w:abstractNumId w:val="8"/>
  </w:num>
  <w:num w:numId="4">
    <w:abstractNumId w:val="21"/>
  </w:num>
  <w:num w:numId="5">
    <w:abstractNumId w:val="3"/>
  </w:num>
  <w:num w:numId="6">
    <w:abstractNumId w:val="28"/>
  </w:num>
  <w:num w:numId="7">
    <w:abstractNumId w:val="15"/>
  </w:num>
  <w:num w:numId="8">
    <w:abstractNumId w:val="16"/>
  </w:num>
  <w:num w:numId="9">
    <w:abstractNumId w:val="2"/>
  </w:num>
  <w:num w:numId="10">
    <w:abstractNumId w:val="7"/>
  </w:num>
  <w:num w:numId="11">
    <w:abstractNumId w:val="5"/>
  </w:num>
  <w:num w:numId="12">
    <w:abstractNumId w:val="11"/>
  </w:num>
  <w:num w:numId="13">
    <w:abstractNumId w:val="19"/>
  </w:num>
  <w:num w:numId="14">
    <w:abstractNumId w:val="23"/>
  </w:num>
  <w:num w:numId="15">
    <w:abstractNumId w:val="17"/>
  </w:num>
  <w:num w:numId="16">
    <w:abstractNumId w:val="10"/>
  </w:num>
  <w:num w:numId="17">
    <w:abstractNumId w:val="6"/>
  </w:num>
  <w:num w:numId="18">
    <w:abstractNumId w:val="13"/>
  </w:num>
  <w:num w:numId="19">
    <w:abstractNumId w:val="1"/>
  </w:num>
  <w:num w:numId="20">
    <w:abstractNumId w:val="20"/>
  </w:num>
  <w:num w:numId="21">
    <w:abstractNumId w:val="27"/>
  </w:num>
  <w:num w:numId="22">
    <w:abstractNumId w:val="9"/>
  </w:num>
  <w:num w:numId="23">
    <w:abstractNumId w:val="12"/>
  </w:num>
  <w:num w:numId="24">
    <w:abstractNumId w:val="4"/>
  </w:num>
  <w:num w:numId="25">
    <w:abstractNumId w:val="22"/>
  </w:num>
  <w:num w:numId="26">
    <w:abstractNumId w:val="24"/>
  </w:num>
  <w:num w:numId="27">
    <w:abstractNumId w:val="26"/>
  </w:num>
  <w:num w:numId="28">
    <w:abstractNumId w:val="18"/>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5FF"/>
    <w:rsid w:val="00000DDC"/>
    <w:rsid w:val="0000310F"/>
    <w:rsid w:val="000163C1"/>
    <w:rsid w:val="000265F9"/>
    <w:rsid w:val="00040C76"/>
    <w:rsid w:val="00061182"/>
    <w:rsid w:val="000B4129"/>
    <w:rsid w:val="000C46F1"/>
    <w:rsid w:val="0012735D"/>
    <w:rsid w:val="0014132F"/>
    <w:rsid w:val="00175025"/>
    <w:rsid w:val="001865CD"/>
    <w:rsid w:val="001A6888"/>
    <w:rsid w:val="001C315A"/>
    <w:rsid w:val="001C4B55"/>
    <w:rsid w:val="001F6FB4"/>
    <w:rsid w:val="00214DA4"/>
    <w:rsid w:val="002529A0"/>
    <w:rsid w:val="002F3386"/>
    <w:rsid w:val="00327C9C"/>
    <w:rsid w:val="00332E8E"/>
    <w:rsid w:val="00344277"/>
    <w:rsid w:val="00373EB5"/>
    <w:rsid w:val="00424152"/>
    <w:rsid w:val="00461EED"/>
    <w:rsid w:val="0055667D"/>
    <w:rsid w:val="00584428"/>
    <w:rsid w:val="005A3A0D"/>
    <w:rsid w:val="005B6415"/>
    <w:rsid w:val="005B71DC"/>
    <w:rsid w:val="005C46E2"/>
    <w:rsid w:val="005C6198"/>
    <w:rsid w:val="005F73CE"/>
    <w:rsid w:val="00647C9C"/>
    <w:rsid w:val="006C035B"/>
    <w:rsid w:val="006C2889"/>
    <w:rsid w:val="006C64FA"/>
    <w:rsid w:val="006E7329"/>
    <w:rsid w:val="00730685"/>
    <w:rsid w:val="0073159F"/>
    <w:rsid w:val="00740DFF"/>
    <w:rsid w:val="00743B30"/>
    <w:rsid w:val="00746D99"/>
    <w:rsid w:val="0075748D"/>
    <w:rsid w:val="00770205"/>
    <w:rsid w:val="008151E5"/>
    <w:rsid w:val="00857AF4"/>
    <w:rsid w:val="00862E81"/>
    <w:rsid w:val="00890EB4"/>
    <w:rsid w:val="00900294"/>
    <w:rsid w:val="00935FC7"/>
    <w:rsid w:val="009D61FE"/>
    <w:rsid w:val="00A701D1"/>
    <w:rsid w:val="00A70FA3"/>
    <w:rsid w:val="00AB1180"/>
    <w:rsid w:val="00B15C3D"/>
    <w:rsid w:val="00B23F7C"/>
    <w:rsid w:val="00B25436"/>
    <w:rsid w:val="00B34007"/>
    <w:rsid w:val="00B43F50"/>
    <w:rsid w:val="00B65625"/>
    <w:rsid w:val="00B77558"/>
    <w:rsid w:val="00BA1789"/>
    <w:rsid w:val="00BB65FF"/>
    <w:rsid w:val="00BC71E8"/>
    <w:rsid w:val="00BD29FF"/>
    <w:rsid w:val="00BE6A59"/>
    <w:rsid w:val="00C1549E"/>
    <w:rsid w:val="00C36273"/>
    <w:rsid w:val="00C466C6"/>
    <w:rsid w:val="00C504FA"/>
    <w:rsid w:val="00CB2460"/>
    <w:rsid w:val="00CC00E9"/>
    <w:rsid w:val="00D017FF"/>
    <w:rsid w:val="00D216F5"/>
    <w:rsid w:val="00D501BF"/>
    <w:rsid w:val="00D5361A"/>
    <w:rsid w:val="00D552D0"/>
    <w:rsid w:val="00DF5E28"/>
    <w:rsid w:val="00E06CBD"/>
    <w:rsid w:val="00E22A3D"/>
    <w:rsid w:val="00E9589A"/>
    <w:rsid w:val="00EA156D"/>
    <w:rsid w:val="00EA5465"/>
    <w:rsid w:val="00EF7FA3"/>
    <w:rsid w:val="00F4368A"/>
    <w:rsid w:val="00F4473C"/>
    <w:rsid w:val="00F93BF2"/>
    <w:rsid w:val="00F95795"/>
    <w:rsid w:val="00FB2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9F825D6-7E0C-4E6A-BADB-D1C8DB266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styleId="Hyperlink">
    <w:name w:val="Hyperlink"/>
    <w:rsid w:val="00BB65FF"/>
    <w:rPr>
      <w:color w:val="0000FF"/>
      <w:u w:val="single"/>
    </w:rPr>
  </w:style>
  <w:style w:type="paragraph" w:styleId="NoSpacing">
    <w:name w:val="No Spacing"/>
    <w:uiPriority w:val="1"/>
    <w:qFormat/>
    <w:rsid w:val="00BB65FF"/>
    <w:rPr>
      <w:rFonts w:ascii="Calibri" w:eastAsia="Calibri" w:hAnsi="Calibri" w:cs="Times New Roman"/>
      <w:sz w:val="22"/>
      <w:szCs w:val="22"/>
      <w:lang w:val="en-GB"/>
    </w:rPr>
  </w:style>
  <w:style w:type="table" w:styleId="TableGrid">
    <w:name w:val="Table Grid"/>
    <w:basedOn w:val="TableNormal"/>
    <w:uiPriority w:val="59"/>
    <w:rsid w:val="00BB65FF"/>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65FF"/>
    <w:pPr>
      <w:spacing w:after="200" w:line="276" w:lineRule="auto"/>
      <w:ind w:left="720"/>
      <w:contextualSpacing/>
    </w:pPr>
    <w:rPr>
      <w:rFonts w:ascii="Calibri" w:eastAsia="Calibri" w:hAnsi="Calibri" w:cs="Times New Roman"/>
      <w:color w:val="auto"/>
      <w:sz w:val="22"/>
      <w:szCs w:val="22"/>
      <w:lang w:val="en-GB"/>
    </w:rPr>
  </w:style>
  <w:style w:type="table" w:customStyle="1" w:styleId="TableGrid1">
    <w:name w:val="Table Grid1"/>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7FA3"/>
    <w:pPr>
      <w:autoSpaceDE w:val="0"/>
      <w:autoSpaceDN w:val="0"/>
      <w:adjustRightInd w:val="0"/>
    </w:pPr>
    <w:rPr>
      <w:rFonts w:ascii="Georgia" w:eastAsiaTheme="minorHAnsi" w:hAnsi="Georgia" w:cs="Georgia"/>
      <w:color w:val="000000"/>
      <w:lang w:val="en-GB"/>
    </w:rPr>
  </w:style>
  <w:style w:type="character" w:styleId="FollowedHyperlink">
    <w:name w:val="FollowedHyperlink"/>
    <w:basedOn w:val="DefaultParagraphFont"/>
    <w:uiPriority w:val="99"/>
    <w:semiHidden/>
    <w:unhideWhenUsed/>
    <w:rsid w:val="00E06C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utocity.org.uk/world-of-work" TargetMode="External"/><Relationship Id="rId117" Type="http://schemas.openxmlformats.org/officeDocument/2006/relationships/image" Target="media/image91.png"/><Relationship Id="rId21" Type="http://schemas.openxmlformats.org/officeDocument/2006/relationships/image" Target="media/image14.jpeg"/><Relationship Id="rId42" Type="http://schemas.openxmlformats.org/officeDocument/2006/relationships/image" Target="media/image27.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87.png"/><Relationship Id="rId133"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hyperlink" Target="http://www.autocity.org.uk" TargetMode="External"/><Relationship Id="rId11" Type="http://schemas.openxmlformats.org/officeDocument/2006/relationships/image" Target="media/image4.jpeg"/><Relationship Id="rId32" Type="http://schemas.openxmlformats.org/officeDocument/2006/relationships/hyperlink" Target="https://www.typingclub.com/typing-qwerty-en.html" TargetMode="External"/><Relationship Id="rId37" Type="http://schemas.openxmlformats.org/officeDocument/2006/relationships/image" Target="media/image22.jpe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7.png"/><Relationship Id="rId128" Type="http://schemas.openxmlformats.org/officeDocument/2006/relationships/hyperlink" Target="mailto:careers@theimi.org.uk"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autocity.org.uk" TargetMode="External"/><Relationship Id="rId30" Type="http://schemas.openxmlformats.org/officeDocument/2006/relationships/image" Target="media/image18.jpeg"/><Relationship Id="rId35" Type="http://schemas.openxmlformats.org/officeDocument/2006/relationships/image" Target="media/image20.png"/><Relationship Id="rId43" Type="http://schemas.openxmlformats.org/officeDocument/2006/relationships/hyperlink" Target="https://www.typingclub.com/typing-qwerty-en.html" TargetMode="Externa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hyperlink" Target="http://jobs.theimi.org.uk" TargetMode="External"/><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hyperlink" Target="http://www.theimi.org.uk/autocity" TargetMode="External"/><Relationship Id="rId113" Type="http://schemas.openxmlformats.org/officeDocument/2006/relationships/image" Target="media/image88.png"/><Relationship Id="rId118" Type="http://schemas.openxmlformats.org/officeDocument/2006/relationships/image" Target="media/image92.png"/><Relationship Id="rId126" Type="http://schemas.openxmlformats.org/officeDocument/2006/relationships/image" Target="media/image100.png"/><Relationship Id="rId134"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51.png"/><Relationship Id="rId80" Type="http://schemas.openxmlformats.org/officeDocument/2006/relationships/image" Target="media/image59.jpe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typingclub.com/typing-qwerty-en.html" TargetMode="External"/><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hyperlink" Target="http://jobs.theimi.org.uk/" TargetMode="External"/><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2.png"/><Relationship Id="rId108" Type="http://schemas.openxmlformats.org/officeDocument/2006/relationships/image" Target="media/image83.png"/><Relationship Id="rId116" Type="http://schemas.openxmlformats.org/officeDocument/2006/relationships/image" Target="media/image90.png"/><Relationship Id="rId124" Type="http://schemas.openxmlformats.org/officeDocument/2006/relationships/image" Target="media/image98.png"/><Relationship Id="rId129" Type="http://schemas.openxmlformats.org/officeDocument/2006/relationships/hyperlink" Target="http://www.theimi.org.uk/autocity" TargetMode="External"/><Relationship Id="rId20" Type="http://schemas.openxmlformats.org/officeDocument/2006/relationships/image" Target="media/image13.jpeg"/><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yperlink" Target="http://jobs.theimi.org.uk" TargetMode="External"/><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86.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autocity.org.uk" TargetMode="External"/><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hyperlink" Target="http://www.theimi.org.uk/autocity" TargetMode="External"/><Relationship Id="rId114" Type="http://schemas.openxmlformats.org/officeDocument/2006/relationships/hyperlink" Target="http://www.autocity.org.uk/world-of-work" TargetMode="External"/><Relationship Id="rId119" Type="http://schemas.openxmlformats.org/officeDocument/2006/relationships/image" Target="media/image93.png"/><Relationship Id="rId127" Type="http://schemas.openxmlformats.org/officeDocument/2006/relationships/hyperlink" Target="https://www.typingclub.com/typing-qwerty-en.html" TargetMode="External"/><Relationship Id="rId10" Type="http://schemas.openxmlformats.org/officeDocument/2006/relationships/image" Target="media/image3.jpeg"/><Relationship Id="rId31" Type="http://schemas.openxmlformats.org/officeDocument/2006/relationships/hyperlink" Target="http://www.bbc.co.uk/news/uk-england-22083032" TargetMode="External"/><Relationship Id="rId44" Type="http://schemas.openxmlformats.org/officeDocument/2006/relationships/hyperlink" Target="https://www.typingclub.com/typing-qwerty-en.html" TargetMode="External"/><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130" Type="http://schemas.openxmlformats.org/officeDocument/2006/relationships/hyperlink" Target="mailto:careers@theimi.org.uk"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4.png"/><Relationship Id="rId109" Type="http://schemas.openxmlformats.org/officeDocument/2006/relationships/image" Target="media/image84.png"/><Relationship Id="rId34" Type="http://schemas.openxmlformats.org/officeDocument/2006/relationships/hyperlink" Target="http://jobs.theimi.org.uk/"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hyperlink" Target="https://www.typingclub.com/typing-qwerty-en.html" TargetMode="External"/><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hyperlink" Target="http://www.bbc.co.uk" TargetMode="External"/><Relationship Id="rId24" Type="http://schemas.openxmlformats.org/officeDocument/2006/relationships/image" Target="media/image17.jpeg"/><Relationship Id="rId40" Type="http://schemas.openxmlformats.org/officeDocument/2006/relationships/image" Target="media/image25.jpeg"/><Relationship Id="rId45" Type="http://schemas.openxmlformats.org/officeDocument/2006/relationships/hyperlink" Target="http://jobs.theimi.org.uk/" TargetMode="External"/><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85.png"/><Relationship Id="rId115" Type="http://schemas.openxmlformats.org/officeDocument/2006/relationships/image" Target="media/image89.png"/><Relationship Id="rId131" Type="http://schemas.openxmlformats.org/officeDocument/2006/relationships/hyperlink" Target="mailto:careers@theimi.org.uk" TargetMode="External"/><Relationship Id="rId136"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01.png"/></Relationships>
</file>

<file path=word/_rels/settings.xml.rels><?xml version="1.0" encoding="UTF-8" standalone="yes"?>
<Relationships xmlns="http://schemas.openxmlformats.org/package/2006/relationships"><Relationship Id="rId1" Type="http://schemas.openxmlformats.org/officeDocument/2006/relationships/attachedTemplate" Target="file:///L:\Sam%20Briggs\Templates\Word%20Document%20Template%20CORPOR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A4FA5F-B019-415E-8282-BC97B7208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Document Template CORPORATE</Template>
  <TotalTime>27</TotalTime>
  <Pages>1</Pages>
  <Words>11367</Words>
  <Characters>64793</Characters>
  <Application>Microsoft Office Word</Application>
  <DocSecurity>0</DocSecurity>
  <Lines>539</Lines>
  <Paragraphs>152</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76008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Samantha Briggs</dc:creator>
  <cp:lastModifiedBy>Gemma Edwards</cp:lastModifiedBy>
  <cp:revision>4</cp:revision>
  <cp:lastPrinted>2017-09-01T15:18:00Z</cp:lastPrinted>
  <dcterms:created xsi:type="dcterms:W3CDTF">2017-12-05T14:05:00Z</dcterms:created>
  <dcterms:modified xsi:type="dcterms:W3CDTF">2020-12-16T11:01:00Z</dcterms:modified>
</cp:coreProperties>
</file>