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00294" w:rsidRPr="00B537E2" w:rsidRDefault="00B537E2" w:rsidP="00FB2763">
      <w:pPr>
        <w:pStyle w:val="Heading1"/>
        <w:spacing w:line="276" w:lineRule="auto"/>
        <w:ind w:left="0"/>
        <w:contextualSpacing/>
        <w:rPr>
          <w:rFonts w:ascii="Futura PT Extra Bold" w:hAnsi="Futura PT Extra Bold"/>
          <w:b w:val="0"/>
          <w:color w:val="003B4C"/>
          <w:sz w:val="56"/>
          <w:szCs w:val="56"/>
        </w:rPr>
      </w:pPr>
      <w:r w:rsidRPr="00B537E2">
        <w:rPr>
          <w:rFonts w:ascii="Futura PT Extra Bold" w:hAnsi="Futura PT Extra Bold"/>
          <w:b w:val="0"/>
          <w:color w:val="003B4C"/>
          <w:sz w:val="56"/>
          <w:szCs w:val="56"/>
        </w:rPr>
        <w:t>ict</w:t>
      </w:r>
      <w:r w:rsidR="00A113C0" w:rsidRPr="00B537E2">
        <w:rPr>
          <w:rFonts w:ascii="Futura PT Extra Bold" w:hAnsi="Futura PT Extra Bold"/>
          <w:b w:val="0"/>
          <w:color w:val="003B4C"/>
          <w:sz w:val="56"/>
          <w:szCs w:val="56"/>
        </w:rPr>
        <w:t xml:space="preserve"> lesson plans</w:t>
      </w:r>
    </w:p>
    <w:p w:rsidR="00FB2763" w:rsidRPr="00B537E2" w:rsidRDefault="00B537E2" w:rsidP="00FB2763">
      <w:pPr>
        <w:pStyle w:val="Heading2"/>
        <w:spacing w:line="276" w:lineRule="auto"/>
        <w:contextualSpacing/>
        <w:rPr>
          <w:rFonts w:ascii="Futura PT Heavy Italic" w:hAnsi="Futura PT Heavy Italic"/>
          <w:color w:val="76B835"/>
          <w:sz w:val="36"/>
          <w:szCs w:val="36"/>
        </w:rPr>
      </w:pPr>
      <w:r w:rsidRPr="00B537E2">
        <w:rPr>
          <w:rFonts w:ascii="Futura PT Heavy Italic" w:hAnsi="Futura PT Heavy Italic"/>
          <w:color w:val="76B835"/>
          <w:sz w:val="36"/>
          <w:szCs w:val="36"/>
        </w:rPr>
        <w:t>Student Pack</w:t>
      </w:r>
    </w:p>
    <w:p w:rsidR="00FB2763" w:rsidRPr="00121384" w:rsidRDefault="00FB2763" w:rsidP="00FB2763">
      <w:pPr>
        <w:spacing w:line="276" w:lineRule="auto"/>
        <w:contextualSpacing/>
        <w:rPr>
          <w:rFonts w:ascii="Futura PT Book" w:hAnsi="Futura PT Book"/>
        </w:rPr>
      </w:pPr>
    </w:p>
    <w:p w:rsidR="00A113C0" w:rsidRPr="00121384" w:rsidRDefault="00A113C0" w:rsidP="00A113C0">
      <w:pPr>
        <w:spacing w:after="180"/>
        <w:jc w:val="center"/>
        <w:rPr>
          <w:rFonts w:ascii="Futura PT Book" w:eastAsia="Times New Roman" w:hAnsi="Futura PT Book" w:cs="Arial"/>
          <w:color w:val="222222"/>
          <w:sz w:val="27"/>
          <w:szCs w:val="27"/>
          <w:lang w:eastAsia="en-GB"/>
        </w:rPr>
      </w:pPr>
    </w:p>
    <w:p w:rsidR="00A113C0" w:rsidRPr="00121384" w:rsidRDefault="00A113C0" w:rsidP="00A113C0">
      <w:pPr>
        <w:spacing w:after="180"/>
        <w:jc w:val="center"/>
        <w:rPr>
          <w:rFonts w:ascii="Futura PT Book" w:eastAsia="Times New Roman" w:hAnsi="Futura PT Book" w:cs="Arial"/>
          <w:color w:val="222222"/>
          <w:sz w:val="27"/>
          <w:szCs w:val="27"/>
          <w:lang w:eastAsia="en-GB"/>
        </w:rPr>
      </w:pPr>
    </w:p>
    <w:p w:rsidR="00A113C0" w:rsidRPr="00121384" w:rsidRDefault="00A113C0" w:rsidP="00A113C0">
      <w:pPr>
        <w:spacing w:after="180"/>
        <w:jc w:val="center"/>
        <w:rPr>
          <w:rFonts w:ascii="Futura PT Book" w:eastAsia="Times New Roman" w:hAnsi="Futura PT Book" w:cs="Arial"/>
          <w:color w:val="222222"/>
          <w:sz w:val="27"/>
          <w:szCs w:val="27"/>
          <w:lang w:eastAsia="en-GB"/>
        </w:rPr>
      </w:pPr>
    </w:p>
    <w:p w:rsidR="00A113C0" w:rsidRPr="00121384" w:rsidRDefault="00A113C0" w:rsidP="00A113C0">
      <w:pPr>
        <w:spacing w:after="180"/>
        <w:jc w:val="center"/>
        <w:rPr>
          <w:rFonts w:ascii="Futura PT Book" w:eastAsia="Times New Roman" w:hAnsi="Futura PT Book" w:cs="Arial"/>
          <w:color w:val="222222"/>
          <w:sz w:val="27"/>
          <w:szCs w:val="27"/>
          <w:lang w:eastAsia="en-GB"/>
        </w:rPr>
      </w:pPr>
      <w:r w:rsidRPr="00121384">
        <w:rPr>
          <w:rFonts w:ascii="Futura PT Book" w:eastAsia="Times New Roman" w:hAnsi="Futura PT Book" w:cs="Arial"/>
          <w:noProof/>
          <w:color w:val="222222"/>
          <w:sz w:val="27"/>
          <w:szCs w:val="27"/>
          <w:lang w:val="en-GB" w:eastAsia="en-GB"/>
        </w:rPr>
        <w:drawing>
          <wp:inline distT="0" distB="0" distL="0" distR="0" wp14:anchorId="40B625F8" wp14:editId="26DB7589">
            <wp:extent cx="6400800" cy="358444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olkswagen-nz-400x400.jpg"/>
                    <pic:cNvPicPr/>
                  </pic:nvPicPr>
                  <pic:blipFill>
                    <a:blip r:embed="rId8">
                      <a:extLst>
                        <a:ext uri="{28A0092B-C50C-407E-A947-70E740481C1C}">
                          <a14:useLocalDpi xmlns:a14="http://schemas.microsoft.com/office/drawing/2010/main" val="0"/>
                        </a:ext>
                      </a:extLst>
                    </a:blip>
                    <a:stretch>
                      <a:fillRect/>
                    </a:stretch>
                  </pic:blipFill>
                  <pic:spPr>
                    <a:xfrm>
                      <a:off x="0" y="0"/>
                      <a:ext cx="6405845" cy="3587273"/>
                    </a:xfrm>
                    <a:prstGeom prst="rect">
                      <a:avLst/>
                    </a:prstGeom>
                  </pic:spPr>
                </pic:pic>
              </a:graphicData>
            </a:graphic>
          </wp:inline>
        </w:drawing>
      </w:r>
    </w:p>
    <w:p w:rsidR="00A113C0" w:rsidRPr="00121384" w:rsidRDefault="00A113C0" w:rsidP="00A113C0">
      <w:pPr>
        <w:rPr>
          <w:rFonts w:ascii="Futura PT Book" w:hAnsi="Futura PT Book"/>
        </w:rPr>
      </w:pPr>
    </w:p>
    <w:p w:rsidR="00A113C0" w:rsidRPr="00121384" w:rsidRDefault="00A113C0" w:rsidP="00A113C0">
      <w:pPr>
        <w:spacing w:after="180"/>
        <w:rPr>
          <w:rFonts w:ascii="Futura PT Book" w:eastAsia="Times New Roman" w:hAnsi="Futura PT Book" w:cs="Arial"/>
          <w:color w:val="222222"/>
          <w:sz w:val="27"/>
          <w:szCs w:val="27"/>
          <w:lang w:eastAsia="en-GB"/>
        </w:rPr>
      </w:pPr>
    </w:p>
    <w:p w:rsidR="00A113C0" w:rsidRPr="00121384" w:rsidRDefault="00A113C0" w:rsidP="00A113C0">
      <w:pPr>
        <w:jc w:val="center"/>
        <w:rPr>
          <w:rFonts w:ascii="Futura PT Book" w:hAnsi="Futura PT Book"/>
        </w:rPr>
      </w:pPr>
    </w:p>
    <w:p w:rsidR="00A113C0" w:rsidRPr="00121384" w:rsidRDefault="00A113C0" w:rsidP="00A113C0">
      <w:pPr>
        <w:jc w:val="right"/>
        <w:rPr>
          <w:rFonts w:ascii="Futura PT Book" w:hAnsi="Futura PT Book"/>
          <w:i/>
          <w:sz w:val="36"/>
        </w:rPr>
      </w:pPr>
    </w:p>
    <w:p w:rsidR="00A113C0" w:rsidRPr="00121384" w:rsidRDefault="00A113C0" w:rsidP="00A113C0">
      <w:pPr>
        <w:jc w:val="right"/>
        <w:rPr>
          <w:rFonts w:ascii="Futura PT Book" w:hAnsi="Futura PT Book"/>
          <w:i/>
          <w:sz w:val="36"/>
        </w:rPr>
      </w:pPr>
    </w:p>
    <w:p w:rsidR="00A113C0" w:rsidRPr="00121384" w:rsidRDefault="00A113C0">
      <w:pPr>
        <w:rPr>
          <w:rFonts w:ascii="Futura PT Book" w:hAnsi="Futura PT Book"/>
          <w:i/>
          <w:color w:val="0F243E" w:themeColor="text2" w:themeShade="80"/>
          <w:sz w:val="36"/>
        </w:rPr>
      </w:pPr>
      <w:r w:rsidRPr="00121384">
        <w:rPr>
          <w:rFonts w:ascii="Futura PT Book" w:hAnsi="Futura PT Book"/>
          <w:i/>
          <w:color w:val="0F243E" w:themeColor="text2" w:themeShade="80"/>
          <w:sz w:val="36"/>
        </w:rPr>
        <w:br w:type="page"/>
      </w:r>
    </w:p>
    <w:p w:rsidR="00A113C0" w:rsidRPr="00B537E2" w:rsidRDefault="00A113C0" w:rsidP="00A113C0">
      <w:pPr>
        <w:rPr>
          <w:rFonts w:ascii="Futura PT Heavy Italic" w:hAnsi="Futura PT Heavy Italic"/>
          <w:color w:val="76B835"/>
          <w:sz w:val="36"/>
        </w:rPr>
      </w:pPr>
      <w:r w:rsidRPr="00B537E2">
        <w:rPr>
          <w:rFonts w:ascii="Futura PT Heavy Italic" w:hAnsi="Futura PT Heavy Italic"/>
          <w:color w:val="76B835"/>
          <w:sz w:val="36"/>
        </w:rPr>
        <w:lastRenderedPageBreak/>
        <w:t xml:space="preserve">Content </w:t>
      </w:r>
    </w:p>
    <w:p w:rsidR="00A113C0" w:rsidRPr="00121384" w:rsidRDefault="00A113C0" w:rsidP="00A113C0">
      <w:pPr>
        <w:pStyle w:val="NoSpacing"/>
        <w:ind w:right="18"/>
        <w:rPr>
          <w:rFonts w:ascii="Futura PT Book" w:hAnsi="Futura PT Book" w:cs="Arial"/>
          <w:sz w:val="20"/>
          <w:szCs w:val="20"/>
        </w:rPr>
      </w:pPr>
    </w:p>
    <w:p w:rsidR="00A113C0" w:rsidRPr="00121384" w:rsidRDefault="00A113C0" w:rsidP="00A113C0">
      <w:pPr>
        <w:pStyle w:val="NoSpacing"/>
        <w:ind w:right="18"/>
        <w:rPr>
          <w:rFonts w:ascii="Futura PT Book" w:hAnsi="Futura PT Book" w:cs="Arial"/>
          <w:sz w:val="20"/>
          <w:szCs w:val="20"/>
        </w:rPr>
      </w:pPr>
    </w:p>
    <w:p w:rsidR="00A113C0" w:rsidRPr="00121384" w:rsidRDefault="00A113C0" w:rsidP="00A113C0">
      <w:pPr>
        <w:pStyle w:val="NoSpacing"/>
        <w:ind w:right="18"/>
        <w:rPr>
          <w:rFonts w:ascii="Futura PT Book" w:hAnsi="Futura PT Book" w:cs="Arial"/>
          <w:sz w:val="20"/>
          <w:szCs w:val="20"/>
        </w:rPr>
      </w:pPr>
    </w:p>
    <w:p w:rsidR="00A113C0" w:rsidRPr="00B537E2" w:rsidRDefault="00A113C0" w:rsidP="00A113C0">
      <w:pPr>
        <w:pStyle w:val="NoSpacing"/>
        <w:ind w:right="18"/>
        <w:rPr>
          <w:rFonts w:ascii="Futura PT Light" w:hAnsi="Futura PT Light" w:cs="Arial"/>
          <w:color w:val="0B1C2A"/>
          <w:sz w:val="24"/>
          <w:szCs w:val="24"/>
        </w:rPr>
      </w:pPr>
    </w:p>
    <w:tbl>
      <w:tblPr>
        <w:tblStyle w:val="TableGrid"/>
        <w:tblW w:w="0" w:type="auto"/>
        <w:tblInd w:w="846" w:type="dxa"/>
        <w:shd w:val="clear" w:color="auto" w:fill="BFBFBF" w:themeFill="background1" w:themeFillShade="BF"/>
        <w:tblLook w:val="04A0" w:firstRow="1" w:lastRow="0" w:firstColumn="1" w:lastColumn="0" w:noHBand="0" w:noVBand="1"/>
      </w:tblPr>
      <w:tblGrid>
        <w:gridCol w:w="4332"/>
        <w:gridCol w:w="4173"/>
      </w:tblGrid>
      <w:tr w:rsidR="00B537E2" w:rsidRPr="00B537E2" w:rsidTr="00A113C0">
        <w:trPr>
          <w:trHeight w:val="748"/>
        </w:trPr>
        <w:tc>
          <w:tcPr>
            <w:tcW w:w="4332" w:type="dxa"/>
            <w:shd w:val="clear" w:color="auto" w:fill="BFBFBF" w:themeFill="background1" w:themeFillShade="BF"/>
          </w:tcPr>
          <w:p w:rsidR="00A113C0" w:rsidRPr="00B537E2" w:rsidRDefault="00A113C0" w:rsidP="00FC7C62">
            <w:pPr>
              <w:jc w:val="center"/>
              <w:rPr>
                <w:rFonts w:ascii="Futura PT Light" w:hAnsi="Futura PT Light"/>
                <w:color w:val="0B1C2A"/>
                <w:sz w:val="24"/>
                <w:szCs w:val="24"/>
              </w:rPr>
            </w:pPr>
          </w:p>
          <w:p w:rsidR="00A113C0" w:rsidRPr="00B537E2" w:rsidRDefault="00A113C0" w:rsidP="00FC7C62">
            <w:pPr>
              <w:jc w:val="center"/>
              <w:rPr>
                <w:rFonts w:ascii="Futura PT Light" w:hAnsi="Futura PT Light"/>
                <w:color w:val="0B1C2A"/>
                <w:sz w:val="24"/>
                <w:szCs w:val="24"/>
              </w:rPr>
            </w:pPr>
            <w:r w:rsidRPr="00B537E2">
              <w:rPr>
                <w:rFonts w:ascii="Futura PT Light" w:hAnsi="Futura PT Light"/>
                <w:color w:val="0B1C2A"/>
                <w:sz w:val="24"/>
                <w:szCs w:val="24"/>
              </w:rPr>
              <w:t xml:space="preserve">Introduction </w:t>
            </w:r>
          </w:p>
          <w:p w:rsidR="00A113C0" w:rsidRPr="00B537E2" w:rsidRDefault="00A113C0" w:rsidP="00FC7C62">
            <w:pPr>
              <w:jc w:val="center"/>
              <w:rPr>
                <w:rFonts w:ascii="Futura PT Light" w:hAnsi="Futura PT Light"/>
                <w:color w:val="0B1C2A"/>
                <w:sz w:val="24"/>
                <w:szCs w:val="24"/>
              </w:rPr>
            </w:pPr>
            <w:r w:rsidRPr="00B537E2">
              <w:rPr>
                <w:rFonts w:ascii="Futura PT Light" w:hAnsi="Futura PT Light"/>
                <w:color w:val="0B1C2A"/>
                <w:sz w:val="24"/>
                <w:szCs w:val="24"/>
              </w:rPr>
              <w:t xml:space="preserve">About The IMI and IMI </w:t>
            </w:r>
            <w:proofErr w:type="spellStart"/>
            <w:r w:rsidRPr="00B537E2">
              <w:rPr>
                <w:rFonts w:ascii="Futura PT Light" w:hAnsi="Futura PT Light"/>
                <w:color w:val="0B1C2A"/>
                <w:sz w:val="24"/>
                <w:szCs w:val="24"/>
              </w:rPr>
              <w:t>Autocity</w:t>
            </w:r>
            <w:proofErr w:type="spellEnd"/>
            <w:r w:rsidRPr="00B537E2">
              <w:rPr>
                <w:rFonts w:ascii="Futura PT Light" w:hAnsi="Futura PT Light"/>
                <w:color w:val="0B1C2A"/>
                <w:sz w:val="24"/>
                <w:szCs w:val="24"/>
              </w:rPr>
              <w:t xml:space="preserve"> </w:t>
            </w:r>
          </w:p>
        </w:tc>
        <w:tc>
          <w:tcPr>
            <w:tcW w:w="4173" w:type="dxa"/>
            <w:shd w:val="clear" w:color="auto" w:fill="BFBFBF" w:themeFill="background1" w:themeFillShade="BF"/>
          </w:tcPr>
          <w:p w:rsidR="00A113C0" w:rsidRPr="00B537E2" w:rsidRDefault="00A113C0" w:rsidP="00FC7C62">
            <w:pPr>
              <w:jc w:val="center"/>
              <w:rPr>
                <w:rFonts w:ascii="Futura PT Light" w:hAnsi="Futura PT Light"/>
                <w:color w:val="0B1C2A"/>
                <w:sz w:val="24"/>
                <w:szCs w:val="24"/>
              </w:rPr>
            </w:pPr>
          </w:p>
          <w:p w:rsidR="00A113C0" w:rsidRPr="00B537E2" w:rsidRDefault="00A113C0" w:rsidP="00A113C0">
            <w:pPr>
              <w:jc w:val="center"/>
              <w:rPr>
                <w:rFonts w:ascii="Futura PT Light" w:hAnsi="Futura PT Light"/>
                <w:color w:val="0B1C2A"/>
                <w:sz w:val="24"/>
                <w:szCs w:val="24"/>
              </w:rPr>
            </w:pPr>
            <w:r w:rsidRPr="00B537E2">
              <w:rPr>
                <w:rFonts w:ascii="Futura PT Light" w:hAnsi="Futura PT Light"/>
                <w:color w:val="0B1C2A"/>
                <w:sz w:val="24"/>
                <w:szCs w:val="24"/>
              </w:rPr>
              <w:t xml:space="preserve"> Lesson 7</w:t>
            </w:r>
          </w:p>
          <w:p w:rsidR="00A113C0" w:rsidRPr="00B537E2" w:rsidRDefault="00A113C0" w:rsidP="00A113C0">
            <w:pPr>
              <w:jc w:val="center"/>
              <w:rPr>
                <w:rFonts w:ascii="Futura PT Light" w:hAnsi="Futura PT Light"/>
                <w:color w:val="0B1C2A"/>
                <w:sz w:val="24"/>
                <w:szCs w:val="24"/>
              </w:rPr>
            </w:pPr>
            <w:r w:rsidRPr="00B537E2">
              <w:rPr>
                <w:rFonts w:ascii="Futura PT Light" w:hAnsi="Futura PT Light"/>
                <w:color w:val="0B1C2A"/>
                <w:sz w:val="24"/>
                <w:szCs w:val="24"/>
              </w:rPr>
              <w:t xml:space="preserve">Microsoft Excel  </w:t>
            </w:r>
          </w:p>
          <w:p w:rsidR="00A113C0" w:rsidRPr="00B537E2" w:rsidRDefault="00A113C0" w:rsidP="00FC7C62">
            <w:pPr>
              <w:jc w:val="center"/>
              <w:rPr>
                <w:rFonts w:ascii="Futura PT Light" w:hAnsi="Futura PT Light"/>
                <w:color w:val="0B1C2A"/>
                <w:sz w:val="24"/>
                <w:szCs w:val="24"/>
              </w:rPr>
            </w:pPr>
          </w:p>
        </w:tc>
      </w:tr>
      <w:tr w:rsidR="00B537E2" w:rsidRPr="00B537E2" w:rsidTr="00A113C0">
        <w:tc>
          <w:tcPr>
            <w:tcW w:w="4332" w:type="dxa"/>
            <w:shd w:val="clear" w:color="auto" w:fill="BFBFBF" w:themeFill="background1" w:themeFillShade="BF"/>
          </w:tcPr>
          <w:p w:rsidR="00A113C0" w:rsidRPr="00B537E2" w:rsidRDefault="00A113C0" w:rsidP="00FC7C62">
            <w:pPr>
              <w:jc w:val="center"/>
              <w:rPr>
                <w:rFonts w:ascii="Futura PT Light" w:hAnsi="Futura PT Light"/>
                <w:color w:val="0B1C2A"/>
                <w:sz w:val="24"/>
                <w:szCs w:val="24"/>
              </w:rPr>
            </w:pPr>
          </w:p>
          <w:p w:rsidR="00A113C0" w:rsidRPr="00B537E2" w:rsidRDefault="00A113C0" w:rsidP="00A113C0">
            <w:pPr>
              <w:jc w:val="center"/>
              <w:rPr>
                <w:rFonts w:ascii="Futura PT Light" w:hAnsi="Futura PT Light"/>
                <w:color w:val="0B1C2A"/>
                <w:sz w:val="24"/>
                <w:szCs w:val="24"/>
              </w:rPr>
            </w:pPr>
            <w:r w:rsidRPr="00B537E2">
              <w:rPr>
                <w:rFonts w:ascii="Futura PT Light" w:hAnsi="Futura PT Light"/>
                <w:color w:val="0B1C2A"/>
                <w:sz w:val="24"/>
                <w:szCs w:val="24"/>
              </w:rPr>
              <w:t>Notes:</w:t>
            </w:r>
          </w:p>
          <w:p w:rsidR="00A113C0" w:rsidRPr="00B537E2" w:rsidRDefault="00A113C0" w:rsidP="00A113C0">
            <w:pPr>
              <w:jc w:val="center"/>
              <w:rPr>
                <w:rFonts w:ascii="Futura PT Light" w:hAnsi="Futura PT Light"/>
                <w:color w:val="0B1C2A"/>
                <w:sz w:val="24"/>
                <w:szCs w:val="24"/>
              </w:rPr>
            </w:pPr>
            <w:r w:rsidRPr="00B537E2">
              <w:rPr>
                <w:rFonts w:ascii="Futura PT Light" w:hAnsi="Futura PT Light"/>
                <w:color w:val="0B1C2A"/>
                <w:sz w:val="24"/>
                <w:szCs w:val="24"/>
              </w:rPr>
              <w:t xml:space="preserve">Curriculum Content </w:t>
            </w:r>
          </w:p>
          <w:p w:rsidR="00A113C0" w:rsidRPr="00B537E2" w:rsidRDefault="00A113C0" w:rsidP="00A113C0">
            <w:pPr>
              <w:jc w:val="center"/>
              <w:rPr>
                <w:rFonts w:ascii="Futura PT Light" w:hAnsi="Futura PT Light"/>
                <w:color w:val="0B1C2A"/>
                <w:sz w:val="24"/>
                <w:szCs w:val="24"/>
              </w:rPr>
            </w:pPr>
          </w:p>
        </w:tc>
        <w:tc>
          <w:tcPr>
            <w:tcW w:w="4173" w:type="dxa"/>
            <w:shd w:val="clear" w:color="auto" w:fill="BFBFBF" w:themeFill="background1" w:themeFillShade="BF"/>
          </w:tcPr>
          <w:p w:rsidR="00A113C0" w:rsidRPr="00B537E2" w:rsidRDefault="00A113C0" w:rsidP="00FC7C62">
            <w:pPr>
              <w:jc w:val="center"/>
              <w:rPr>
                <w:rFonts w:ascii="Futura PT Light" w:hAnsi="Futura PT Light"/>
                <w:color w:val="0B1C2A"/>
                <w:sz w:val="24"/>
                <w:szCs w:val="24"/>
              </w:rPr>
            </w:pPr>
          </w:p>
          <w:p w:rsidR="00A113C0" w:rsidRPr="00B537E2" w:rsidRDefault="00A113C0" w:rsidP="00A113C0">
            <w:pPr>
              <w:jc w:val="center"/>
              <w:rPr>
                <w:rFonts w:ascii="Futura PT Light" w:hAnsi="Futura PT Light"/>
                <w:color w:val="0B1C2A"/>
                <w:sz w:val="24"/>
                <w:szCs w:val="24"/>
              </w:rPr>
            </w:pPr>
            <w:r w:rsidRPr="00B537E2">
              <w:rPr>
                <w:rFonts w:ascii="Futura PT Light" w:hAnsi="Futura PT Light"/>
                <w:color w:val="0B1C2A"/>
                <w:sz w:val="24"/>
                <w:szCs w:val="24"/>
              </w:rPr>
              <w:t>Lesson 8</w:t>
            </w:r>
          </w:p>
          <w:p w:rsidR="00A113C0" w:rsidRPr="00B537E2" w:rsidRDefault="00A113C0" w:rsidP="00A113C0">
            <w:pPr>
              <w:jc w:val="center"/>
              <w:rPr>
                <w:rFonts w:ascii="Futura PT Light" w:hAnsi="Futura PT Light"/>
                <w:color w:val="0B1C2A"/>
                <w:sz w:val="24"/>
                <w:szCs w:val="24"/>
              </w:rPr>
            </w:pPr>
            <w:r w:rsidRPr="00B537E2">
              <w:rPr>
                <w:rFonts w:ascii="Futura PT Light" w:hAnsi="Futura PT Light"/>
                <w:color w:val="0B1C2A"/>
                <w:sz w:val="24"/>
                <w:szCs w:val="24"/>
              </w:rPr>
              <w:t>Microsoft Outlook Basic</w:t>
            </w:r>
          </w:p>
          <w:p w:rsidR="00A113C0" w:rsidRPr="00B537E2" w:rsidRDefault="00A113C0" w:rsidP="00A113C0">
            <w:pPr>
              <w:jc w:val="center"/>
              <w:rPr>
                <w:rFonts w:ascii="Futura PT Light" w:hAnsi="Futura PT Light"/>
                <w:color w:val="0B1C2A"/>
                <w:sz w:val="24"/>
                <w:szCs w:val="24"/>
              </w:rPr>
            </w:pPr>
          </w:p>
        </w:tc>
      </w:tr>
      <w:tr w:rsidR="00B537E2" w:rsidRPr="00B537E2" w:rsidTr="00A113C0">
        <w:tc>
          <w:tcPr>
            <w:tcW w:w="4332" w:type="dxa"/>
            <w:shd w:val="clear" w:color="auto" w:fill="BFBFBF" w:themeFill="background1" w:themeFillShade="BF"/>
          </w:tcPr>
          <w:p w:rsidR="00A113C0" w:rsidRPr="00B537E2" w:rsidRDefault="00A113C0" w:rsidP="00FC7C62">
            <w:pPr>
              <w:jc w:val="center"/>
              <w:rPr>
                <w:rFonts w:ascii="Futura PT Light" w:hAnsi="Futura PT Light"/>
                <w:color w:val="0B1C2A"/>
                <w:sz w:val="24"/>
                <w:szCs w:val="24"/>
              </w:rPr>
            </w:pPr>
          </w:p>
          <w:p w:rsidR="00A113C0" w:rsidRPr="00B537E2" w:rsidRDefault="00A113C0" w:rsidP="00A113C0">
            <w:pPr>
              <w:jc w:val="center"/>
              <w:rPr>
                <w:rFonts w:ascii="Futura PT Light" w:hAnsi="Futura PT Light"/>
                <w:color w:val="0B1C2A"/>
                <w:sz w:val="24"/>
                <w:szCs w:val="24"/>
              </w:rPr>
            </w:pPr>
            <w:r w:rsidRPr="00B537E2">
              <w:rPr>
                <w:rFonts w:ascii="Futura PT Light" w:hAnsi="Futura PT Light"/>
                <w:color w:val="0B1C2A"/>
                <w:sz w:val="24"/>
                <w:szCs w:val="24"/>
              </w:rPr>
              <w:t>Lesson 1</w:t>
            </w:r>
          </w:p>
          <w:p w:rsidR="00A113C0" w:rsidRPr="00B537E2" w:rsidRDefault="00A113C0" w:rsidP="00A113C0">
            <w:pPr>
              <w:jc w:val="center"/>
              <w:rPr>
                <w:rFonts w:ascii="Futura PT Light" w:hAnsi="Futura PT Light"/>
                <w:color w:val="0B1C2A"/>
                <w:sz w:val="24"/>
                <w:szCs w:val="24"/>
              </w:rPr>
            </w:pPr>
            <w:r w:rsidRPr="00B537E2">
              <w:rPr>
                <w:rFonts w:ascii="Futura PT Light" w:hAnsi="Futura PT Light"/>
                <w:color w:val="0B1C2A"/>
                <w:sz w:val="24"/>
                <w:szCs w:val="24"/>
              </w:rPr>
              <w:t>Understanding Hardware and Software</w:t>
            </w:r>
          </w:p>
          <w:p w:rsidR="00A113C0" w:rsidRPr="00B537E2" w:rsidRDefault="00A113C0" w:rsidP="00A113C0">
            <w:pPr>
              <w:jc w:val="center"/>
              <w:rPr>
                <w:rFonts w:ascii="Futura PT Light" w:hAnsi="Futura PT Light"/>
                <w:color w:val="0B1C2A"/>
                <w:sz w:val="24"/>
                <w:szCs w:val="24"/>
              </w:rPr>
            </w:pPr>
          </w:p>
        </w:tc>
        <w:tc>
          <w:tcPr>
            <w:tcW w:w="4173" w:type="dxa"/>
            <w:shd w:val="clear" w:color="auto" w:fill="BFBFBF" w:themeFill="background1" w:themeFillShade="BF"/>
          </w:tcPr>
          <w:p w:rsidR="00A113C0" w:rsidRPr="00B537E2" w:rsidRDefault="00A113C0" w:rsidP="00FC7C62">
            <w:pPr>
              <w:jc w:val="center"/>
              <w:rPr>
                <w:rFonts w:ascii="Futura PT Light" w:hAnsi="Futura PT Light"/>
                <w:color w:val="0B1C2A"/>
                <w:sz w:val="24"/>
                <w:szCs w:val="24"/>
              </w:rPr>
            </w:pPr>
          </w:p>
          <w:p w:rsidR="00A113C0" w:rsidRPr="00B537E2" w:rsidRDefault="00A113C0" w:rsidP="00A113C0">
            <w:pPr>
              <w:jc w:val="center"/>
              <w:rPr>
                <w:rFonts w:ascii="Futura PT Light" w:hAnsi="Futura PT Light"/>
                <w:color w:val="0B1C2A"/>
                <w:sz w:val="24"/>
                <w:szCs w:val="24"/>
              </w:rPr>
            </w:pPr>
            <w:r w:rsidRPr="00B537E2">
              <w:rPr>
                <w:rFonts w:ascii="Futura PT Light" w:hAnsi="Futura PT Light"/>
                <w:color w:val="0B1C2A"/>
                <w:sz w:val="24"/>
                <w:szCs w:val="24"/>
              </w:rPr>
              <w:t>Lesson 9</w:t>
            </w:r>
          </w:p>
          <w:p w:rsidR="00A113C0" w:rsidRPr="00B537E2" w:rsidRDefault="00A113C0" w:rsidP="00A113C0">
            <w:pPr>
              <w:jc w:val="center"/>
              <w:rPr>
                <w:rFonts w:ascii="Futura PT Light" w:hAnsi="Futura PT Light"/>
                <w:color w:val="0B1C2A"/>
                <w:sz w:val="24"/>
                <w:szCs w:val="24"/>
              </w:rPr>
            </w:pPr>
            <w:r w:rsidRPr="00B537E2">
              <w:rPr>
                <w:rFonts w:ascii="Futura PT Light" w:hAnsi="Futura PT Light"/>
                <w:color w:val="0B1C2A"/>
                <w:sz w:val="24"/>
                <w:szCs w:val="24"/>
              </w:rPr>
              <w:t xml:space="preserve">Microsoft Outlook Advanced  </w:t>
            </w:r>
          </w:p>
          <w:p w:rsidR="00A113C0" w:rsidRPr="00B537E2" w:rsidRDefault="00A113C0" w:rsidP="00A113C0">
            <w:pPr>
              <w:jc w:val="center"/>
              <w:rPr>
                <w:rFonts w:ascii="Futura PT Light" w:hAnsi="Futura PT Light"/>
                <w:color w:val="0B1C2A"/>
                <w:sz w:val="24"/>
                <w:szCs w:val="24"/>
              </w:rPr>
            </w:pPr>
          </w:p>
        </w:tc>
      </w:tr>
      <w:tr w:rsidR="00B537E2" w:rsidRPr="00B537E2" w:rsidTr="00A113C0">
        <w:tc>
          <w:tcPr>
            <w:tcW w:w="4332" w:type="dxa"/>
            <w:shd w:val="clear" w:color="auto" w:fill="BFBFBF" w:themeFill="background1" w:themeFillShade="BF"/>
          </w:tcPr>
          <w:p w:rsidR="00A113C0" w:rsidRPr="00B537E2" w:rsidRDefault="00A113C0" w:rsidP="00A113C0">
            <w:pPr>
              <w:jc w:val="center"/>
              <w:rPr>
                <w:rFonts w:ascii="Futura PT Light" w:hAnsi="Futura PT Light"/>
                <w:color w:val="0B1C2A"/>
                <w:sz w:val="24"/>
                <w:szCs w:val="24"/>
              </w:rPr>
            </w:pPr>
          </w:p>
          <w:p w:rsidR="00A113C0" w:rsidRPr="00B537E2" w:rsidRDefault="00A113C0" w:rsidP="00A113C0">
            <w:pPr>
              <w:jc w:val="center"/>
              <w:rPr>
                <w:rFonts w:ascii="Futura PT Light" w:hAnsi="Futura PT Light"/>
                <w:color w:val="0B1C2A"/>
                <w:sz w:val="24"/>
                <w:szCs w:val="24"/>
              </w:rPr>
            </w:pPr>
            <w:r w:rsidRPr="00B537E2">
              <w:rPr>
                <w:rFonts w:ascii="Futura PT Light" w:hAnsi="Futura PT Light"/>
                <w:color w:val="0B1C2A"/>
                <w:sz w:val="24"/>
                <w:szCs w:val="24"/>
              </w:rPr>
              <w:t xml:space="preserve">Lesson 2 </w:t>
            </w:r>
          </w:p>
          <w:p w:rsidR="00A113C0" w:rsidRPr="00B537E2" w:rsidRDefault="00A113C0" w:rsidP="00A113C0">
            <w:pPr>
              <w:jc w:val="center"/>
              <w:rPr>
                <w:rFonts w:ascii="Futura PT Light" w:hAnsi="Futura PT Light"/>
                <w:color w:val="0B1C2A"/>
                <w:sz w:val="24"/>
                <w:szCs w:val="24"/>
              </w:rPr>
            </w:pPr>
            <w:r w:rsidRPr="00B537E2">
              <w:rPr>
                <w:rFonts w:ascii="Futura PT Light" w:hAnsi="Futura PT Light"/>
                <w:color w:val="0B1C2A"/>
                <w:sz w:val="24"/>
                <w:szCs w:val="24"/>
              </w:rPr>
              <w:t>Technology &amp; Safety</w:t>
            </w:r>
          </w:p>
          <w:p w:rsidR="00A113C0" w:rsidRPr="00B537E2" w:rsidRDefault="00A113C0" w:rsidP="00A113C0">
            <w:pPr>
              <w:jc w:val="center"/>
              <w:rPr>
                <w:rFonts w:ascii="Futura PT Light" w:hAnsi="Futura PT Light"/>
                <w:color w:val="0B1C2A"/>
                <w:sz w:val="24"/>
                <w:szCs w:val="24"/>
              </w:rPr>
            </w:pPr>
          </w:p>
        </w:tc>
        <w:tc>
          <w:tcPr>
            <w:tcW w:w="4173" w:type="dxa"/>
            <w:shd w:val="clear" w:color="auto" w:fill="BFBFBF" w:themeFill="background1" w:themeFillShade="BF"/>
          </w:tcPr>
          <w:p w:rsidR="00A113C0" w:rsidRPr="00B537E2" w:rsidRDefault="00A113C0" w:rsidP="00FC7C62">
            <w:pPr>
              <w:jc w:val="center"/>
              <w:rPr>
                <w:rFonts w:ascii="Futura PT Light" w:hAnsi="Futura PT Light"/>
                <w:color w:val="0B1C2A"/>
                <w:sz w:val="24"/>
                <w:szCs w:val="24"/>
              </w:rPr>
            </w:pPr>
          </w:p>
          <w:p w:rsidR="00A113C0" w:rsidRPr="00B537E2" w:rsidRDefault="00A113C0" w:rsidP="00A113C0">
            <w:pPr>
              <w:jc w:val="center"/>
              <w:rPr>
                <w:rFonts w:ascii="Futura PT Light" w:hAnsi="Futura PT Light"/>
                <w:color w:val="0B1C2A"/>
                <w:sz w:val="24"/>
                <w:szCs w:val="24"/>
              </w:rPr>
            </w:pPr>
            <w:r w:rsidRPr="00B537E2">
              <w:rPr>
                <w:rFonts w:ascii="Futura PT Light" w:hAnsi="Futura PT Light"/>
                <w:color w:val="0B1C2A"/>
                <w:sz w:val="24"/>
                <w:szCs w:val="24"/>
              </w:rPr>
              <w:t>Lesson 10</w:t>
            </w:r>
          </w:p>
          <w:p w:rsidR="00A113C0" w:rsidRPr="00B537E2" w:rsidRDefault="00A113C0" w:rsidP="00A113C0">
            <w:pPr>
              <w:jc w:val="center"/>
              <w:rPr>
                <w:rFonts w:ascii="Futura PT Light" w:hAnsi="Futura PT Light"/>
                <w:color w:val="0B1C2A"/>
                <w:sz w:val="24"/>
                <w:szCs w:val="24"/>
              </w:rPr>
            </w:pPr>
            <w:r w:rsidRPr="00B537E2">
              <w:rPr>
                <w:rFonts w:ascii="Futura PT Light" w:hAnsi="Futura PT Light"/>
                <w:color w:val="0B1C2A"/>
                <w:sz w:val="24"/>
                <w:szCs w:val="24"/>
              </w:rPr>
              <w:t xml:space="preserve">Microsoft PowerPoint </w:t>
            </w:r>
          </w:p>
          <w:p w:rsidR="00A113C0" w:rsidRPr="00B537E2" w:rsidRDefault="00A113C0" w:rsidP="00A113C0">
            <w:pPr>
              <w:jc w:val="center"/>
              <w:rPr>
                <w:rFonts w:ascii="Futura PT Light" w:hAnsi="Futura PT Light"/>
                <w:color w:val="0B1C2A"/>
                <w:sz w:val="24"/>
                <w:szCs w:val="24"/>
              </w:rPr>
            </w:pPr>
          </w:p>
        </w:tc>
      </w:tr>
      <w:tr w:rsidR="00B537E2" w:rsidRPr="00B537E2" w:rsidTr="00A113C0">
        <w:tc>
          <w:tcPr>
            <w:tcW w:w="4332" w:type="dxa"/>
            <w:shd w:val="clear" w:color="auto" w:fill="BFBFBF" w:themeFill="background1" w:themeFillShade="BF"/>
          </w:tcPr>
          <w:p w:rsidR="00A113C0" w:rsidRPr="00B537E2" w:rsidRDefault="00A113C0" w:rsidP="00FC7C62">
            <w:pPr>
              <w:jc w:val="center"/>
              <w:rPr>
                <w:rFonts w:ascii="Futura PT Light" w:hAnsi="Futura PT Light"/>
                <w:color w:val="0B1C2A"/>
                <w:sz w:val="24"/>
                <w:szCs w:val="24"/>
              </w:rPr>
            </w:pPr>
          </w:p>
          <w:p w:rsidR="00A113C0" w:rsidRPr="00B537E2" w:rsidRDefault="00A113C0" w:rsidP="00A113C0">
            <w:pPr>
              <w:jc w:val="center"/>
              <w:rPr>
                <w:rFonts w:ascii="Futura PT Light" w:hAnsi="Futura PT Light"/>
                <w:color w:val="0B1C2A"/>
                <w:sz w:val="24"/>
                <w:szCs w:val="24"/>
              </w:rPr>
            </w:pPr>
            <w:r w:rsidRPr="00B537E2">
              <w:rPr>
                <w:rFonts w:ascii="Futura PT Light" w:hAnsi="Futura PT Light"/>
                <w:color w:val="0B1C2A"/>
                <w:sz w:val="24"/>
                <w:szCs w:val="24"/>
              </w:rPr>
              <w:t>Lesson 3</w:t>
            </w:r>
          </w:p>
          <w:p w:rsidR="00A113C0" w:rsidRPr="00B537E2" w:rsidRDefault="00A113C0" w:rsidP="00A113C0">
            <w:pPr>
              <w:jc w:val="center"/>
              <w:rPr>
                <w:rFonts w:ascii="Futura PT Light" w:hAnsi="Futura PT Light"/>
                <w:color w:val="0B1C2A"/>
                <w:sz w:val="24"/>
                <w:szCs w:val="24"/>
              </w:rPr>
            </w:pPr>
            <w:r w:rsidRPr="00B537E2">
              <w:rPr>
                <w:rFonts w:ascii="Futura PT Light" w:hAnsi="Futura PT Light"/>
                <w:color w:val="0B1C2A"/>
                <w:sz w:val="24"/>
                <w:szCs w:val="24"/>
              </w:rPr>
              <w:t xml:space="preserve">Online Reputation </w:t>
            </w:r>
          </w:p>
          <w:p w:rsidR="00A113C0" w:rsidRPr="00B537E2" w:rsidRDefault="00A113C0" w:rsidP="00A113C0">
            <w:pPr>
              <w:jc w:val="center"/>
              <w:rPr>
                <w:rFonts w:ascii="Futura PT Light" w:hAnsi="Futura PT Light"/>
                <w:color w:val="0B1C2A"/>
                <w:sz w:val="24"/>
                <w:szCs w:val="24"/>
              </w:rPr>
            </w:pPr>
          </w:p>
        </w:tc>
        <w:tc>
          <w:tcPr>
            <w:tcW w:w="4173" w:type="dxa"/>
            <w:shd w:val="clear" w:color="auto" w:fill="BFBFBF" w:themeFill="background1" w:themeFillShade="BF"/>
          </w:tcPr>
          <w:p w:rsidR="00A113C0" w:rsidRPr="00B537E2" w:rsidRDefault="00A113C0" w:rsidP="00FC7C62">
            <w:pPr>
              <w:jc w:val="center"/>
              <w:rPr>
                <w:rFonts w:ascii="Futura PT Light" w:hAnsi="Futura PT Light"/>
                <w:color w:val="0B1C2A"/>
                <w:sz w:val="24"/>
                <w:szCs w:val="24"/>
              </w:rPr>
            </w:pPr>
          </w:p>
          <w:p w:rsidR="00A113C0" w:rsidRPr="00B537E2" w:rsidRDefault="00A113C0" w:rsidP="00A113C0">
            <w:pPr>
              <w:jc w:val="center"/>
              <w:rPr>
                <w:rFonts w:ascii="Futura PT Light" w:hAnsi="Futura PT Light"/>
                <w:color w:val="0B1C2A"/>
                <w:sz w:val="24"/>
                <w:szCs w:val="24"/>
              </w:rPr>
            </w:pPr>
            <w:r w:rsidRPr="00B537E2">
              <w:rPr>
                <w:rFonts w:ascii="Futura PT Light" w:hAnsi="Futura PT Light"/>
                <w:color w:val="0B1C2A"/>
                <w:sz w:val="24"/>
                <w:szCs w:val="24"/>
              </w:rPr>
              <w:t>Lesson 11</w:t>
            </w:r>
          </w:p>
          <w:p w:rsidR="00A113C0" w:rsidRPr="00B537E2" w:rsidRDefault="00A113C0" w:rsidP="00A113C0">
            <w:pPr>
              <w:jc w:val="center"/>
              <w:rPr>
                <w:rFonts w:ascii="Futura PT Light" w:hAnsi="Futura PT Light"/>
                <w:color w:val="0B1C2A"/>
                <w:sz w:val="24"/>
                <w:szCs w:val="24"/>
              </w:rPr>
            </w:pPr>
            <w:r w:rsidRPr="00B537E2">
              <w:rPr>
                <w:rFonts w:ascii="Futura PT Light" w:hAnsi="Futura PT Light"/>
                <w:color w:val="0B1C2A"/>
                <w:sz w:val="24"/>
                <w:szCs w:val="24"/>
              </w:rPr>
              <w:t>Microsoft PowerPoint Advanced</w:t>
            </w:r>
          </w:p>
          <w:p w:rsidR="00A113C0" w:rsidRPr="00B537E2" w:rsidRDefault="00A113C0" w:rsidP="00A113C0">
            <w:pPr>
              <w:jc w:val="center"/>
              <w:rPr>
                <w:rFonts w:ascii="Futura PT Light" w:hAnsi="Futura PT Light"/>
                <w:color w:val="0B1C2A"/>
                <w:sz w:val="24"/>
                <w:szCs w:val="24"/>
              </w:rPr>
            </w:pPr>
          </w:p>
        </w:tc>
      </w:tr>
      <w:tr w:rsidR="00B537E2" w:rsidRPr="00B537E2" w:rsidTr="00A113C0">
        <w:tc>
          <w:tcPr>
            <w:tcW w:w="4332" w:type="dxa"/>
            <w:shd w:val="clear" w:color="auto" w:fill="BFBFBF" w:themeFill="background1" w:themeFillShade="BF"/>
          </w:tcPr>
          <w:p w:rsidR="00A113C0" w:rsidRPr="00B537E2" w:rsidRDefault="00A113C0" w:rsidP="00FC7C62">
            <w:pPr>
              <w:jc w:val="center"/>
              <w:rPr>
                <w:rFonts w:ascii="Futura PT Light" w:hAnsi="Futura PT Light"/>
                <w:color w:val="0B1C2A"/>
                <w:sz w:val="24"/>
                <w:szCs w:val="24"/>
              </w:rPr>
            </w:pPr>
          </w:p>
          <w:p w:rsidR="00A113C0" w:rsidRPr="00B537E2" w:rsidRDefault="00A113C0" w:rsidP="00A113C0">
            <w:pPr>
              <w:jc w:val="center"/>
              <w:rPr>
                <w:rFonts w:ascii="Futura PT Light" w:hAnsi="Futura PT Light"/>
                <w:color w:val="0B1C2A"/>
                <w:sz w:val="24"/>
                <w:szCs w:val="24"/>
              </w:rPr>
            </w:pPr>
            <w:r w:rsidRPr="00B537E2">
              <w:rPr>
                <w:rFonts w:ascii="Futura PT Light" w:hAnsi="Futura PT Light"/>
                <w:color w:val="0B1C2A"/>
                <w:sz w:val="24"/>
                <w:szCs w:val="24"/>
              </w:rPr>
              <w:t>Lesson 4</w:t>
            </w:r>
          </w:p>
          <w:p w:rsidR="00A113C0" w:rsidRPr="00B537E2" w:rsidRDefault="00A113C0" w:rsidP="00A113C0">
            <w:pPr>
              <w:jc w:val="center"/>
              <w:rPr>
                <w:rFonts w:ascii="Futura PT Light" w:hAnsi="Futura PT Light"/>
                <w:color w:val="0B1C2A"/>
                <w:sz w:val="24"/>
                <w:szCs w:val="24"/>
              </w:rPr>
            </w:pPr>
            <w:r w:rsidRPr="00B537E2">
              <w:rPr>
                <w:rFonts w:ascii="Futura PT Light" w:hAnsi="Futura PT Light"/>
                <w:color w:val="0B1C2A"/>
                <w:sz w:val="24"/>
                <w:szCs w:val="24"/>
              </w:rPr>
              <w:t xml:space="preserve">Microsoft Word Basic </w:t>
            </w:r>
          </w:p>
          <w:p w:rsidR="00A113C0" w:rsidRPr="00B537E2" w:rsidRDefault="00A113C0" w:rsidP="00A113C0">
            <w:pPr>
              <w:jc w:val="center"/>
              <w:rPr>
                <w:rFonts w:ascii="Futura PT Light" w:hAnsi="Futura PT Light"/>
                <w:color w:val="0B1C2A"/>
                <w:sz w:val="24"/>
                <w:szCs w:val="24"/>
              </w:rPr>
            </w:pPr>
          </w:p>
        </w:tc>
        <w:tc>
          <w:tcPr>
            <w:tcW w:w="4173" w:type="dxa"/>
            <w:shd w:val="clear" w:color="auto" w:fill="BFBFBF" w:themeFill="background1" w:themeFillShade="BF"/>
          </w:tcPr>
          <w:p w:rsidR="00A113C0" w:rsidRPr="00B537E2" w:rsidRDefault="00A113C0" w:rsidP="00FC7C62">
            <w:pPr>
              <w:jc w:val="center"/>
              <w:rPr>
                <w:rFonts w:ascii="Futura PT Light" w:hAnsi="Futura PT Light"/>
                <w:color w:val="0B1C2A"/>
                <w:sz w:val="24"/>
                <w:szCs w:val="24"/>
              </w:rPr>
            </w:pPr>
          </w:p>
          <w:p w:rsidR="00A113C0" w:rsidRPr="00B537E2" w:rsidRDefault="00A113C0" w:rsidP="00A113C0">
            <w:pPr>
              <w:jc w:val="center"/>
              <w:rPr>
                <w:rFonts w:ascii="Futura PT Light" w:hAnsi="Futura PT Light"/>
                <w:color w:val="0B1C2A"/>
                <w:sz w:val="24"/>
                <w:szCs w:val="24"/>
              </w:rPr>
            </w:pPr>
            <w:r w:rsidRPr="00B537E2">
              <w:rPr>
                <w:rFonts w:ascii="Futura PT Light" w:hAnsi="Futura PT Light"/>
                <w:color w:val="0B1C2A"/>
                <w:sz w:val="24"/>
                <w:szCs w:val="24"/>
              </w:rPr>
              <w:t>Lesson 12</w:t>
            </w:r>
          </w:p>
          <w:p w:rsidR="00A113C0" w:rsidRPr="00B537E2" w:rsidRDefault="00A113C0" w:rsidP="00A113C0">
            <w:pPr>
              <w:jc w:val="center"/>
              <w:rPr>
                <w:rFonts w:ascii="Futura PT Light" w:hAnsi="Futura PT Light"/>
                <w:color w:val="0B1C2A"/>
                <w:sz w:val="24"/>
                <w:szCs w:val="24"/>
              </w:rPr>
            </w:pPr>
            <w:r w:rsidRPr="00B537E2">
              <w:rPr>
                <w:rFonts w:ascii="Futura PT Light" w:hAnsi="Futura PT Light"/>
                <w:color w:val="0B1C2A"/>
                <w:sz w:val="24"/>
                <w:szCs w:val="24"/>
              </w:rPr>
              <w:t xml:space="preserve">Presentation of PowerPoint </w:t>
            </w:r>
          </w:p>
          <w:p w:rsidR="00A113C0" w:rsidRPr="00B537E2" w:rsidRDefault="00A113C0" w:rsidP="00A113C0">
            <w:pPr>
              <w:jc w:val="center"/>
              <w:rPr>
                <w:rFonts w:ascii="Futura PT Light" w:hAnsi="Futura PT Light"/>
                <w:color w:val="0B1C2A"/>
                <w:sz w:val="24"/>
                <w:szCs w:val="24"/>
              </w:rPr>
            </w:pPr>
          </w:p>
        </w:tc>
      </w:tr>
      <w:tr w:rsidR="00B537E2" w:rsidRPr="00B537E2" w:rsidTr="00A113C0">
        <w:tc>
          <w:tcPr>
            <w:tcW w:w="4332" w:type="dxa"/>
            <w:shd w:val="clear" w:color="auto" w:fill="BFBFBF" w:themeFill="background1" w:themeFillShade="BF"/>
          </w:tcPr>
          <w:p w:rsidR="00A113C0" w:rsidRPr="00B537E2" w:rsidRDefault="00A113C0" w:rsidP="00FC7C62">
            <w:pPr>
              <w:jc w:val="center"/>
              <w:rPr>
                <w:rFonts w:ascii="Futura PT Light" w:hAnsi="Futura PT Light"/>
                <w:color w:val="0B1C2A"/>
                <w:sz w:val="24"/>
                <w:szCs w:val="24"/>
              </w:rPr>
            </w:pPr>
          </w:p>
          <w:p w:rsidR="00A113C0" w:rsidRPr="00B537E2" w:rsidRDefault="00A113C0" w:rsidP="00A113C0">
            <w:pPr>
              <w:jc w:val="center"/>
              <w:rPr>
                <w:rFonts w:ascii="Futura PT Light" w:hAnsi="Futura PT Light"/>
                <w:color w:val="0B1C2A"/>
                <w:sz w:val="24"/>
                <w:szCs w:val="24"/>
              </w:rPr>
            </w:pPr>
            <w:r w:rsidRPr="00B537E2">
              <w:rPr>
                <w:rFonts w:ascii="Futura PT Light" w:hAnsi="Futura PT Light"/>
                <w:color w:val="0B1C2A"/>
                <w:sz w:val="24"/>
                <w:szCs w:val="24"/>
              </w:rPr>
              <w:t>Lesson 5</w:t>
            </w:r>
          </w:p>
          <w:p w:rsidR="00A113C0" w:rsidRPr="00B537E2" w:rsidRDefault="00A113C0" w:rsidP="00A113C0">
            <w:pPr>
              <w:jc w:val="center"/>
              <w:rPr>
                <w:rFonts w:ascii="Futura PT Light" w:hAnsi="Futura PT Light"/>
                <w:color w:val="0B1C2A"/>
                <w:sz w:val="24"/>
                <w:szCs w:val="24"/>
              </w:rPr>
            </w:pPr>
            <w:r w:rsidRPr="00B537E2">
              <w:rPr>
                <w:rFonts w:ascii="Futura PT Light" w:hAnsi="Futura PT Light"/>
                <w:color w:val="0B1C2A"/>
                <w:sz w:val="24"/>
                <w:szCs w:val="24"/>
              </w:rPr>
              <w:t>Microsoft Word Advanced</w:t>
            </w:r>
          </w:p>
        </w:tc>
        <w:tc>
          <w:tcPr>
            <w:tcW w:w="4173" w:type="dxa"/>
            <w:shd w:val="clear" w:color="auto" w:fill="BFBFBF" w:themeFill="background1" w:themeFillShade="BF"/>
          </w:tcPr>
          <w:p w:rsidR="00A113C0" w:rsidRPr="00B537E2" w:rsidRDefault="00A113C0" w:rsidP="00FC7C62">
            <w:pPr>
              <w:jc w:val="center"/>
              <w:rPr>
                <w:rFonts w:ascii="Futura PT Light" w:hAnsi="Futura PT Light"/>
                <w:color w:val="0B1C2A"/>
                <w:sz w:val="24"/>
                <w:szCs w:val="24"/>
              </w:rPr>
            </w:pPr>
          </w:p>
          <w:p w:rsidR="00A113C0" w:rsidRPr="00B537E2" w:rsidRDefault="00A113C0" w:rsidP="00A113C0">
            <w:pPr>
              <w:jc w:val="center"/>
              <w:rPr>
                <w:rFonts w:ascii="Futura PT Light" w:hAnsi="Futura PT Light"/>
                <w:color w:val="0B1C2A"/>
                <w:sz w:val="24"/>
                <w:szCs w:val="24"/>
              </w:rPr>
            </w:pPr>
            <w:r w:rsidRPr="00B537E2">
              <w:rPr>
                <w:rFonts w:ascii="Futura PT Light" w:hAnsi="Futura PT Light"/>
                <w:color w:val="0B1C2A"/>
                <w:sz w:val="24"/>
                <w:szCs w:val="24"/>
              </w:rPr>
              <w:t xml:space="preserve">Additional information: </w:t>
            </w:r>
          </w:p>
          <w:p w:rsidR="00A113C0" w:rsidRPr="00B537E2" w:rsidRDefault="00A113C0" w:rsidP="00A113C0">
            <w:pPr>
              <w:jc w:val="center"/>
              <w:rPr>
                <w:rFonts w:ascii="Futura PT Light" w:hAnsi="Futura PT Light"/>
                <w:color w:val="0B1C2A"/>
                <w:sz w:val="24"/>
                <w:szCs w:val="24"/>
              </w:rPr>
            </w:pPr>
            <w:r w:rsidRPr="00B537E2">
              <w:rPr>
                <w:rFonts w:ascii="Futura PT Light" w:hAnsi="Futura PT Light"/>
                <w:color w:val="0B1C2A"/>
                <w:sz w:val="24"/>
                <w:szCs w:val="24"/>
              </w:rPr>
              <w:t>Student Feedback</w:t>
            </w:r>
          </w:p>
          <w:p w:rsidR="00A113C0" w:rsidRPr="00B537E2" w:rsidRDefault="00A113C0" w:rsidP="00A113C0">
            <w:pPr>
              <w:jc w:val="center"/>
              <w:rPr>
                <w:rFonts w:ascii="Futura PT Light" w:hAnsi="Futura PT Light"/>
                <w:color w:val="0B1C2A"/>
                <w:sz w:val="24"/>
                <w:szCs w:val="24"/>
              </w:rPr>
            </w:pPr>
          </w:p>
        </w:tc>
      </w:tr>
      <w:tr w:rsidR="00B537E2" w:rsidRPr="00B537E2" w:rsidTr="00A113C0">
        <w:tc>
          <w:tcPr>
            <w:tcW w:w="4332" w:type="dxa"/>
            <w:shd w:val="clear" w:color="auto" w:fill="BFBFBF" w:themeFill="background1" w:themeFillShade="BF"/>
          </w:tcPr>
          <w:p w:rsidR="00A113C0" w:rsidRPr="00B537E2" w:rsidRDefault="00A113C0" w:rsidP="00FC7C62">
            <w:pPr>
              <w:jc w:val="center"/>
              <w:rPr>
                <w:rFonts w:ascii="Futura PT Light" w:hAnsi="Futura PT Light"/>
                <w:color w:val="0B1C2A"/>
                <w:sz w:val="24"/>
                <w:szCs w:val="24"/>
              </w:rPr>
            </w:pPr>
          </w:p>
          <w:p w:rsidR="00A113C0" w:rsidRPr="00B537E2" w:rsidRDefault="00A113C0" w:rsidP="00A113C0">
            <w:pPr>
              <w:jc w:val="center"/>
              <w:rPr>
                <w:rFonts w:ascii="Futura PT Light" w:hAnsi="Futura PT Light"/>
                <w:color w:val="0B1C2A"/>
                <w:sz w:val="24"/>
                <w:szCs w:val="24"/>
              </w:rPr>
            </w:pPr>
            <w:r w:rsidRPr="00B537E2">
              <w:rPr>
                <w:rFonts w:ascii="Futura PT Light" w:hAnsi="Futura PT Light"/>
                <w:color w:val="0B1C2A"/>
                <w:sz w:val="24"/>
                <w:szCs w:val="24"/>
              </w:rPr>
              <w:t>Lesson 6</w:t>
            </w:r>
          </w:p>
          <w:p w:rsidR="00A113C0" w:rsidRPr="00B537E2" w:rsidRDefault="00A113C0" w:rsidP="00A113C0">
            <w:pPr>
              <w:jc w:val="center"/>
              <w:rPr>
                <w:rFonts w:ascii="Futura PT Light" w:hAnsi="Futura PT Light"/>
                <w:color w:val="0B1C2A"/>
                <w:sz w:val="24"/>
                <w:szCs w:val="24"/>
              </w:rPr>
            </w:pPr>
            <w:r w:rsidRPr="00B537E2">
              <w:rPr>
                <w:rFonts w:ascii="Futura PT Light" w:hAnsi="Futura PT Light"/>
                <w:color w:val="0B1C2A"/>
                <w:sz w:val="24"/>
                <w:szCs w:val="24"/>
              </w:rPr>
              <w:t>Microsoft Excel</w:t>
            </w:r>
          </w:p>
          <w:p w:rsidR="00A113C0" w:rsidRPr="00B537E2" w:rsidRDefault="00A113C0" w:rsidP="00A113C0">
            <w:pPr>
              <w:jc w:val="center"/>
              <w:rPr>
                <w:rFonts w:ascii="Futura PT Light" w:hAnsi="Futura PT Light"/>
                <w:color w:val="0B1C2A"/>
                <w:sz w:val="24"/>
                <w:szCs w:val="24"/>
              </w:rPr>
            </w:pPr>
          </w:p>
        </w:tc>
        <w:tc>
          <w:tcPr>
            <w:tcW w:w="4173" w:type="dxa"/>
            <w:shd w:val="clear" w:color="auto" w:fill="BFBFBF" w:themeFill="background1" w:themeFillShade="BF"/>
          </w:tcPr>
          <w:p w:rsidR="00A113C0" w:rsidRPr="00B537E2" w:rsidRDefault="00A113C0" w:rsidP="00FC7C62">
            <w:pPr>
              <w:jc w:val="center"/>
              <w:rPr>
                <w:rFonts w:ascii="Futura PT Light" w:hAnsi="Futura PT Light"/>
                <w:color w:val="0B1C2A"/>
                <w:sz w:val="24"/>
                <w:szCs w:val="24"/>
              </w:rPr>
            </w:pPr>
          </w:p>
          <w:p w:rsidR="00A113C0" w:rsidRPr="00B537E2" w:rsidRDefault="00A113C0" w:rsidP="00A113C0">
            <w:pPr>
              <w:jc w:val="center"/>
              <w:rPr>
                <w:rFonts w:ascii="Futura PT Light" w:hAnsi="Futura PT Light"/>
                <w:color w:val="0B1C2A"/>
                <w:sz w:val="24"/>
                <w:szCs w:val="24"/>
              </w:rPr>
            </w:pPr>
          </w:p>
        </w:tc>
      </w:tr>
    </w:tbl>
    <w:p w:rsidR="00A113C0" w:rsidRPr="00121384" w:rsidRDefault="00A113C0" w:rsidP="00A113C0">
      <w:pPr>
        <w:rPr>
          <w:rFonts w:ascii="Futura PT Book" w:hAnsi="Futura PT Book"/>
          <w:i/>
          <w:sz w:val="36"/>
        </w:rPr>
      </w:pPr>
    </w:p>
    <w:p w:rsidR="00A113C0" w:rsidRPr="00121384" w:rsidRDefault="00A113C0" w:rsidP="00A113C0">
      <w:pPr>
        <w:rPr>
          <w:rFonts w:ascii="Futura PT Book" w:hAnsi="Futura PT Book"/>
          <w:i/>
          <w:sz w:val="36"/>
        </w:rPr>
      </w:pPr>
    </w:p>
    <w:p w:rsidR="00B537E2" w:rsidRDefault="00B537E2" w:rsidP="00A113C0">
      <w:pPr>
        <w:rPr>
          <w:rFonts w:ascii="Futura PT Book" w:hAnsi="Futura PT Book"/>
          <w:i/>
          <w:color w:val="0F243E" w:themeColor="text2" w:themeShade="80"/>
          <w:sz w:val="36"/>
          <w:szCs w:val="32"/>
        </w:rPr>
      </w:pPr>
    </w:p>
    <w:p w:rsidR="00A113C0" w:rsidRPr="00B537E2" w:rsidRDefault="00A113C0" w:rsidP="00A113C0">
      <w:pPr>
        <w:rPr>
          <w:rFonts w:ascii="Futura PT Heavy Italic" w:hAnsi="Futura PT Heavy Italic" w:cs="STEAK"/>
          <w:color w:val="76B835"/>
          <w:sz w:val="36"/>
          <w:szCs w:val="36"/>
        </w:rPr>
      </w:pPr>
      <w:r w:rsidRPr="00B537E2">
        <w:rPr>
          <w:rFonts w:ascii="Futura PT Heavy Italic" w:hAnsi="Futura PT Heavy Italic" w:cs="STEAK"/>
          <w:color w:val="76B835"/>
          <w:sz w:val="36"/>
          <w:szCs w:val="36"/>
        </w:rPr>
        <w:lastRenderedPageBreak/>
        <w:t xml:space="preserve">Introduction </w:t>
      </w:r>
    </w:p>
    <w:p w:rsidR="00A113C0" w:rsidRPr="00121384" w:rsidRDefault="00A113C0" w:rsidP="00A113C0">
      <w:pPr>
        <w:jc w:val="both"/>
        <w:rPr>
          <w:rFonts w:ascii="Futura PT Book" w:hAnsi="Futura PT Book"/>
        </w:rPr>
      </w:pPr>
    </w:p>
    <w:p w:rsidR="00A113C0" w:rsidRPr="00B537E2" w:rsidRDefault="00A113C0" w:rsidP="00A113C0">
      <w:pPr>
        <w:rPr>
          <w:rFonts w:ascii="Futura PT Book" w:hAnsi="Futura PT Book"/>
          <w:color w:val="0B1C2A"/>
        </w:rPr>
      </w:pPr>
      <w:r w:rsidRPr="00B537E2">
        <w:rPr>
          <w:rFonts w:ascii="Futura PT Book" w:hAnsi="Futura PT Book"/>
          <w:color w:val="0B1C2A"/>
        </w:rPr>
        <w:t>The automotive industry influences everyone, from delivering goods on time to commuters travelling to work and emerging services being able to respond to crisis, the motor industry helps keep the country moving.</w:t>
      </w:r>
    </w:p>
    <w:p w:rsidR="00A113C0" w:rsidRPr="00B537E2" w:rsidRDefault="00A113C0" w:rsidP="00A113C0">
      <w:pPr>
        <w:rPr>
          <w:rFonts w:ascii="Futura PT Book" w:hAnsi="Futura PT Book"/>
          <w:color w:val="0B1C2A"/>
        </w:rPr>
      </w:pPr>
    </w:p>
    <w:p w:rsidR="00A113C0" w:rsidRPr="00121384" w:rsidRDefault="00121384" w:rsidP="00A113C0">
      <w:pPr>
        <w:jc w:val="both"/>
        <w:rPr>
          <w:rFonts w:ascii="Futura PT Book" w:hAnsi="Futura PT Book"/>
        </w:rPr>
      </w:pPr>
      <w:r>
        <w:rPr>
          <w:rFonts w:ascii="Futura PT Book" w:hAnsi="Futura PT Book"/>
          <w:noProof/>
          <w:lang w:val="en-GB" w:eastAsia="en-GB"/>
        </w:rPr>
        <w:drawing>
          <wp:inline distT="0" distB="0" distL="0" distR="0">
            <wp:extent cx="6543304" cy="3680608"/>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Facebook Careers 1.jpg"/>
                    <pic:cNvPicPr/>
                  </pic:nvPicPr>
                  <pic:blipFill>
                    <a:blip r:embed="rId9">
                      <a:extLst>
                        <a:ext uri="{28A0092B-C50C-407E-A947-70E740481C1C}">
                          <a14:useLocalDpi xmlns:a14="http://schemas.microsoft.com/office/drawing/2010/main" val="0"/>
                        </a:ext>
                      </a:extLst>
                    </a:blip>
                    <a:stretch>
                      <a:fillRect/>
                    </a:stretch>
                  </pic:blipFill>
                  <pic:spPr>
                    <a:xfrm>
                      <a:off x="0" y="0"/>
                      <a:ext cx="6560193" cy="3690108"/>
                    </a:xfrm>
                    <a:prstGeom prst="rect">
                      <a:avLst/>
                    </a:prstGeom>
                  </pic:spPr>
                </pic:pic>
              </a:graphicData>
            </a:graphic>
          </wp:inline>
        </w:drawing>
      </w:r>
    </w:p>
    <w:p w:rsidR="00A113C0" w:rsidRPr="00121384" w:rsidRDefault="00A113C0" w:rsidP="00A113C0">
      <w:pPr>
        <w:jc w:val="both"/>
        <w:rPr>
          <w:rFonts w:ascii="Futura PT Book" w:hAnsi="Futura PT Book"/>
        </w:rPr>
      </w:pPr>
    </w:p>
    <w:p w:rsidR="00A113C0" w:rsidRPr="00121384" w:rsidRDefault="00A113C0" w:rsidP="00A113C0">
      <w:pPr>
        <w:rPr>
          <w:rFonts w:ascii="Futura PT Book" w:hAnsi="Futura PT Book" w:cs="STEAK"/>
          <w:i/>
          <w:sz w:val="20"/>
          <w:szCs w:val="20"/>
        </w:rPr>
      </w:pPr>
    </w:p>
    <w:p w:rsidR="00A113C0" w:rsidRPr="00B537E2" w:rsidRDefault="00A113C0" w:rsidP="00A113C0">
      <w:pPr>
        <w:rPr>
          <w:rFonts w:ascii="Futura PT Heavy Italic" w:hAnsi="Futura PT Heavy Italic" w:cs="STEAK"/>
          <w:color w:val="76B835"/>
        </w:rPr>
      </w:pPr>
      <w:r w:rsidRPr="00B537E2">
        <w:rPr>
          <w:rFonts w:ascii="Futura PT Heavy Italic" w:hAnsi="Futura PT Heavy Italic" w:cs="STEAK"/>
          <w:color w:val="76B835"/>
        </w:rPr>
        <w:t>About The IMI</w:t>
      </w:r>
    </w:p>
    <w:p w:rsidR="00B537E2" w:rsidRDefault="00B537E2" w:rsidP="00A113C0">
      <w:pPr>
        <w:rPr>
          <w:rFonts w:ascii="Futura PT Book" w:hAnsi="Futura PT Book"/>
        </w:rPr>
      </w:pPr>
    </w:p>
    <w:p w:rsidR="00A113C0" w:rsidRPr="00B537E2" w:rsidRDefault="00A113C0" w:rsidP="00A113C0">
      <w:pPr>
        <w:rPr>
          <w:rFonts w:ascii="Futura PT Book" w:hAnsi="Futura PT Book"/>
          <w:color w:val="0B1C2A"/>
        </w:rPr>
      </w:pPr>
      <w:r w:rsidRPr="00B537E2">
        <w:rPr>
          <w:rFonts w:ascii="Futura PT Book" w:hAnsi="Futura PT Book"/>
          <w:color w:val="0B1C2A"/>
        </w:rPr>
        <w:t xml:space="preserve">The Institute of The Motor Industry is the professional body for individuals working in the motor industry and the authoritative voice of the retail automotive sector.  The IMI’s aim is to ensure that the automotive retail sector has a skilled, competent and professional workforce that is fully equipped to keep pace with the demands of new technology and changing markets.  A key part of business for manufacturers and dealers is to encourage the best and brightest people to join their business in a variety of roles.  </w:t>
      </w:r>
    </w:p>
    <w:p w:rsidR="00A113C0" w:rsidRPr="00B537E2" w:rsidRDefault="00A113C0" w:rsidP="00A113C0">
      <w:pPr>
        <w:jc w:val="both"/>
        <w:rPr>
          <w:rFonts w:ascii="Futura PT Book" w:hAnsi="Futura PT Book"/>
          <w:color w:val="0B1C2A"/>
        </w:rPr>
      </w:pPr>
    </w:p>
    <w:p w:rsidR="00A113C0" w:rsidRPr="00B537E2" w:rsidRDefault="00E7540F" w:rsidP="00B537E2">
      <w:pPr>
        <w:rPr>
          <w:rFonts w:ascii="Futura PT Heavy Italic" w:hAnsi="Futura PT Heavy Italic"/>
          <w:color w:val="76B835"/>
        </w:rPr>
      </w:pPr>
      <w:hyperlink r:id="rId10" w:history="1">
        <w:r w:rsidR="00121384" w:rsidRPr="00B537E2">
          <w:rPr>
            <w:rStyle w:val="Hyperlink"/>
            <w:rFonts w:ascii="Futura PT Heavy Italic" w:hAnsi="Futura PT Heavy Italic"/>
            <w:color w:val="76B835"/>
          </w:rPr>
          <w:t>www.theimi.org.uk/autocity</w:t>
        </w:r>
      </w:hyperlink>
    </w:p>
    <w:p w:rsidR="00121384" w:rsidRPr="00B537E2" w:rsidRDefault="00121384" w:rsidP="00121384">
      <w:pPr>
        <w:jc w:val="center"/>
        <w:rPr>
          <w:rFonts w:ascii="Futura PT Book" w:hAnsi="Futura PT Book"/>
          <w:color w:val="0B1C2A"/>
        </w:rPr>
      </w:pPr>
    </w:p>
    <w:p w:rsidR="00A113C0" w:rsidRPr="00121384" w:rsidRDefault="00A113C0" w:rsidP="00121384">
      <w:pPr>
        <w:shd w:val="clear" w:color="auto" w:fill="FFFFFF" w:themeFill="background1"/>
        <w:rPr>
          <w:rFonts w:ascii="Futura PT Book" w:eastAsia="Times New Roman" w:hAnsi="Futura PT Book"/>
          <w:szCs w:val="21"/>
          <w:lang w:eastAsia="en-GB"/>
        </w:rPr>
      </w:pPr>
      <w:r w:rsidRPr="00B537E2">
        <w:rPr>
          <w:rFonts w:ascii="Futura PT Book" w:hAnsi="Futura PT Book"/>
          <w:color w:val="0B1C2A"/>
        </w:rPr>
        <w:t xml:space="preserve">IMI </w:t>
      </w:r>
      <w:proofErr w:type="spellStart"/>
      <w:r w:rsidRPr="00B537E2">
        <w:rPr>
          <w:rFonts w:ascii="Futura PT Book" w:hAnsi="Futura PT Book"/>
          <w:color w:val="0B1C2A"/>
        </w:rPr>
        <w:t>Autocity</w:t>
      </w:r>
      <w:proofErr w:type="spellEnd"/>
      <w:r w:rsidRPr="00B537E2">
        <w:rPr>
          <w:rFonts w:ascii="Futura PT Book" w:hAnsi="Futura PT Book"/>
          <w:color w:val="0B1C2A"/>
        </w:rPr>
        <w:t xml:space="preserve"> is </w:t>
      </w:r>
      <w:r w:rsidRPr="00B537E2">
        <w:rPr>
          <w:rFonts w:ascii="Futura PT Book" w:eastAsia="Times New Roman" w:hAnsi="Futura PT Book"/>
          <w:color w:val="0B1C2A"/>
          <w:szCs w:val="21"/>
          <w:lang w:eastAsia="en-GB"/>
        </w:rPr>
        <w:t xml:space="preserve">the one-stop-shop for impartial careers information and advice on careers in the Retail Motor Industry.  Whether you are an individual looking to start or progress your career, or a teacher or careers advisor who supports others in making their career choices, </w:t>
      </w:r>
      <w:proofErr w:type="spellStart"/>
      <w:r w:rsidRPr="00B537E2">
        <w:rPr>
          <w:rFonts w:ascii="Futura PT Book" w:eastAsia="Times New Roman" w:hAnsi="Futura PT Book"/>
          <w:color w:val="0B1C2A"/>
          <w:szCs w:val="21"/>
          <w:lang w:eastAsia="en-GB"/>
        </w:rPr>
        <w:t>Autocity</w:t>
      </w:r>
      <w:proofErr w:type="spellEnd"/>
      <w:r w:rsidRPr="00B537E2">
        <w:rPr>
          <w:rFonts w:ascii="Futura PT Book" w:eastAsia="Times New Roman" w:hAnsi="Futura PT Book"/>
          <w:color w:val="0B1C2A"/>
          <w:szCs w:val="21"/>
          <w:lang w:eastAsia="en-GB"/>
        </w:rPr>
        <w:t xml:space="preserve"> is the place to start. </w:t>
      </w:r>
      <w:r w:rsidR="00121384" w:rsidRPr="00B537E2">
        <w:rPr>
          <w:rFonts w:ascii="Futura PT Book" w:eastAsia="Times New Roman" w:hAnsi="Futura PT Book"/>
          <w:color w:val="0B1C2A"/>
          <w:szCs w:val="21"/>
          <w:lang w:eastAsia="en-GB"/>
        </w:rPr>
        <w:t xml:space="preserve"> </w:t>
      </w:r>
      <w:r w:rsidRPr="00B537E2">
        <w:rPr>
          <w:rFonts w:ascii="Futura PT Book" w:eastAsia="Times New Roman" w:hAnsi="Futura PT Book"/>
          <w:color w:val="0B1C2A"/>
          <w:szCs w:val="21"/>
          <w:lang w:eastAsia="en-GB"/>
        </w:rPr>
        <w:t>With over 150 #</w:t>
      </w:r>
      <w:proofErr w:type="spellStart"/>
      <w:r w:rsidRPr="00B537E2">
        <w:rPr>
          <w:rFonts w:ascii="Futura PT Book" w:eastAsia="Times New Roman" w:hAnsi="Futura PT Book"/>
          <w:color w:val="0B1C2A"/>
          <w:szCs w:val="21"/>
          <w:lang w:eastAsia="en-GB"/>
        </w:rPr>
        <w:t>MotorCareers</w:t>
      </w:r>
      <w:proofErr w:type="spellEnd"/>
      <w:r w:rsidRPr="00B537E2">
        <w:rPr>
          <w:rFonts w:ascii="Futura PT Book" w:eastAsia="Times New Roman" w:hAnsi="Futura PT Book"/>
          <w:color w:val="0B1C2A"/>
          <w:szCs w:val="21"/>
          <w:lang w:eastAsia="en-GB"/>
        </w:rPr>
        <w:t xml:space="preserve"> to choose from </w:t>
      </w:r>
      <w:proofErr w:type="spellStart"/>
      <w:r w:rsidRPr="00B537E2">
        <w:rPr>
          <w:rFonts w:ascii="Futura PT Book" w:eastAsia="Times New Roman" w:hAnsi="Futura PT Book"/>
          <w:color w:val="0B1C2A"/>
          <w:szCs w:val="21"/>
          <w:lang w:eastAsia="en-GB"/>
        </w:rPr>
        <w:t>Autocity</w:t>
      </w:r>
      <w:proofErr w:type="spellEnd"/>
      <w:r w:rsidRPr="00B537E2">
        <w:rPr>
          <w:rFonts w:ascii="Futura PT Book" w:eastAsia="Times New Roman" w:hAnsi="Futura PT Book"/>
          <w:color w:val="0B1C2A"/>
          <w:szCs w:val="21"/>
          <w:lang w:eastAsia="en-GB"/>
        </w:rPr>
        <w:t xml:space="preserve"> provides you with all things Automotive!</w:t>
      </w:r>
      <w:r w:rsidRPr="00121384">
        <w:rPr>
          <w:rFonts w:ascii="Futura PT Book" w:hAnsi="Futura PT Book"/>
          <w:b/>
          <w:color w:val="FFC000"/>
          <w:sz w:val="52"/>
          <w:szCs w:val="64"/>
        </w:rPr>
        <w:br w:type="page"/>
      </w:r>
    </w:p>
    <w:p w:rsidR="00A113C0" w:rsidRPr="00B537E2" w:rsidRDefault="00A113C0" w:rsidP="00A113C0">
      <w:pPr>
        <w:pStyle w:val="NoSpacing"/>
        <w:rPr>
          <w:rFonts w:ascii="Futura PT Heavy Italic" w:hAnsi="Futura PT Heavy Italic"/>
          <w:color w:val="76B835"/>
          <w:sz w:val="36"/>
          <w:szCs w:val="36"/>
        </w:rPr>
      </w:pPr>
      <w:r w:rsidRPr="00B537E2">
        <w:rPr>
          <w:rFonts w:ascii="Futura PT Heavy Italic" w:hAnsi="Futura PT Heavy Italic"/>
          <w:color w:val="76B835"/>
          <w:sz w:val="36"/>
          <w:szCs w:val="36"/>
        </w:rPr>
        <w:lastRenderedPageBreak/>
        <w:t xml:space="preserve">LESSON 1: ICT </w:t>
      </w:r>
    </w:p>
    <w:p w:rsidR="00A113C0" w:rsidRPr="00B537E2" w:rsidRDefault="00A113C0" w:rsidP="00A113C0">
      <w:pPr>
        <w:pStyle w:val="NoSpacing"/>
        <w:rPr>
          <w:rFonts w:ascii="Futura PT Book" w:hAnsi="Futura PT Book"/>
          <w:color w:val="0F243E" w:themeColor="text2" w:themeShade="80"/>
          <w:sz w:val="24"/>
          <w:szCs w:val="24"/>
        </w:rPr>
      </w:pPr>
    </w:p>
    <w:p w:rsidR="00A113C0" w:rsidRPr="00B537E2" w:rsidRDefault="00A113C0" w:rsidP="00A113C0">
      <w:pPr>
        <w:pStyle w:val="NoSpacing"/>
        <w:rPr>
          <w:rFonts w:ascii="Futura PT Heavy Italic" w:hAnsi="Futura PT Heavy Italic"/>
          <w:color w:val="76B835"/>
          <w:sz w:val="24"/>
          <w:szCs w:val="24"/>
        </w:rPr>
      </w:pPr>
      <w:r w:rsidRPr="00B537E2">
        <w:rPr>
          <w:rFonts w:ascii="Futura PT Heavy Italic" w:hAnsi="Futura PT Heavy Italic"/>
          <w:color w:val="76B835"/>
          <w:sz w:val="24"/>
          <w:szCs w:val="24"/>
        </w:rPr>
        <w:t>Understanding Hardware &amp; Software</w:t>
      </w:r>
    </w:p>
    <w:p w:rsidR="00A113C0" w:rsidRPr="00121384" w:rsidRDefault="00A113C0" w:rsidP="00A113C0">
      <w:pPr>
        <w:pStyle w:val="NoSpacing"/>
        <w:rPr>
          <w:rFonts w:ascii="Futura PT Book" w:hAnsi="Futura PT Book"/>
          <w:b/>
          <w:color w:val="FFC000"/>
        </w:rPr>
      </w:pPr>
    </w:p>
    <w:p w:rsidR="00A113C0" w:rsidRPr="00B537E2" w:rsidRDefault="00A113C0" w:rsidP="00A113C0">
      <w:pPr>
        <w:pStyle w:val="NoSpacing"/>
        <w:rPr>
          <w:rFonts w:ascii="Futura PT Book" w:hAnsi="Futura PT Book"/>
          <w:b/>
          <w:color w:val="0B1C2A"/>
          <w:sz w:val="24"/>
          <w:szCs w:val="24"/>
        </w:rPr>
      </w:pPr>
      <w:r w:rsidRPr="00B537E2">
        <w:rPr>
          <w:rFonts w:ascii="Futura PT Book" w:hAnsi="Futura PT Book"/>
          <w:b/>
          <w:color w:val="0B1C2A"/>
          <w:sz w:val="24"/>
          <w:szCs w:val="24"/>
        </w:rPr>
        <w:t>Learning objectives:</w:t>
      </w:r>
    </w:p>
    <w:p w:rsidR="00FC7C62" w:rsidRPr="00B537E2" w:rsidRDefault="00FC7C62" w:rsidP="00A113C0">
      <w:pPr>
        <w:pStyle w:val="NoSpacing"/>
        <w:rPr>
          <w:rFonts w:ascii="Futura PT Book" w:hAnsi="Futura PT Book"/>
          <w:b/>
          <w:color w:val="0B1C2A"/>
          <w:sz w:val="24"/>
          <w:szCs w:val="24"/>
        </w:rPr>
      </w:pPr>
    </w:p>
    <w:p w:rsidR="00A113C0" w:rsidRPr="00B537E2" w:rsidRDefault="00A113C0" w:rsidP="00A113C0">
      <w:pPr>
        <w:pStyle w:val="NoSpacing"/>
        <w:numPr>
          <w:ilvl w:val="0"/>
          <w:numId w:val="2"/>
        </w:numPr>
        <w:rPr>
          <w:rFonts w:ascii="Futura PT Book" w:hAnsi="Futura PT Book"/>
          <w:color w:val="0B1C2A"/>
          <w:sz w:val="24"/>
          <w:szCs w:val="24"/>
        </w:rPr>
      </w:pPr>
      <w:r w:rsidRPr="00B537E2">
        <w:rPr>
          <w:rFonts w:ascii="Futura PT Book" w:hAnsi="Futura PT Book"/>
          <w:color w:val="0B1C2A"/>
          <w:sz w:val="24"/>
          <w:szCs w:val="24"/>
        </w:rPr>
        <w:t>Know the difference between hardware and software.</w:t>
      </w:r>
    </w:p>
    <w:p w:rsidR="00A113C0" w:rsidRPr="00B537E2" w:rsidRDefault="00A113C0" w:rsidP="00A113C0">
      <w:pPr>
        <w:pStyle w:val="NoSpacing"/>
        <w:numPr>
          <w:ilvl w:val="0"/>
          <w:numId w:val="2"/>
        </w:numPr>
        <w:rPr>
          <w:rFonts w:ascii="Futura PT Book" w:hAnsi="Futura PT Book"/>
          <w:color w:val="0B1C2A"/>
          <w:sz w:val="24"/>
          <w:szCs w:val="24"/>
        </w:rPr>
      </w:pPr>
      <w:r w:rsidRPr="00B537E2">
        <w:rPr>
          <w:rFonts w:ascii="Futura PT Book" w:hAnsi="Futura PT Book"/>
          <w:color w:val="0B1C2A"/>
          <w:sz w:val="24"/>
          <w:szCs w:val="24"/>
        </w:rPr>
        <w:t>Understand what hardware and software are found in a home computer.</w:t>
      </w:r>
    </w:p>
    <w:p w:rsidR="00A113C0" w:rsidRPr="00B537E2" w:rsidRDefault="00A113C0" w:rsidP="00A113C0">
      <w:pPr>
        <w:pStyle w:val="NoSpacing"/>
        <w:numPr>
          <w:ilvl w:val="0"/>
          <w:numId w:val="2"/>
        </w:numPr>
        <w:rPr>
          <w:rFonts w:ascii="Futura PT Book" w:hAnsi="Futura PT Book"/>
          <w:color w:val="0B1C2A"/>
          <w:sz w:val="24"/>
          <w:szCs w:val="24"/>
        </w:rPr>
      </w:pPr>
      <w:r w:rsidRPr="00B537E2">
        <w:rPr>
          <w:rFonts w:ascii="Futura PT Book" w:hAnsi="Futura PT Book"/>
          <w:color w:val="0B1C2A"/>
          <w:sz w:val="24"/>
          <w:szCs w:val="24"/>
        </w:rPr>
        <w:t>Be able to label hardware and software correctly.</w:t>
      </w:r>
    </w:p>
    <w:p w:rsidR="00A113C0" w:rsidRPr="00B537E2" w:rsidRDefault="00A113C0" w:rsidP="00A113C0">
      <w:pPr>
        <w:pStyle w:val="NoSpacing"/>
        <w:rPr>
          <w:rFonts w:ascii="Futura PT Book" w:hAnsi="Futura PT Book"/>
          <w:b/>
          <w:color w:val="0B1C2A"/>
          <w:sz w:val="24"/>
          <w:szCs w:val="24"/>
        </w:rPr>
      </w:pPr>
    </w:p>
    <w:p w:rsidR="00A113C0" w:rsidRPr="00121384" w:rsidRDefault="00A113C0" w:rsidP="00A113C0">
      <w:pPr>
        <w:pStyle w:val="NoSpacing"/>
        <w:rPr>
          <w:rFonts w:ascii="Futura PT Book" w:hAnsi="Futura PT Book"/>
          <w:b/>
          <w:color w:val="FFC000"/>
        </w:rPr>
      </w:pPr>
    </w:p>
    <w:p w:rsidR="00A113C0" w:rsidRPr="00121384" w:rsidRDefault="00A113C0" w:rsidP="00A113C0">
      <w:pPr>
        <w:pStyle w:val="NoSpacing"/>
        <w:rPr>
          <w:rFonts w:ascii="Futura PT Book" w:hAnsi="Futura PT Book"/>
          <w:b/>
          <w:color w:val="FFC000"/>
        </w:rPr>
      </w:pPr>
    </w:p>
    <w:p w:rsidR="00A113C0" w:rsidRPr="00121384" w:rsidRDefault="00A113C0" w:rsidP="00A113C0">
      <w:pPr>
        <w:pStyle w:val="NoSpacing"/>
        <w:rPr>
          <w:rFonts w:ascii="Futura PT Book" w:hAnsi="Futura PT Book"/>
          <w:b/>
          <w:color w:val="FFC000"/>
        </w:rPr>
      </w:pPr>
    </w:p>
    <w:p w:rsidR="00A113C0" w:rsidRPr="00121384" w:rsidRDefault="00A113C0" w:rsidP="00A113C0">
      <w:pPr>
        <w:pStyle w:val="NoSpacing"/>
        <w:rPr>
          <w:rFonts w:ascii="Futura PT Book" w:hAnsi="Futura PT Book"/>
          <w:b/>
          <w:color w:val="FFC000"/>
        </w:rPr>
      </w:pPr>
    </w:p>
    <w:p w:rsidR="00A113C0" w:rsidRPr="00121384" w:rsidRDefault="00A113C0" w:rsidP="00A113C0">
      <w:pPr>
        <w:jc w:val="center"/>
        <w:rPr>
          <w:rFonts w:ascii="Futura PT Book" w:hAnsi="Futura PT Book" w:cs="Calibri"/>
          <w:b/>
          <w:i/>
          <w:noProof/>
        </w:rPr>
      </w:pPr>
      <w:r w:rsidRPr="00121384">
        <w:rPr>
          <w:rFonts w:ascii="Futura PT Book" w:hAnsi="Futura PT Book" w:cs="Calibri"/>
          <w:b/>
          <w:i/>
          <w:noProof/>
          <w:lang w:val="en-GB" w:eastAsia="en-GB"/>
        </w:rPr>
        <w:drawing>
          <wp:inline distT="0" distB="0" distL="0" distR="0" wp14:anchorId="725E2311" wp14:editId="2074361E">
            <wp:extent cx="6286500" cy="3533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_85671458_volkswagen.lift.g.jpg"/>
                    <pic:cNvPicPr/>
                  </pic:nvPicPr>
                  <pic:blipFill>
                    <a:blip r:embed="rId11">
                      <a:extLst>
                        <a:ext uri="{28A0092B-C50C-407E-A947-70E740481C1C}">
                          <a14:useLocalDpi xmlns:a14="http://schemas.microsoft.com/office/drawing/2010/main" val="0"/>
                        </a:ext>
                      </a:extLst>
                    </a:blip>
                    <a:stretch>
                      <a:fillRect/>
                    </a:stretch>
                  </pic:blipFill>
                  <pic:spPr>
                    <a:xfrm>
                      <a:off x="0" y="0"/>
                      <a:ext cx="6286500" cy="3533775"/>
                    </a:xfrm>
                    <a:prstGeom prst="rect">
                      <a:avLst/>
                    </a:prstGeom>
                  </pic:spPr>
                </pic:pic>
              </a:graphicData>
            </a:graphic>
          </wp:inline>
        </w:drawing>
      </w:r>
      <w:r w:rsidRPr="00121384">
        <w:rPr>
          <w:rFonts w:ascii="Futura PT Book" w:hAnsi="Futura PT Book" w:cs="Calibri"/>
          <w:b/>
          <w:i/>
          <w:noProof/>
        </w:rPr>
        <w:br w:type="page"/>
      </w:r>
    </w:p>
    <w:p w:rsidR="00A113C0" w:rsidRPr="00B537E2" w:rsidRDefault="00A113C0" w:rsidP="00A113C0">
      <w:pPr>
        <w:pStyle w:val="NoSpacing"/>
        <w:ind w:left="709" w:hanging="709"/>
        <w:rPr>
          <w:rFonts w:ascii="Futura PT Heavy Italic" w:hAnsi="Futura PT Heavy Italic" w:cs="Arial"/>
          <w:bCs/>
          <w:color w:val="76B835"/>
          <w:kern w:val="36"/>
          <w:sz w:val="36"/>
          <w:szCs w:val="40"/>
          <w:lang w:eastAsia="en-GB"/>
        </w:rPr>
      </w:pPr>
      <w:r w:rsidRPr="00B537E2">
        <w:rPr>
          <w:rFonts w:ascii="Futura PT Heavy Italic" w:hAnsi="Futura PT Heavy Italic" w:cs="Arial"/>
          <w:bCs/>
          <w:color w:val="76B835"/>
          <w:kern w:val="36"/>
          <w:sz w:val="36"/>
          <w:szCs w:val="40"/>
          <w:lang w:eastAsia="en-GB"/>
        </w:rPr>
        <w:lastRenderedPageBreak/>
        <w:t>002 External Hardware Task 1</w:t>
      </w:r>
    </w:p>
    <w:p w:rsidR="00A367F6" w:rsidRPr="00121384" w:rsidRDefault="00A367F6" w:rsidP="00A113C0">
      <w:pPr>
        <w:pStyle w:val="NoSpacing"/>
        <w:rPr>
          <w:rFonts w:ascii="Futura PT Book" w:hAnsi="Futura PT Book" w:cs="Arial"/>
          <w:bCs/>
          <w:color w:val="0F243E" w:themeColor="text2" w:themeShade="80"/>
          <w:kern w:val="36"/>
          <w:sz w:val="24"/>
          <w:szCs w:val="32"/>
          <w:lang w:eastAsia="en-GB"/>
        </w:rPr>
      </w:pPr>
    </w:p>
    <w:p w:rsidR="00A113C0" w:rsidRPr="00B537E2" w:rsidRDefault="00A113C0" w:rsidP="00A113C0">
      <w:pPr>
        <w:pStyle w:val="NoSpacing"/>
        <w:rPr>
          <w:rFonts w:ascii="Futura PT Book" w:hAnsi="Futura PT Book" w:cs="Arial"/>
          <w:bCs/>
          <w:color w:val="0B1C2A"/>
          <w:kern w:val="36"/>
          <w:sz w:val="24"/>
          <w:szCs w:val="32"/>
          <w:lang w:eastAsia="en-GB"/>
        </w:rPr>
      </w:pPr>
      <w:r w:rsidRPr="00B537E2">
        <w:rPr>
          <w:rFonts w:ascii="Futura PT Book" w:hAnsi="Futura PT Book" w:cs="Arial"/>
          <w:bCs/>
          <w:color w:val="0B1C2A"/>
          <w:kern w:val="36"/>
          <w:sz w:val="24"/>
          <w:szCs w:val="32"/>
          <w:lang w:eastAsia="en-GB"/>
        </w:rPr>
        <w:t>Label as many pieces of hardware as you can on this picture:</w:t>
      </w:r>
    </w:p>
    <w:p w:rsidR="00A113C0" w:rsidRPr="00121384" w:rsidRDefault="00A113C0" w:rsidP="00A113C0">
      <w:pPr>
        <w:rPr>
          <w:rFonts w:ascii="Futura PT Book" w:hAnsi="Futura PT Book"/>
        </w:rPr>
      </w:pPr>
    </w:p>
    <w:p w:rsidR="00A113C0" w:rsidRPr="00121384" w:rsidRDefault="00A113C0" w:rsidP="00A113C0">
      <w:pPr>
        <w:rPr>
          <w:rFonts w:ascii="Futura PT Book" w:hAnsi="Futura PT Book"/>
        </w:rPr>
      </w:pPr>
      <w:r w:rsidRPr="00121384">
        <w:rPr>
          <w:rFonts w:ascii="Futura PT Book" w:hAnsi="Futura PT Book" w:cs="Arial"/>
          <w:noProof/>
          <w:sz w:val="32"/>
          <w:szCs w:val="32"/>
          <w:lang w:val="en-GB" w:eastAsia="en-GB"/>
        </w:rPr>
        <w:drawing>
          <wp:anchor distT="0" distB="0" distL="114300" distR="114300" simplePos="0" relativeHeight="251661312" behindDoc="0" locked="0" layoutInCell="1" allowOverlap="1" wp14:anchorId="30BE3DA8" wp14:editId="0D50132D">
            <wp:simplePos x="0" y="0"/>
            <wp:positionH relativeFrom="margin">
              <wp:posOffset>264423</wp:posOffset>
            </wp:positionH>
            <wp:positionV relativeFrom="margin">
              <wp:posOffset>764660</wp:posOffset>
            </wp:positionV>
            <wp:extent cx="2621280" cy="2324100"/>
            <wp:effectExtent l="19050" t="0" r="7620" b="0"/>
            <wp:wrapSquare wrapText="bothSides"/>
            <wp:docPr id="18" name="Picture 7" descr="Tower and Moni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wer and Monitor.jpg"/>
                    <pic:cNvPicPr/>
                  </pic:nvPicPr>
                  <pic:blipFill>
                    <a:blip r:embed="rId12" cstate="print"/>
                    <a:stretch>
                      <a:fillRect/>
                    </a:stretch>
                  </pic:blipFill>
                  <pic:spPr>
                    <a:xfrm>
                      <a:off x="0" y="0"/>
                      <a:ext cx="2621280" cy="2324100"/>
                    </a:xfrm>
                    <a:prstGeom prst="rect">
                      <a:avLst/>
                    </a:prstGeom>
                  </pic:spPr>
                </pic:pic>
              </a:graphicData>
            </a:graphic>
          </wp:anchor>
        </w:drawing>
      </w:r>
    </w:p>
    <w:p w:rsidR="00A113C0" w:rsidRPr="00121384" w:rsidRDefault="00A113C0" w:rsidP="00A113C0">
      <w:pPr>
        <w:rPr>
          <w:rFonts w:ascii="Futura PT Book" w:hAnsi="Futura PT Book"/>
        </w:rPr>
      </w:pPr>
      <w:r w:rsidRPr="00121384">
        <w:rPr>
          <w:rFonts w:ascii="Futura PT Book" w:hAnsi="Futura PT Book" w:cs="Arial"/>
          <w:noProof/>
          <w:lang w:val="en-GB" w:eastAsia="en-GB"/>
        </w:rPr>
        <w:drawing>
          <wp:anchor distT="0" distB="0" distL="114300" distR="114300" simplePos="0" relativeHeight="251662336" behindDoc="0" locked="0" layoutInCell="1" allowOverlap="1" wp14:anchorId="53FC6137" wp14:editId="142A59D8">
            <wp:simplePos x="0" y="0"/>
            <wp:positionH relativeFrom="margin">
              <wp:align>right</wp:align>
            </wp:positionH>
            <wp:positionV relativeFrom="margin">
              <wp:posOffset>1086557</wp:posOffset>
            </wp:positionV>
            <wp:extent cx="2094865" cy="1857375"/>
            <wp:effectExtent l="0" t="0" r="635" b="9525"/>
            <wp:wrapSquare wrapText="bothSides"/>
            <wp:docPr id="1386" name="Picture 11" descr="Pri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er.jpg"/>
                    <pic:cNvPicPr/>
                  </pic:nvPicPr>
                  <pic:blipFill>
                    <a:blip r:embed="rId13" cstate="print"/>
                    <a:stretch>
                      <a:fillRect/>
                    </a:stretch>
                  </pic:blipFill>
                  <pic:spPr>
                    <a:xfrm>
                      <a:off x="0" y="0"/>
                      <a:ext cx="2094865" cy="1857375"/>
                    </a:xfrm>
                    <a:prstGeom prst="rect">
                      <a:avLst/>
                    </a:prstGeom>
                  </pic:spPr>
                </pic:pic>
              </a:graphicData>
            </a:graphic>
          </wp:anchor>
        </w:drawing>
      </w:r>
    </w:p>
    <w:p w:rsidR="00A113C0" w:rsidRPr="00121384" w:rsidRDefault="00A367F6" w:rsidP="00A113C0">
      <w:pPr>
        <w:rPr>
          <w:rFonts w:ascii="Futura PT Book" w:hAnsi="Futura PT Book"/>
        </w:rPr>
      </w:pPr>
      <w:r w:rsidRPr="00121384">
        <w:rPr>
          <w:rFonts w:ascii="Futura PT Book" w:hAnsi="Futura PT Book"/>
          <w:noProof/>
          <w:lang w:val="en-GB" w:eastAsia="en-GB"/>
        </w:rPr>
        <mc:AlternateContent>
          <mc:Choice Requires="wps">
            <w:drawing>
              <wp:anchor distT="0" distB="0" distL="114300" distR="114300" simplePos="0" relativeHeight="251669504" behindDoc="0" locked="0" layoutInCell="1" allowOverlap="1" wp14:anchorId="0A56364E" wp14:editId="286DFAD8">
                <wp:simplePos x="0" y="0"/>
                <wp:positionH relativeFrom="margin">
                  <wp:posOffset>2988636</wp:posOffset>
                </wp:positionH>
                <wp:positionV relativeFrom="paragraph">
                  <wp:posOffset>5948</wp:posOffset>
                </wp:positionV>
                <wp:extent cx="1402715" cy="552450"/>
                <wp:effectExtent l="152400" t="0" r="26035" b="438150"/>
                <wp:wrapNone/>
                <wp:docPr id="28" name="Line Callout 1 28"/>
                <wp:cNvGraphicFramePr/>
                <a:graphic xmlns:a="http://schemas.openxmlformats.org/drawingml/2006/main">
                  <a:graphicData uri="http://schemas.microsoft.com/office/word/2010/wordprocessingShape">
                    <wps:wsp>
                      <wps:cNvSpPr/>
                      <wps:spPr>
                        <a:xfrm>
                          <a:off x="0" y="0"/>
                          <a:ext cx="1402715" cy="552450"/>
                        </a:xfrm>
                        <a:prstGeom prst="borderCallout1">
                          <a:avLst>
                            <a:gd name="adj1" fmla="val 99584"/>
                            <a:gd name="adj2" fmla="val 28032"/>
                            <a:gd name="adj3" fmla="val 175783"/>
                            <a:gd name="adj4" fmla="val -10323"/>
                          </a:avLst>
                        </a:prstGeom>
                        <a:solidFill>
                          <a:sysClr val="window" lastClr="FFFFFF"/>
                        </a:solidFill>
                        <a:ln w="25400" cap="flat" cmpd="sng" algn="ctr">
                          <a:solidFill>
                            <a:sysClr val="windowText" lastClr="000000"/>
                          </a:solidFill>
                          <a:prstDash val="solid"/>
                        </a:ln>
                        <a:effectLst/>
                      </wps:spPr>
                      <wps:txbx>
                        <w:txbxContent>
                          <w:p w:rsidR="00E7540F" w:rsidRDefault="00E7540F" w:rsidP="00A113C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0A56364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ine Callout 1 28" o:spid="_x0000_s1026" type="#_x0000_t47" style="position:absolute;margin-left:235.35pt;margin-top:.45pt;width:110.45pt;height:43.5pt;z-index:2516695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" adj="-2230,37969,6055,21510" fillcolor="window" strokecolor="windowText" strokeweight="2pt">
                <v:textbox>
                  <w:txbxContent>
                    <w:p w:rsidR="00E7540F" w:rsidRDefault="00E7540F" w:rsidP="00A113C0">
                      <w:pPr>
                        <w:jc w:val="center"/>
                      </w:pPr>
                    </w:p>
                  </w:txbxContent>
                </v:textbox>
                <o:callout v:ext="edit" minusy="t"/>
                <w10:wrap anchorx="margin"/>
              </v:shape>
            </w:pict>
          </mc:Fallback>
        </mc:AlternateContent>
      </w:r>
    </w:p>
    <w:p w:rsidR="00A113C0" w:rsidRPr="00121384" w:rsidRDefault="00A113C0" w:rsidP="00A113C0">
      <w:pPr>
        <w:rPr>
          <w:rFonts w:ascii="Futura PT Book" w:hAnsi="Futura PT Book"/>
        </w:rPr>
      </w:pPr>
    </w:p>
    <w:p w:rsidR="00A113C0" w:rsidRPr="00B537E2" w:rsidRDefault="00A367F6" w:rsidP="00A113C0">
      <w:pPr>
        <w:rPr>
          <w:rFonts w:ascii="Futura PT Heavy Italic" w:hAnsi="Futura PT Heavy Italic"/>
          <w:color w:val="76B835"/>
          <w:sz w:val="36"/>
          <w:szCs w:val="36"/>
        </w:rPr>
      </w:pPr>
      <w:r w:rsidRPr="00121384">
        <w:rPr>
          <w:rFonts w:ascii="Futura PT Book" w:hAnsi="Futura PT Book"/>
          <w:noProof/>
          <w:lang w:val="en-GB" w:eastAsia="en-GB"/>
        </w:rPr>
        <mc:AlternateContent>
          <mc:Choice Requires="wps">
            <w:drawing>
              <wp:anchor distT="0" distB="0" distL="114300" distR="114300" simplePos="0" relativeHeight="251673600" behindDoc="0" locked="0" layoutInCell="1" allowOverlap="1" wp14:anchorId="6315E9F9" wp14:editId="5ABDED91">
                <wp:simplePos x="0" y="0"/>
                <wp:positionH relativeFrom="margin">
                  <wp:align>right</wp:align>
                </wp:positionH>
                <wp:positionV relativeFrom="paragraph">
                  <wp:posOffset>4945321</wp:posOffset>
                </wp:positionV>
                <wp:extent cx="1402715" cy="552450"/>
                <wp:effectExtent l="0" t="533400" r="26035" b="19050"/>
                <wp:wrapNone/>
                <wp:docPr id="1383" name="Line Callout 1 1383"/>
                <wp:cNvGraphicFramePr/>
                <a:graphic xmlns:a="http://schemas.openxmlformats.org/drawingml/2006/main">
                  <a:graphicData uri="http://schemas.microsoft.com/office/word/2010/wordprocessingShape">
                    <wps:wsp>
                      <wps:cNvSpPr/>
                      <wps:spPr>
                        <a:xfrm>
                          <a:off x="5603846" y="8003097"/>
                          <a:ext cx="1402715" cy="552450"/>
                        </a:xfrm>
                        <a:prstGeom prst="borderCallout1">
                          <a:avLst>
                            <a:gd name="adj1" fmla="val -2421"/>
                            <a:gd name="adj2" fmla="val 59061"/>
                            <a:gd name="adj3" fmla="val -95854"/>
                            <a:gd name="adj4" fmla="val 29969"/>
                          </a:avLst>
                        </a:prstGeom>
                        <a:solidFill>
                          <a:sysClr val="window" lastClr="FFFFFF"/>
                        </a:solidFill>
                        <a:ln w="25400" cap="flat" cmpd="sng" algn="ctr">
                          <a:solidFill>
                            <a:sysClr val="windowText" lastClr="000000"/>
                          </a:solidFill>
                          <a:prstDash val="solid"/>
                        </a:ln>
                        <a:effectLst/>
                      </wps:spPr>
                      <wps:txbx>
                        <w:txbxContent>
                          <w:p w:rsidR="00E7540F" w:rsidRDefault="00E7540F" w:rsidP="00A113C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315E9F9" id="Line Callout 1 1383" o:spid="_x0000_s1027" type="#_x0000_t47" style="position:absolute;margin-left:59.25pt;margin-top:389.4pt;width:110.45pt;height:43.5pt;z-index:25167360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" adj="6473,-20704,12757,-523" fillcolor="window" strokecolor="windowText" strokeweight="2pt">
                <v:textbox>
                  <w:txbxContent>
                    <w:p w:rsidR="00E7540F" w:rsidRDefault="00E7540F" w:rsidP="00A113C0">
                      <w:pPr>
                        <w:jc w:val="center"/>
                      </w:pPr>
                    </w:p>
                  </w:txbxContent>
                </v:textbox>
                <w10:wrap anchorx="margin"/>
              </v:shape>
            </w:pict>
          </mc:Fallback>
        </mc:AlternateContent>
      </w:r>
      <w:r w:rsidRPr="00121384">
        <w:rPr>
          <w:rFonts w:ascii="Futura PT Book" w:hAnsi="Futura PT Book"/>
          <w:noProof/>
          <w:lang w:val="en-GB" w:eastAsia="en-GB"/>
        </w:rPr>
        <mc:AlternateContent>
          <mc:Choice Requires="wps">
            <w:drawing>
              <wp:anchor distT="0" distB="0" distL="114300" distR="114300" simplePos="0" relativeHeight="251671552" behindDoc="0" locked="0" layoutInCell="1" allowOverlap="1" wp14:anchorId="79839598" wp14:editId="480EDA42">
                <wp:simplePos x="0" y="0"/>
                <wp:positionH relativeFrom="margin">
                  <wp:posOffset>2418185</wp:posOffset>
                </wp:positionH>
                <wp:positionV relativeFrom="paragraph">
                  <wp:posOffset>3586556</wp:posOffset>
                </wp:positionV>
                <wp:extent cx="1402715" cy="552450"/>
                <wp:effectExtent l="0" t="0" r="559435" b="1447800"/>
                <wp:wrapNone/>
                <wp:docPr id="1380" name="Line Callout 1 1380"/>
                <wp:cNvGraphicFramePr/>
                <a:graphic xmlns:a="http://schemas.openxmlformats.org/drawingml/2006/main">
                  <a:graphicData uri="http://schemas.microsoft.com/office/word/2010/wordprocessingShape">
                    <wps:wsp>
                      <wps:cNvSpPr/>
                      <wps:spPr>
                        <a:xfrm>
                          <a:off x="0" y="0"/>
                          <a:ext cx="1402715" cy="552450"/>
                        </a:xfrm>
                        <a:prstGeom prst="borderCallout1">
                          <a:avLst>
                            <a:gd name="adj1" fmla="val 97659"/>
                            <a:gd name="adj2" fmla="val 73512"/>
                            <a:gd name="adj3" fmla="val 356591"/>
                            <a:gd name="adj4" fmla="val 136610"/>
                          </a:avLst>
                        </a:prstGeom>
                        <a:solidFill>
                          <a:sysClr val="window" lastClr="FFFFFF"/>
                        </a:solidFill>
                        <a:ln w="25400" cap="flat" cmpd="sng" algn="ctr">
                          <a:solidFill>
                            <a:sysClr val="windowText" lastClr="000000"/>
                          </a:solidFill>
                          <a:prstDash val="solid"/>
                        </a:ln>
                        <a:effectLst/>
                      </wps:spPr>
                      <wps:txbx>
                        <w:txbxContent>
                          <w:p w:rsidR="00E7540F" w:rsidRDefault="00E7540F" w:rsidP="00A113C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9839598" id="Line Callout 1 1380" o:spid="_x0000_s1028" type="#_x0000_t47" style="position:absolute;margin-left:190.4pt;margin-top:282.4pt;width:110.45pt;height:43.5pt;z-index:2516715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" adj="29508,77024,15879,21094" fillcolor="window" strokecolor="windowText" strokeweight="2pt">
                <v:textbox>
                  <w:txbxContent>
                    <w:p w:rsidR="00E7540F" w:rsidRDefault="00E7540F" w:rsidP="00A113C0">
                      <w:pPr>
                        <w:jc w:val="center"/>
                      </w:pPr>
                    </w:p>
                  </w:txbxContent>
                </v:textbox>
                <o:callout v:ext="edit" minusx="t" minusy="t"/>
                <w10:wrap anchorx="margin"/>
              </v:shape>
            </w:pict>
          </mc:Fallback>
        </mc:AlternateContent>
      </w:r>
      <w:r w:rsidRPr="00121384">
        <w:rPr>
          <w:rFonts w:ascii="Futura PT Book" w:hAnsi="Futura PT Book" w:cs="Arial"/>
          <w:noProof/>
          <w:lang w:val="en-GB" w:eastAsia="en-GB"/>
        </w:rPr>
        <w:drawing>
          <wp:anchor distT="0" distB="0" distL="114300" distR="114300" simplePos="0" relativeHeight="251668480" behindDoc="0" locked="0" layoutInCell="1" allowOverlap="1" wp14:anchorId="7CD8017F" wp14:editId="05BE5815">
            <wp:simplePos x="0" y="0"/>
            <wp:positionH relativeFrom="margin">
              <wp:posOffset>3928867</wp:posOffset>
            </wp:positionH>
            <wp:positionV relativeFrom="margin">
              <wp:align>bottom</wp:align>
            </wp:positionV>
            <wp:extent cx="1390650" cy="1238250"/>
            <wp:effectExtent l="0" t="0" r="0" b="0"/>
            <wp:wrapSquare wrapText="bothSides"/>
            <wp:docPr id="64" name="Picture 18" descr="Webc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cam.jpg"/>
                    <pic:cNvPicPr/>
                  </pic:nvPicPr>
                  <pic:blipFill>
                    <a:blip r:embed="rId14" cstate="print"/>
                    <a:stretch>
                      <a:fillRect/>
                    </a:stretch>
                  </pic:blipFill>
                  <pic:spPr>
                    <a:xfrm>
                      <a:off x="0" y="0"/>
                      <a:ext cx="1390650" cy="1238250"/>
                    </a:xfrm>
                    <a:prstGeom prst="rect">
                      <a:avLst/>
                    </a:prstGeom>
                  </pic:spPr>
                </pic:pic>
              </a:graphicData>
            </a:graphic>
          </wp:anchor>
        </w:drawing>
      </w:r>
      <w:r w:rsidRPr="00121384">
        <w:rPr>
          <w:rFonts w:ascii="Futura PT Book" w:hAnsi="Futura PT Book"/>
          <w:noProof/>
          <w:lang w:val="en-GB" w:eastAsia="en-GB"/>
        </w:rPr>
        <mc:AlternateContent>
          <mc:Choice Requires="wps">
            <w:drawing>
              <wp:anchor distT="0" distB="0" distL="114300" distR="114300" simplePos="0" relativeHeight="251676672" behindDoc="0" locked="0" layoutInCell="1" allowOverlap="1" wp14:anchorId="7245C351" wp14:editId="7962E246">
                <wp:simplePos x="0" y="0"/>
                <wp:positionH relativeFrom="column">
                  <wp:posOffset>2896235</wp:posOffset>
                </wp:positionH>
                <wp:positionV relativeFrom="paragraph">
                  <wp:posOffset>1296035</wp:posOffset>
                </wp:positionV>
                <wp:extent cx="1402715" cy="552450"/>
                <wp:effectExtent l="323850" t="0" r="26035" b="342900"/>
                <wp:wrapNone/>
                <wp:docPr id="1376" name="Line Callout 1 1376"/>
                <wp:cNvGraphicFramePr/>
                <a:graphic xmlns:a="http://schemas.openxmlformats.org/drawingml/2006/main">
                  <a:graphicData uri="http://schemas.microsoft.com/office/word/2010/wordprocessingShape">
                    <wps:wsp>
                      <wps:cNvSpPr/>
                      <wps:spPr>
                        <a:xfrm>
                          <a:off x="0" y="0"/>
                          <a:ext cx="1402715" cy="552450"/>
                        </a:xfrm>
                        <a:prstGeom prst="borderCallout1">
                          <a:avLst>
                            <a:gd name="adj1" fmla="val 99584"/>
                            <a:gd name="adj2" fmla="val -14"/>
                            <a:gd name="adj3" fmla="val 157878"/>
                            <a:gd name="adj4" fmla="val -22549"/>
                          </a:avLst>
                        </a:prstGeom>
                        <a:solidFill>
                          <a:sysClr val="window" lastClr="FFFFFF"/>
                        </a:solidFill>
                        <a:ln w="25400" cap="flat" cmpd="sng" algn="ctr">
                          <a:solidFill>
                            <a:sysClr val="windowText" lastClr="000000"/>
                          </a:solidFill>
                          <a:prstDash val="solid"/>
                        </a:ln>
                        <a:effectLst/>
                      </wps:spPr>
                      <wps:txbx>
                        <w:txbxContent>
                          <w:p w:rsidR="00E7540F" w:rsidRDefault="00E7540F" w:rsidP="00A113C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245C351" id="Line Callout 1 1376" o:spid="_x0000_s1029" type="#_x0000_t47" style="position:absolute;margin-left:228.05pt;margin-top:102.05pt;width:110.45pt;height:43.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" adj="-4871,34102,-3,21510" fillcolor="window" strokecolor="windowText" strokeweight="2pt">
                <v:textbox>
                  <w:txbxContent>
                    <w:p w:rsidR="00E7540F" w:rsidRDefault="00E7540F" w:rsidP="00A113C0">
                      <w:pPr>
                        <w:jc w:val="center"/>
                      </w:pPr>
                    </w:p>
                  </w:txbxContent>
                </v:textbox>
                <o:callout v:ext="edit" minusy="t"/>
              </v:shape>
            </w:pict>
          </mc:Fallback>
        </mc:AlternateContent>
      </w:r>
      <w:r w:rsidRPr="00121384">
        <w:rPr>
          <w:rFonts w:ascii="Futura PT Book" w:hAnsi="Futura PT Book"/>
          <w:noProof/>
          <w:lang w:val="en-GB" w:eastAsia="en-GB"/>
        </w:rPr>
        <mc:AlternateContent>
          <mc:Choice Requires="wps">
            <w:drawing>
              <wp:anchor distT="0" distB="0" distL="114300" distR="114300" simplePos="0" relativeHeight="251693056" behindDoc="0" locked="0" layoutInCell="1" allowOverlap="1" wp14:anchorId="618F8E57" wp14:editId="5B5483A2">
                <wp:simplePos x="0" y="0"/>
                <wp:positionH relativeFrom="column">
                  <wp:posOffset>3354373</wp:posOffset>
                </wp:positionH>
                <wp:positionV relativeFrom="paragraph">
                  <wp:posOffset>2639060</wp:posOffset>
                </wp:positionV>
                <wp:extent cx="1403010" cy="552450"/>
                <wp:effectExtent l="0" t="438150" r="26035" b="19050"/>
                <wp:wrapNone/>
                <wp:docPr id="83" name="Line Callout 1 83"/>
                <wp:cNvGraphicFramePr/>
                <a:graphic xmlns:a="http://schemas.openxmlformats.org/drawingml/2006/main">
                  <a:graphicData uri="http://schemas.microsoft.com/office/word/2010/wordprocessingShape">
                    <wps:wsp>
                      <wps:cNvSpPr/>
                      <wps:spPr>
                        <a:xfrm>
                          <a:off x="0" y="0"/>
                          <a:ext cx="1403010" cy="552450"/>
                        </a:xfrm>
                        <a:prstGeom prst="borderCallout1">
                          <a:avLst>
                            <a:gd name="adj1" fmla="val -2421"/>
                            <a:gd name="adj2" fmla="val 44708"/>
                            <a:gd name="adj3" fmla="val -76113"/>
                            <a:gd name="adj4" fmla="val 54489"/>
                          </a:avLst>
                        </a:prstGeom>
                        <a:solidFill>
                          <a:sysClr val="window" lastClr="FFFFFF"/>
                        </a:solidFill>
                        <a:ln w="25400" cap="flat" cmpd="sng" algn="ctr">
                          <a:solidFill>
                            <a:sysClr val="windowText" lastClr="000000"/>
                          </a:solidFill>
                          <a:prstDash val="solid"/>
                        </a:ln>
                        <a:effectLst/>
                      </wps:spPr>
                      <wps:txbx>
                        <w:txbxContent>
                          <w:p w:rsidR="00E7540F" w:rsidRDefault="00E7540F" w:rsidP="00A113C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18F8E57" id="Line Callout 1 83" o:spid="_x0000_s1030" type="#_x0000_t47" style="position:absolute;margin-left:264.1pt;margin-top:207.8pt;width:110.45pt;height:43.5pt;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" adj="11770,-16440,9657,-523" fillcolor="window" strokecolor="windowText" strokeweight="2pt">
                <v:textbox>
                  <w:txbxContent>
                    <w:p w:rsidR="00E7540F" w:rsidRDefault="00E7540F" w:rsidP="00A113C0">
                      <w:pPr>
                        <w:jc w:val="center"/>
                      </w:pPr>
                    </w:p>
                  </w:txbxContent>
                </v:textbox>
                <o:callout v:ext="edit" minusx="t"/>
              </v:shape>
            </w:pict>
          </mc:Fallback>
        </mc:AlternateContent>
      </w:r>
      <w:r w:rsidRPr="00121384">
        <w:rPr>
          <w:rFonts w:ascii="Futura PT Book" w:hAnsi="Futura PT Book"/>
          <w:noProof/>
          <w:lang w:val="en-GB" w:eastAsia="en-GB"/>
        </w:rPr>
        <mc:AlternateContent>
          <mc:Choice Requires="wps">
            <w:drawing>
              <wp:anchor distT="0" distB="0" distL="114300" distR="114300" simplePos="0" relativeHeight="251674624" behindDoc="0" locked="0" layoutInCell="1" allowOverlap="1" wp14:anchorId="544ACA7F" wp14:editId="54475283">
                <wp:simplePos x="0" y="0"/>
                <wp:positionH relativeFrom="margin">
                  <wp:align>right</wp:align>
                </wp:positionH>
                <wp:positionV relativeFrom="paragraph">
                  <wp:posOffset>1633010</wp:posOffset>
                </wp:positionV>
                <wp:extent cx="1402715" cy="552450"/>
                <wp:effectExtent l="0" t="400050" r="26035" b="19050"/>
                <wp:wrapNone/>
                <wp:docPr id="1384" name="Line Callout 1 1384"/>
                <wp:cNvGraphicFramePr/>
                <a:graphic xmlns:a="http://schemas.openxmlformats.org/drawingml/2006/main">
                  <a:graphicData uri="http://schemas.microsoft.com/office/word/2010/wordprocessingShape">
                    <wps:wsp>
                      <wps:cNvSpPr/>
                      <wps:spPr>
                        <a:xfrm>
                          <a:off x="0" y="0"/>
                          <a:ext cx="1402715" cy="552450"/>
                        </a:xfrm>
                        <a:prstGeom prst="borderCallout1">
                          <a:avLst>
                            <a:gd name="adj1" fmla="val -2421"/>
                            <a:gd name="adj2" fmla="val 44708"/>
                            <a:gd name="adj3" fmla="val -72264"/>
                            <a:gd name="adj4" fmla="val 41603"/>
                          </a:avLst>
                        </a:prstGeom>
                        <a:solidFill>
                          <a:sysClr val="window" lastClr="FFFFFF"/>
                        </a:solidFill>
                        <a:ln w="25400" cap="flat" cmpd="sng" algn="ctr">
                          <a:solidFill>
                            <a:sysClr val="windowText" lastClr="000000"/>
                          </a:solidFill>
                          <a:prstDash val="solid"/>
                        </a:ln>
                        <a:effectLst/>
                      </wps:spPr>
                      <wps:txbx>
                        <w:txbxContent>
                          <w:p w:rsidR="00E7540F" w:rsidRDefault="00E7540F" w:rsidP="00A113C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44ACA7F" id="Line Callout 1 1384" o:spid="_x0000_s1031" type="#_x0000_t47" style="position:absolute;margin-left:59.25pt;margin-top:128.6pt;width:110.45pt;height:43.5pt;z-index:25167462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" adj="8986,-15609,9657,-523" fillcolor="window" strokecolor="windowText" strokeweight="2pt">
                <v:textbox>
                  <w:txbxContent>
                    <w:p w:rsidR="00E7540F" w:rsidRDefault="00E7540F" w:rsidP="00A113C0">
                      <w:pPr>
                        <w:jc w:val="center"/>
                      </w:pPr>
                    </w:p>
                  </w:txbxContent>
                </v:textbox>
                <w10:wrap anchorx="margin"/>
              </v:shape>
            </w:pict>
          </mc:Fallback>
        </mc:AlternateContent>
      </w:r>
      <w:r w:rsidRPr="00121384">
        <w:rPr>
          <w:rFonts w:ascii="Futura PT Book" w:hAnsi="Futura PT Book"/>
          <w:noProof/>
          <w:lang w:val="en-GB" w:eastAsia="en-GB"/>
        </w:rPr>
        <mc:AlternateContent>
          <mc:Choice Requires="wps">
            <w:drawing>
              <wp:anchor distT="0" distB="0" distL="114300" distR="114300" simplePos="0" relativeHeight="251675648" behindDoc="0" locked="0" layoutInCell="1" allowOverlap="1" wp14:anchorId="4F354667" wp14:editId="49DABCF4">
                <wp:simplePos x="0" y="0"/>
                <wp:positionH relativeFrom="margin">
                  <wp:posOffset>117446</wp:posOffset>
                </wp:positionH>
                <wp:positionV relativeFrom="paragraph">
                  <wp:posOffset>4327589</wp:posOffset>
                </wp:positionV>
                <wp:extent cx="1403010" cy="552450"/>
                <wp:effectExtent l="0" t="438150" r="26035" b="19050"/>
                <wp:wrapNone/>
                <wp:docPr id="1385" name="Line Callout 1 1385"/>
                <wp:cNvGraphicFramePr/>
                <a:graphic xmlns:a="http://schemas.openxmlformats.org/drawingml/2006/main">
                  <a:graphicData uri="http://schemas.microsoft.com/office/word/2010/wordprocessingShape">
                    <wps:wsp>
                      <wps:cNvSpPr/>
                      <wps:spPr>
                        <a:xfrm>
                          <a:off x="0" y="0"/>
                          <a:ext cx="1403010" cy="552450"/>
                        </a:xfrm>
                        <a:prstGeom prst="borderCallout1">
                          <a:avLst>
                            <a:gd name="adj1" fmla="val -2421"/>
                            <a:gd name="adj2" fmla="val 44708"/>
                            <a:gd name="adj3" fmla="val -76113"/>
                            <a:gd name="adj4" fmla="val 54489"/>
                          </a:avLst>
                        </a:prstGeom>
                        <a:solidFill>
                          <a:sysClr val="window" lastClr="FFFFFF"/>
                        </a:solidFill>
                        <a:ln w="25400" cap="flat" cmpd="sng" algn="ctr">
                          <a:solidFill>
                            <a:sysClr val="windowText" lastClr="000000"/>
                          </a:solidFill>
                          <a:prstDash val="solid"/>
                        </a:ln>
                        <a:effectLst/>
                      </wps:spPr>
                      <wps:txbx>
                        <w:txbxContent>
                          <w:p w:rsidR="00E7540F" w:rsidRDefault="00E7540F" w:rsidP="00A113C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F354667" id="Line Callout 1 1385" o:spid="_x0000_s1032" type="#_x0000_t47" style="position:absolute;margin-left:9.25pt;margin-top:340.75pt;width:110.45pt;height:43.5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" adj="11770,-16440,9657,-523" fillcolor="window" strokecolor="windowText" strokeweight="2pt">
                <v:textbox>
                  <w:txbxContent>
                    <w:p w:rsidR="00E7540F" w:rsidRDefault="00E7540F" w:rsidP="00A113C0">
                      <w:pPr>
                        <w:jc w:val="center"/>
                      </w:pPr>
                    </w:p>
                  </w:txbxContent>
                </v:textbox>
                <o:callout v:ext="edit" minusx="t"/>
                <w10:wrap anchorx="margin"/>
              </v:shape>
            </w:pict>
          </mc:Fallback>
        </mc:AlternateContent>
      </w:r>
      <w:r w:rsidRPr="00121384">
        <w:rPr>
          <w:rFonts w:ascii="Futura PT Book" w:hAnsi="Futura PT Book"/>
          <w:noProof/>
          <w:lang w:val="en-GB" w:eastAsia="en-GB"/>
        </w:rPr>
        <mc:AlternateContent>
          <mc:Choice Requires="wps">
            <w:drawing>
              <wp:anchor distT="0" distB="0" distL="114300" distR="114300" simplePos="0" relativeHeight="251672576" behindDoc="0" locked="0" layoutInCell="1" allowOverlap="1" wp14:anchorId="4AB89491" wp14:editId="26286913">
                <wp:simplePos x="0" y="0"/>
                <wp:positionH relativeFrom="column">
                  <wp:posOffset>2007124</wp:posOffset>
                </wp:positionH>
                <wp:positionV relativeFrom="paragraph">
                  <wp:posOffset>5356633</wp:posOffset>
                </wp:positionV>
                <wp:extent cx="1402715" cy="552450"/>
                <wp:effectExtent l="0" t="323850" r="26035" b="19050"/>
                <wp:wrapNone/>
                <wp:docPr id="1382" name="Line Callout 1 1382"/>
                <wp:cNvGraphicFramePr/>
                <a:graphic xmlns:a="http://schemas.openxmlformats.org/drawingml/2006/main">
                  <a:graphicData uri="http://schemas.microsoft.com/office/word/2010/wordprocessingShape">
                    <wps:wsp>
                      <wps:cNvSpPr/>
                      <wps:spPr>
                        <a:xfrm>
                          <a:off x="0" y="0"/>
                          <a:ext cx="1402715" cy="552450"/>
                        </a:xfrm>
                        <a:prstGeom prst="borderCallout1">
                          <a:avLst>
                            <a:gd name="adj1" fmla="val -2421"/>
                            <a:gd name="adj2" fmla="val 44708"/>
                            <a:gd name="adj3" fmla="val -57891"/>
                            <a:gd name="adj4" fmla="val 50303"/>
                          </a:avLst>
                        </a:prstGeom>
                        <a:solidFill>
                          <a:sysClr val="window" lastClr="FFFFFF"/>
                        </a:solidFill>
                        <a:ln w="25400" cap="flat" cmpd="sng" algn="ctr">
                          <a:solidFill>
                            <a:sysClr val="windowText" lastClr="000000"/>
                          </a:solidFill>
                          <a:prstDash val="solid"/>
                        </a:ln>
                        <a:effectLst/>
                      </wps:spPr>
                      <wps:txbx>
                        <w:txbxContent>
                          <w:p w:rsidR="00E7540F" w:rsidRDefault="00E7540F" w:rsidP="00A113C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AB89491" id="Line Callout 1 1382" o:spid="_x0000_s1033" type="#_x0000_t47" style="position:absolute;margin-left:158.05pt;margin-top:421.8pt;width:110.45pt;height:43.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" adj="10865,-12504,9657,-523" fillcolor="window" strokecolor="windowText" strokeweight="2pt">
                <v:textbox>
                  <w:txbxContent>
                    <w:p w:rsidR="00E7540F" w:rsidRDefault="00E7540F" w:rsidP="00A113C0">
                      <w:pPr>
                        <w:jc w:val="center"/>
                      </w:pPr>
                    </w:p>
                  </w:txbxContent>
                </v:textbox>
                <o:callout v:ext="edit" minusx="t"/>
              </v:shape>
            </w:pict>
          </mc:Fallback>
        </mc:AlternateContent>
      </w:r>
      <w:r w:rsidRPr="00121384">
        <w:rPr>
          <w:rFonts w:ascii="Futura PT Book" w:hAnsi="Futura PT Book"/>
          <w:noProof/>
          <w:lang w:val="en-GB" w:eastAsia="en-GB"/>
        </w:rPr>
        <mc:AlternateContent>
          <mc:Choice Requires="wps">
            <w:drawing>
              <wp:anchor distT="0" distB="0" distL="114300" distR="114300" simplePos="0" relativeHeight="251692032" behindDoc="0" locked="0" layoutInCell="1" allowOverlap="1" wp14:anchorId="7753D50A" wp14:editId="6620EA59">
                <wp:simplePos x="0" y="0"/>
                <wp:positionH relativeFrom="margin">
                  <wp:posOffset>488717</wp:posOffset>
                </wp:positionH>
                <wp:positionV relativeFrom="paragraph">
                  <wp:posOffset>6212310</wp:posOffset>
                </wp:positionV>
                <wp:extent cx="1402715" cy="552450"/>
                <wp:effectExtent l="0" t="285750" r="26035" b="19050"/>
                <wp:wrapNone/>
                <wp:docPr id="81" name="Line Callout 1 81"/>
                <wp:cNvGraphicFramePr/>
                <a:graphic xmlns:a="http://schemas.openxmlformats.org/drawingml/2006/main">
                  <a:graphicData uri="http://schemas.microsoft.com/office/word/2010/wordprocessingShape">
                    <wps:wsp>
                      <wps:cNvSpPr/>
                      <wps:spPr>
                        <a:xfrm>
                          <a:off x="0" y="0"/>
                          <a:ext cx="1402715" cy="552450"/>
                        </a:xfrm>
                        <a:prstGeom prst="borderCallout1">
                          <a:avLst>
                            <a:gd name="adj1" fmla="val -2421"/>
                            <a:gd name="adj2" fmla="val 44708"/>
                            <a:gd name="adj3" fmla="val -48779"/>
                            <a:gd name="adj4" fmla="val 37743"/>
                          </a:avLst>
                        </a:prstGeom>
                        <a:solidFill>
                          <a:sysClr val="window" lastClr="FFFFFF"/>
                        </a:solidFill>
                        <a:ln w="25400" cap="flat" cmpd="sng" algn="ctr">
                          <a:solidFill>
                            <a:sysClr val="windowText" lastClr="000000"/>
                          </a:solidFill>
                          <a:prstDash val="solid"/>
                        </a:ln>
                        <a:effectLst/>
                      </wps:spPr>
                      <wps:txbx>
                        <w:txbxContent>
                          <w:p w:rsidR="00E7540F" w:rsidRDefault="00E7540F" w:rsidP="00A113C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753D50A" id="Line Callout 1 81" o:spid="_x0000_s1034" type="#_x0000_t47" style="position:absolute;margin-left:38.5pt;margin-top:489.15pt;width:110.45pt;height:43.5pt;z-index:2516920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" adj="8152,-10536,9657,-523" fillcolor="window" strokecolor="windowText" strokeweight="2pt">
                <v:textbox>
                  <w:txbxContent>
                    <w:p w:rsidR="00E7540F" w:rsidRDefault="00E7540F" w:rsidP="00A113C0">
                      <w:pPr>
                        <w:jc w:val="center"/>
                      </w:pPr>
                    </w:p>
                  </w:txbxContent>
                </v:textbox>
                <w10:wrap anchorx="margin"/>
              </v:shape>
            </w:pict>
          </mc:Fallback>
        </mc:AlternateContent>
      </w:r>
      <w:r w:rsidR="00A113C0" w:rsidRPr="00121384">
        <w:rPr>
          <w:rFonts w:ascii="Futura PT Book" w:hAnsi="Futura PT Book"/>
          <w:noProof/>
          <w:lang w:val="en-GB" w:eastAsia="en-GB"/>
        </w:rPr>
        <mc:AlternateContent>
          <mc:Choice Requires="wps">
            <w:drawing>
              <wp:anchor distT="0" distB="0" distL="114300" distR="114300" simplePos="0" relativeHeight="251670528" behindDoc="0" locked="0" layoutInCell="1" allowOverlap="1" wp14:anchorId="17CB5324" wp14:editId="6E415AC0">
                <wp:simplePos x="0" y="0"/>
                <wp:positionH relativeFrom="margin">
                  <wp:align>left</wp:align>
                </wp:positionH>
                <wp:positionV relativeFrom="paragraph">
                  <wp:posOffset>1688162</wp:posOffset>
                </wp:positionV>
                <wp:extent cx="1403010" cy="552450"/>
                <wp:effectExtent l="0" t="438150" r="26035" b="19050"/>
                <wp:wrapNone/>
                <wp:docPr id="1377" name="Line Callout 1 1377"/>
                <wp:cNvGraphicFramePr/>
                <a:graphic xmlns:a="http://schemas.openxmlformats.org/drawingml/2006/main">
                  <a:graphicData uri="http://schemas.microsoft.com/office/word/2010/wordprocessingShape">
                    <wps:wsp>
                      <wps:cNvSpPr/>
                      <wps:spPr>
                        <a:xfrm>
                          <a:off x="0" y="0"/>
                          <a:ext cx="1403010" cy="552450"/>
                        </a:xfrm>
                        <a:prstGeom prst="borderCallout1">
                          <a:avLst>
                            <a:gd name="adj1" fmla="val -2421"/>
                            <a:gd name="adj2" fmla="val 44708"/>
                            <a:gd name="adj3" fmla="val -76113"/>
                            <a:gd name="adj4" fmla="val 54489"/>
                          </a:avLst>
                        </a:prstGeom>
                        <a:solidFill>
                          <a:sysClr val="window" lastClr="FFFFFF"/>
                        </a:solidFill>
                        <a:ln w="25400" cap="flat" cmpd="sng" algn="ctr">
                          <a:solidFill>
                            <a:sysClr val="windowText" lastClr="000000"/>
                          </a:solidFill>
                          <a:prstDash val="solid"/>
                        </a:ln>
                        <a:effectLst/>
                      </wps:spPr>
                      <wps:txbx>
                        <w:txbxContent>
                          <w:p w:rsidR="00E7540F" w:rsidRDefault="00E7540F" w:rsidP="00A113C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7CB5324" id="Line Callout 1 1377" o:spid="_x0000_s1035" type="#_x0000_t47" style="position:absolute;margin-left:0;margin-top:132.95pt;width:110.45pt;height:43.5pt;z-index:25167052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" adj="11770,-16440,9657,-523" fillcolor="window" strokecolor="windowText" strokeweight="2pt">
                <v:textbox>
                  <w:txbxContent>
                    <w:p w:rsidR="00E7540F" w:rsidRDefault="00E7540F" w:rsidP="00A113C0">
                      <w:pPr>
                        <w:jc w:val="center"/>
                      </w:pPr>
                    </w:p>
                  </w:txbxContent>
                </v:textbox>
                <o:callout v:ext="edit" minusx="t"/>
                <w10:wrap anchorx="margin"/>
              </v:shape>
            </w:pict>
          </mc:Fallback>
        </mc:AlternateContent>
      </w:r>
      <w:r w:rsidR="00A113C0" w:rsidRPr="00121384">
        <w:rPr>
          <w:rFonts w:ascii="Futura PT Book" w:hAnsi="Futura PT Book" w:cs="Arial"/>
          <w:noProof/>
          <w:lang w:val="en-GB" w:eastAsia="en-GB"/>
        </w:rPr>
        <w:drawing>
          <wp:anchor distT="0" distB="0" distL="114300" distR="114300" simplePos="0" relativeHeight="251665408" behindDoc="0" locked="0" layoutInCell="1" allowOverlap="1" wp14:anchorId="2146743D" wp14:editId="26E6047B">
            <wp:simplePos x="0" y="0"/>
            <wp:positionH relativeFrom="margin">
              <wp:posOffset>4067103</wp:posOffset>
            </wp:positionH>
            <wp:positionV relativeFrom="margin">
              <wp:posOffset>4637178</wp:posOffset>
            </wp:positionV>
            <wp:extent cx="2105660" cy="1866900"/>
            <wp:effectExtent l="19050" t="0" r="8890" b="0"/>
            <wp:wrapSquare wrapText="bothSides"/>
            <wp:docPr id="65" name="Picture 12" descr="Sc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r.jpg"/>
                    <pic:cNvPicPr/>
                  </pic:nvPicPr>
                  <pic:blipFill>
                    <a:blip r:embed="rId15" cstate="print"/>
                    <a:stretch>
                      <a:fillRect/>
                    </a:stretch>
                  </pic:blipFill>
                  <pic:spPr>
                    <a:xfrm>
                      <a:off x="0" y="0"/>
                      <a:ext cx="2105660" cy="1866900"/>
                    </a:xfrm>
                    <a:prstGeom prst="rect">
                      <a:avLst/>
                    </a:prstGeom>
                  </pic:spPr>
                </pic:pic>
              </a:graphicData>
            </a:graphic>
          </wp:anchor>
        </w:drawing>
      </w:r>
      <w:r w:rsidR="00A113C0" w:rsidRPr="00121384">
        <w:rPr>
          <w:rFonts w:ascii="Futura PT Book" w:hAnsi="Futura PT Book" w:cs="Arial"/>
          <w:noProof/>
          <w:lang w:val="en-GB" w:eastAsia="en-GB"/>
        </w:rPr>
        <w:drawing>
          <wp:anchor distT="0" distB="0" distL="114300" distR="114300" simplePos="0" relativeHeight="251663360" behindDoc="0" locked="0" layoutInCell="1" allowOverlap="1" wp14:anchorId="61469EA0" wp14:editId="6D4045F3">
            <wp:simplePos x="0" y="0"/>
            <wp:positionH relativeFrom="margin">
              <wp:align>center</wp:align>
            </wp:positionH>
            <wp:positionV relativeFrom="margin">
              <wp:posOffset>3302731</wp:posOffset>
            </wp:positionV>
            <wp:extent cx="2114550" cy="971550"/>
            <wp:effectExtent l="0" t="0" r="0" b="0"/>
            <wp:wrapSquare wrapText="bothSides"/>
            <wp:docPr id="68" name="Picture 8" descr="Keyboard &amp; M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yboard &amp; Mouse.jpg"/>
                    <pic:cNvPicPr/>
                  </pic:nvPicPr>
                  <pic:blipFill>
                    <a:blip r:embed="rId16" cstate="print"/>
                    <a:srcRect t="24365" b="23858"/>
                    <a:stretch>
                      <a:fillRect/>
                    </a:stretch>
                  </pic:blipFill>
                  <pic:spPr>
                    <a:xfrm>
                      <a:off x="0" y="0"/>
                      <a:ext cx="2114550" cy="971550"/>
                    </a:xfrm>
                    <a:prstGeom prst="rect">
                      <a:avLst/>
                    </a:prstGeom>
                  </pic:spPr>
                </pic:pic>
              </a:graphicData>
            </a:graphic>
          </wp:anchor>
        </w:drawing>
      </w:r>
      <w:r w:rsidR="00A113C0" w:rsidRPr="00121384">
        <w:rPr>
          <w:rFonts w:ascii="Futura PT Book" w:hAnsi="Futura PT Book" w:cs="Arial"/>
          <w:noProof/>
          <w:lang w:val="en-GB" w:eastAsia="en-GB"/>
        </w:rPr>
        <w:drawing>
          <wp:anchor distT="0" distB="0" distL="114300" distR="114300" simplePos="0" relativeHeight="251667456" behindDoc="0" locked="0" layoutInCell="1" allowOverlap="1" wp14:anchorId="55C875B6" wp14:editId="06589978">
            <wp:simplePos x="0" y="0"/>
            <wp:positionH relativeFrom="margin">
              <wp:posOffset>2112719</wp:posOffset>
            </wp:positionH>
            <wp:positionV relativeFrom="margin">
              <wp:posOffset>5681802</wp:posOffset>
            </wp:positionV>
            <wp:extent cx="1289685" cy="1143000"/>
            <wp:effectExtent l="19050" t="0" r="5715" b="0"/>
            <wp:wrapSquare wrapText="bothSides"/>
            <wp:docPr id="32" name="Picture 19" descr="Expansion 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ansion Drive.jpg"/>
                    <pic:cNvPicPr/>
                  </pic:nvPicPr>
                  <pic:blipFill>
                    <a:blip r:embed="rId17" cstate="print"/>
                    <a:stretch>
                      <a:fillRect/>
                    </a:stretch>
                  </pic:blipFill>
                  <pic:spPr>
                    <a:xfrm flipH="1">
                      <a:off x="0" y="0"/>
                      <a:ext cx="1289685" cy="1143000"/>
                    </a:xfrm>
                    <a:prstGeom prst="rect">
                      <a:avLst/>
                    </a:prstGeom>
                  </pic:spPr>
                </pic:pic>
              </a:graphicData>
            </a:graphic>
          </wp:anchor>
        </w:drawing>
      </w:r>
      <w:r w:rsidR="00A113C0" w:rsidRPr="00121384">
        <w:rPr>
          <w:rFonts w:ascii="Futura PT Book" w:hAnsi="Futura PT Book" w:cs="Arial"/>
          <w:noProof/>
          <w:lang w:val="en-GB" w:eastAsia="en-GB"/>
        </w:rPr>
        <w:drawing>
          <wp:anchor distT="0" distB="0" distL="114300" distR="114300" simplePos="0" relativeHeight="251666432" behindDoc="0" locked="0" layoutInCell="1" allowOverlap="1" wp14:anchorId="1004359D" wp14:editId="0C89712D">
            <wp:simplePos x="0" y="0"/>
            <wp:positionH relativeFrom="margin">
              <wp:posOffset>317042</wp:posOffset>
            </wp:positionH>
            <wp:positionV relativeFrom="margin">
              <wp:posOffset>6504969</wp:posOffset>
            </wp:positionV>
            <wp:extent cx="1117600" cy="990600"/>
            <wp:effectExtent l="19050" t="0" r="6350" b="0"/>
            <wp:wrapSquare wrapText="bothSides"/>
            <wp:docPr id="66" name="Picture 17" descr="Joysti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ystick.jpg"/>
                    <pic:cNvPicPr/>
                  </pic:nvPicPr>
                  <pic:blipFill>
                    <a:blip r:embed="rId18" cstate="print"/>
                    <a:stretch>
                      <a:fillRect/>
                    </a:stretch>
                  </pic:blipFill>
                  <pic:spPr>
                    <a:xfrm>
                      <a:off x="0" y="0"/>
                      <a:ext cx="1117600" cy="990600"/>
                    </a:xfrm>
                    <a:prstGeom prst="rect">
                      <a:avLst/>
                    </a:prstGeom>
                  </pic:spPr>
                </pic:pic>
              </a:graphicData>
            </a:graphic>
          </wp:anchor>
        </w:drawing>
      </w:r>
      <w:r w:rsidR="00A113C0" w:rsidRPr="00121384">
        <w:rPr>
          <w:rFonts w:ascii="Futura PT Book" w:hAnsi="Futura PT Book" w:cs="Arial"/>
          <w:noProof/>
          <w:lang w:val="en-GB" w:eastAsia="en-GB"/>
        </w:rPr>
        <w:drawing>
          <wp:anchor distT="0" distB="0" distL="114300" distR="114300" simplePos="0" relativeHeight="251664384" behindDoc="0" locked="0" layoutInCell="1" allowOverlap="1" wp14:anchorId="0FC7741D" wp14:editId="71BE28D1">
            <wp:simplePos x="0" y="0"/>
            <wp:positionH relativeFrom="margin">
              <wp:posOffset>308345</wp:posOffset>
            </wp:positionH>
            <wp:positionV relativeFrom="margin">
              <wp:posOffset>4516681</wp:posOffset>
            </wp:positionV>
            <wp:extent cx="1200150" cy="1066800"/>
            <wp:effectExtent l="19050" t="0" r="0" b="0"/>
            <wp:wrapSquare wrapText="bothSides"/>
            <wp:docPr id="67" name="Picture 14" descr="Speak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akers.jpg"/>
                    <pic:cNvPicPr/>
                  </pic:nvPicPr>
                  <pic:blipFill>
                    <a:blip r:embed="rId19" cstate="print"/>
                    <a:stretch>
                      <a:fillRect/>
                    </a:stretch>
                  </pic:blipFill>
                  <pic:spPr>
                    <a:xfrm>
                      <a:off x="0" y="0"/>
                      <a:ext cx="1200150" cy="1066800"/>
                    </a:xfrm>
                    <a:prstGeom prst="rect">
                      <a:avLst/>
                    </a:prstGeom>
                  </pic:spPr>
                </pic:pic>
              </a:graphicData>
            </a:graphic>
          </wp:anchor>
        </w:drawing>
      </w:r>
      <w:r w:rsidR="00A113C0" w:rsidRPr="00121384">
        <w:rPr>
          <w:rFonts w:ascii="Futura PT Book" w:hAnsi="Futura PT Book"/>
        </w:rPr>
        <w:br w:type="page"/>
      </w:r>
      <w:r w:rsidR="00A113C0" w:rsidRPr="00B537E2">
        <w:rPr>
          <w:rFonts w:ascii="Futura PT Heavy Italic" w:hAnsi="Futura PT Heavy Italic"/>
          <w:color w:val="76B835"/>
          <w:sz w:val="36"/>
          <w:szCs w:val="36"/>
        </w:rPr>
        <w:lastRenderedPageBreak/>
        <w:softHyphen/>
      </w:r>
      <w:r w:rsidR="00A113C0" w:rsidRPr="00B537E2">
        <w:rPr>
          <w:rFonts w:ascii="Futura PT Heavy Italic" w:hAnsi="Futura PT Heavy Italic" w:cs="Arial"/>
          <w:bCs/>
          <w:color w:val="76B835"/>
          <w:kern w:val="36"/>
          <w:sz w:val="36"/>
          <w:szCs w:val="36"/>
          <w:lang w:eastAsia="en-GB"/>
        </w:rPr>
        <w:t>003 Internal Hardware Task 2</w:t>
      </w:r>
    </w:p>
    <w:p w:rsidR="00A113C0" w:rsidRPr="00121384" w:rsidRDefault="00A113C0" w:rsidP="00A113C0">
      <w:pPr>
        <w:pStyle w:val="NoSpacing"/>
        <w:ind w:hanging="709"/>
        <w:jc w:val="center"/>
        <w:rPr>
          <w:rFonts w:ascii="Futura PT Book" w:hAnsi="Futura PT Book" w:cs="Arial"/>
          <w:b/>
          <w:bCs/>
          <w:color w:val="0F243E" w:themeColor="text2" w:themeShade="80"/>
          <w:kern w:val="36"/>
          <w:sz w:val="24"/>
          <w:szCs w:val="24"/>
          <w:lang w:eastAsia="en-GB"/>
        </w:rPr>
      </w:pPr>
    </w:p>
    <w:p w:rsidR="00A113C0" w:rsidRPr="00B537E2" w:rsidRDefault="00A113C0" w:rsidP="00A113C0">
      <w:pPr>
        <w:pStyle w:val="NoSpacing"/>
        <w:ind w:left="709" w:hanging="709"/>
        <w:rPr>
          <w:rFonts w:ascii="Futura PT Book" w:hAnsi="Futura PT Book" w:cs="Arial"/>
          <w:bCs/>
          <w:color w:val="0B1C2A"/>
          <w:kern w:val="36"/>
          <w:sz w:val="24"/>
          <w:szCs w:val="24"/>
          <w:lang w:eastAsia="en-GB"/>
        </w:rPr>
      </w:pPr>
      <w:r w:rsidRPr="00B537E2">
        <w:rPr>
          <w:rFonts w:ascii="Futura PT Book" w:hAnsi="Futura PT Book" w:cs="Arial"/>
          <w:bCs/>
          <w:color w:val="0B1C2A"/>
          <w:kern w:val="36"/>
          <w:sz w:val="24"/>
          <w:szCs w:val="24"/>
          <w:lang w:eastAsia="en-GB"/>
        </w:rPr>
        <w:t>Label as many pieces of hardware as you can on this picture:</w:t>
      </w:r>
    </w:p>
    <w:p w:rsidR="00A113C0" w:rsidRPr="00121384" w:rsidRDefault="00A113C0" w:rsidP="00A113C0">
      <w:pPr>
        <w:rPr>
          <w:rFonts w:ascii="Futura PT Book" w:hAnsi="Futura PT Book"/>
        </w:rPr>
      </w:pPr>
    </w:p>
    <w:p w:rsidR="00A113C0" w:rsidRPr="00121384" w:rsidRDefault="00A367F6" w:rsidP="00A113C0">
      <w:pPr>
        <w:rPr>
          <w:rFonts w:ascii="Futura PT Book" w:hAnsi="Futura PT Book"/>
        </w:rPr>
      </w:pPr>
      <w:r w:rsidRPr="00121384">
        <w:rPr>
          <w:rFonts w:ascii="Futura PT Book" w:hAnsi="Futura PT Book" w:cs="Arial"/>
          <w:noProof/>
          <w:lang w:val="en-GB" w:eastAsia="en-GB"/>
        </w:rPr>
        <w:drawing>
          <wp:anchor distT="0" distB="0" distL="114300" distR="114300" simplePos="0" relativeHeight="251677696" behindDoc="0" locked="0" layoutInCell="1" allowOverlap="1" wp14:anchorId="7190B097" wp14:editId="56D37290">
            <wp:simplePos x="0" y="0"/>
            <wp:positionH relativeFrom="margin">
              <wp:posOffset>-33556</wp:posOffset>
            </wp:positionH>
            <wp:positionV relativeFrom="margin">
              <wp:posOffset>988695</wp:posOffset>
            </wp:positionV>
            <wp:extent cx="2352675" cy="866775"/>
            <wp:effectExtent l="19050" t="0" r="9525" b="0"/>
            <wp:wrapSquare wrapText="bothSides"/>
            <wp:docPr id="23" name="Picture 20" descr="DVD 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VD Drive.jpg"/>
                    <pic:cNvPicPr/>
                  </pic:nvPicPr>
                  <pic:blipFill>
                    <a:blip r:embed="rId20" cstate="print"/>
                    <a:srcRect t="30594" b="27854"/>
                    <a:stretch>
                      <a:fillRect/>
                    </a:stretch>
                  </pic:blipFill>
                  <pic:spPr>
                    <a:xfrm>
                      <a:off x="0" y="0"/>
                      <a:ext cx="2352675" cy="866775"/>
                    </a:xfrm>
                    <a:prstGeom prst="rect">
                      <a:avLst/>
                    </a:prstGeom>
                  </pic:spPr>
                </pic:pic>
              </a:graphicData>
            </a:graphic>
          </wp:anchor>
        </w:drawing>
      </w:r>
    </w:p>
    <w:p w:rsidR="00A113C0" w:rsidRPr="00121384" w:rsidRDefault="00A113C0" w:rsidP="00A113C0">
      <w:pPr>
        <w:rPr>
          <w:rFonts w:ascii="Futura PT Book" w:hAnsi="Futura PT Book"/>
        </w:rPr>
      </w:pPr>
      <w:r w:rsidRPr="00121384">
        <w:rPr>
          <w:rFonts w:ascii="Futura PT Book" w:hAnsi="Futura PT Book" w:cs="Arial"/>
          <w:noProof/>
          <w:lang w:val="en-GB" w:eastAsia="en-GB"/>
        </w:rPr>
        <w:drawing>
          <wp:anchor distT="0" distB="0" distL="114300" distR="114300" simplePos="0" relativeHeight="251678720" behindDoc="0" locked="0" layoutInCell="1" allowOverlap="1" wp14:anchorId="473B94EA" wp14:editId="53CCB9B6">
            <wp:simplePos x="0" y="0"/>
            <wp:positionH relativeFrom="margin">
              <wp:posOffset>2497765</wp:posOffset>
            </wp:positionH>
            <wp:positionV relativeFrom="margin">
              <wp:posOffset>2349662</wp:posOffset>
            </wp:positionV>
            <wp:extent cx="2105025" cy="1864995"/>
            <wp:effectExtent l="19050" t="0" r="9525" b="0"/>
            <wp:wrapSquare wrapText="bothSides"/>
            <wp:docPr id="80" name="Picture 21" descr="Graphics C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s Card.jpg"/>
                    <pic:cNvPicPr/>
                  </pic:nvPicPr>
                  <pic:blipFill>
                    <a:blip r:embed="rId21" cstate="print"/>
                    <a:stretch>
                      <a:fillRect/>
                    </a:stretch>
                  </pic:blipFill>
                  <pic:spPr>
                    <a:xfrm>
                      <a:off x="0" y="0"/>
                      <a:ext cx="2105025" cy="1864995"/>
                    </a:xfrm>
                    <a:prstGeom prst="rect">
                      <a:avLst/>
                    </a:prstGeom>
                  </pic:spPr>
                </pic:pic>
              </a:graphicData>
            </a:graphic>
          </wp:anchor>
        </w:drawing>
      </w:r>
    </w:p>
    <w:p w:rsidR="00A113C0" w:rsidRPr="00121384" w:rsidRDefault="00A367F6" w:rsidP="00A113C0">
      <w:pPr>
        <w:rPr>
          <w:rFonts w:ascii="Futura PT Book" w:hAnsi="Futura PT Book"/>
        </w:rPr>
      </w:pPr>
      <w:r w:rsidRPr="00121384">
        <w:rPr>
          <w:rFonts w:ascii="Futura PT Book" w:hAnsi="Futura PT Book"/>
          <w:noProof/>
          <w:lang w:val="en-GB" w:eastAsia="en-GB"/>
        </w:rPr>
        <mc:AlternateContent>
          <mc:Choice Requires="wps">
            <w:drawing>
              <wp:anchor distT="0" distB="0" distL="114300" distR="114300" simplePos="0" relativeHeight="251691008" behindDoc="0" locked="0" layoutInCell="1" allowOverlap="1" wp14:anchorId="736A28F5" wp14:editId="4AB222F5">
                <wp:simplePos x="0" y="0"/>
                <wp:positionH relativeFrom="column">
                  <wp:posOffset>690053</wp:posOffset>
                </wp:positionH>
                <wp:positionV relativeFrom="paragraph">
                  <wp:posOffset>939567</wp:posOffset>
                </wp:positionV>
                <wp:extent cx="1371600" cy="552450"/>
                <wp:effectExtent l="438150" t="419100" r="19050" b="19050"/>
                <wp:wrapNone/>
                <wp:docPr id="75" name="Line Callout 1 75"/>
                <wp:cNvGraphicFramePr/>
                <a:graphic xmlns:a="http://schemas.openxmlformats.org/drawingml/2006/main">
                  <a:graphicData uri="http://schemas.microsoft.com/office/word/2010/wordprocessingShape">
                    <wps:wsp>
                      <wps:cNvSpPr/>
                      <wps:spPr>
                        <a:xfrm>
                          <a:off x="0" y="0"/>
                          <a:ext cx="1371600" cy="552450"/>
                        </a:xfrm>
                        <a:prstGeom prst="borderCallout1">
                          <a:avLst>
                            <a:gd name="adj1" fmla="val -1274"/>
                            <a:gd name="adj2" fmla="val 12932"/>
                            <a:gd name="adj3" fmla="val -74189"/>
                            <a:gd name="adj4" fmla="val -31763"/>
                          </a:avLst>
                        </a:prstGeom>
                        <a:solidFill>
                          <a:sysClr val="window" lastClr="FFFFFF"/>
                        </a:solidFill>
                        <a:ln w="25400" cap="flat" cmpd="sng" algn="ctr">
                          <a:solidFill>
                            <a:sysClr val="windowText" lastClr="000000"/>
                          </a:solidFill>
                          <a:prstDash val="solid"/>
                        </a:ln>
                        <a:effectLst/>
                      </wps:spPr>
                      <wps:txbx>
                        <w:txbxContent>
                          <w:p w:rsidR="00E7540F" w:rsidRDefault="00E7540F" w:rsidP="00A113C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36A28F5" id="Line Callout 1 75" o:spid="_x0000_s1036" type="#_x0000_t47" style="position:absolute;margin-left:54.35pt;margin-top:74pt;width:108pt;height:43.5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" adj="-6861,-16025,2793,-275" fillcolor="window" strokecolor="windowText" strokeweight="2pt">
                <v:textbox>
                  <w:txbxContent>
                    <w:p w:rsidR="00E7540F" w:rsidRDefault="00E7540F" w:rsidP="00A113C0">
                      <w:pPr>
                        <w:jc w:val="center"/>
                      </w:pPr>
                    </w:p>
                  </w:txbxContent>
                </v:textbox>
              </v:shape>
            </w:pict>
          </mc:Fallback>
        </mc:AlternateContent>
      </w:r>
      <w:r w:rsidRPr="00121384">
        <w:rPr>
          <w:rFonts w:ascii="Futura PT Book" w:hAnsi="Futura PT Book" w:cs="Arial"/>
          <w:noProof/>
          <w:lang w:val="en-GB" w:eastAsia="en-GB"/>
        </w:rPr>
        <w:drawing>
          <wp:anchor distT="0" distB="0" distL="114300" distR="114300" simplePos="0" relativeHeight="251679744" behindDoc="0" locked="0" layoutInCell="1" allowOverlap="1" wp14:anchorId="404A57D4" wp14:editId="7F183671">
            <wp:simplePos x="0" y="0"/>
            <wp:positionH relativeFrom="page">
              <wp:align>right</wp:align>
            </wp:positionH>
            <wp:positionV relativeFrom="margin">
              <wp:posOffset>2794379</wp:posOffset>
            </wp:positionV>
            <wp:extent cx="2515870" cy="1419225"/>
            <wp:effectExtent l="0" t="0" r="0" b="9525"/>
            <wp:wrapSquare wrapText="bothSides"/>
            <wp:docPr id="19" name="Picture 23" descr="Mother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herboard.jpg"/>
                    <pic:cNvPicPr/>
                  </pic:nvPicPr>
                  <pic:blipFill>
                    <a:blip r:embed="rId22" cstate="print"/>
                    <a:srcRect t="18182" b="18182"/>
                    <a:stretch>
                      <a:fillRect/>
                    </a:stretch>
                  </pic:blipFill>
                  <pic:spPr>
                    <a:xfrm>
                      <a:off x="0" y="0"/>
                      <a:ext cx="2515870" cy="1419225"/>
                    </a:xfrm>
                    <a:prstGeom prst="rect">
                      <a:avLst/>
                    </a:prstGeom>
                  </pic:spPr>
                </pic:pic>
              </a:graphicData>
            </a:graphic>
          </wp:anchor>
        </w:drawing>
      </w:r>
      <w:r w:rsidRPr="00121384">
        <w:rPr>
          <w:rFonts w:ascii="Futura PT Book" w:hAnsi="Futura PT Book"/>
          <w:noProof/>
          <w:lang w:val="en-GB" w:eastAsia="en-GB"/>
        </w:rPr>
        <mc:AlternateContent>
          <mc:Choice Requires="wps">
            <w:drawing>
              <wp:anchor distT="0" distB="0" distL="114300" distR="114300" simplePos="0" relativeHeight="251685888" behindDoc="0" locked="0" layoutInCell="1" allowOverlap="1" wp14:anchorId="5EED8E13" wp14:editId="5A706703">
                <wp:simplePos x="0" y="0"/>
                <wp:positionH relativeFrom="margin">
                  <wp:posOffset>5284039</wp:posOffset>
                </wp:positionH>
                <wp:positionV relativeFrom="paragraph">
                  <wp:posOffset>4683</wp:posOffset>
                </wp:positionV>
                <wp:extent cx="1371600" cy="552450"/>
                <wp:effectExtent l="0" t="0" r="19050" b="1257300"/>
                <wp:wrapNone/>
                <wp:docPr id="70" name="Line Callout 1 70"/>
                <wp:cNvGraphicFramePr/>
                <a:graphic xmlns:a="http://schemas.openxmlformats.org/drawingml/2006/main">
                  <a:graphicData uri="http://schemas.microsoft.com/office/word/2010/wordprocessingShape">
                    <wps:wsp>
                      <wps:cNvSpPr/>
                      <wps:spPr>
                        <a:xfrm>
                          <a:off x="0" y="0"/>
                          <a:ext cx="1371600" cy="552450"/>
                        </a:xfrm>
                        <a:prstGeom prst="borderCallout1">
                          <a:avLst>
                            <a:gd name="adj1" fmla="val 99583"/>
                            <a:gd name="adj2" fmla="val 45497"/>
                            <a:gd name="adj3" fmla="val 322283"/>
                            <a:gd name="adj4" fmla="val 27927"/>
                          </a:avLst>
                        </a:prstGeom>
                        <a:solidFill>
                          <a:sysClr val="window" lastClr="FFFFFF"/>
                        </a:solidFill>
                        <a:ln w="25400" cap="flat" cmpd="sng" algn="ctr">
                          <a:solidFill>
                            <a:sysClr val="windowText" lastClr="000000"/>
                          </a:solidFill>
                          <a:prstDash val="solid"/>
                        </a:ln>
                        <a:effectLst/>
                      </wps:spPr>
                      <wps:txbx>
                        <w:txbxContent>
                          <w:p w:rsidR="00E7540F" w:rsidRDefault="00E7540F" w:rsidP="00A113C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EED8E13" id="Line Callout 1 70" o:spid="_x0000_s1037" type="#_x0000_t47" style="position:absolute;margin-left:416.05pt;margin-top:.35pt;width:108pt;height:43.5pt;z-index:2516858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" adj="6032,69613,9827,21510" fillcolor="window" strokecolor="windowText" strokeweight="2pt">
                <v:textbox>
                  <w:txbxContent>
                    <w:p w:rsidR="00E7540F" w:rsidRDefault="00E7540F" w:rsidP="00A113C0">
                      <w:pPr>
                        <w:jc w:val="center"/>
                      </w:pPr>
                    </w:p>
                  </w:txbxContent>
                </v:textbox>
                <o:callout v:ext="edit" minusy="t"/>
                <w10:wrap anchorx="margin"/>
              </v:shape>
            </w:pict>
          </mc:Fallback>
        </mc:AlternateContent>
      </w:r>
      <w:r w:rsidRPr="00121384">
        <w:rPr>
          <w:rFonts w:ascii="Futura PT Book" w:hAnsi="Futura PT Book"/>
          <w:noProof/>
          <w:lang w:val="en-GB" w:eastAsia="en-GB"/>
        </w:rPr>
        <mc:AlternateContent>
          <mc:Choice Requires="wps">
            <w:drawing>
              <wp:anchor distT="0" distB="0" distL="114300" distR="114300" simplePos="0" relativeHeight="251684864" behindDoc="0" locked="0" layoutInCell="1" allowOverlap="1" wp14:anchorId="252CBE73" wp14:editId="40930BE2">
                <wp:simplePos x="0" y="0"/>
                <wp:positionH relativeFrom="column">
                  <wp:posOffset>3013704</wp:posOffset>
                </wp:positionH>
                <wp:positionV relativeFrom="paragraph">
                  <wp:posOffset>578555</wp:posOffset>
                </wp:positionV>
                <wp:extent cx="1371600" cy="552450"/>
                <wp:effectExtent l="0" t="0" r="19050" b="647700"/>
                <wp:wrapNone/>
                <wp:docPr id="69" name="Line Callout 1 69"/>
                <wp:cNvGraphicFramePr/>
                <a:graphic xmlns:a="http://schemas.openxmlformats.org/drawingml/2006/main">
                  <a:graphicData uri="http://schemas.microsoft.com/office/word/2010/wordprocessingShape">
                    <wps:wsp>
                      <wps:cNvSpPr/>
                      <wps:spPr>
                        <a:xfrm>
                          <a:off x="0" y="0"/>
                          <a:ext cx="1371600" cy="552450"/>
                        </a:xfrm>
                        <a:prstGeom prst="borderCallout1">
                          <a:avLst>
                            <a:gd name="adj1" fmla="val 101984"/>
                            <a:gd name="adj2" fmla="val 30057"/>
                            <a:gd name="adj3" fmla="val 213656"/>
                            <a:gd name="adj4" fmla="val 31853"/>
                          </a:avLst>
                        </a:prstGeom>
                        <a:solidFill>
                          <a:sysClr val="window" lastClr="FFFFFF"/>
                        </a:solidFill>
                        <a:ln w="25400" cap="flat" cmpd="sng" algn="ctr">
                          <a:solidFill>
                            <a:sysClr val="windowText" lastClr="000000"/>
                          </a:solidFill>
                          <a:prstDash val="solid"/>
                        </a:ln>
                        <a:effectLst/>
                      </wps:spPr>
                      <wps:txbx>
                        <w:txbxContent>
                          <w:p w:rsidR="00E7540F" w:rsidRDefault="00E7540F" w:rsidP="00A113C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52CBE73" id="Line Callout 1 69" o:spid="_x0000_s1038" type="#_x0000_t47" style="position:absolute;margin-left:237.3pt;margin-top:45.55pt;width:108pt;height:43.5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" adj="6880,46150,6492,22029" fillcolor="window" strokecolor="windowText" strokeweight="2pt">
                <v:textbox>
                  <w:txbxContent>
                    <w:p w:rsidR="00E7540F" w:rsidRDefault="00E7540F" w:rsidP="00A113C0">
                      <w:pPr>
                        <w:jc w:val="center"/>
                      </w:pPr>
                    </w:p>
                  </w:txbxContent>
                </v:textbox>
                <o:callout v:ext="edit" minusx="t" minusy="t"/>
              </v:shape>
            </w:pict>
          </mc:Fallback>
        </mc:AlternateContent>
      </w:r>
      <w:r w:rsidRPr="00121384">
        <w:rPr>
          <w:rFonts w:ascii="Futura PT Book" w:hAnsi="Futura PT Book"/>
          <w:noProof/>
          <w:lang w:val="en-GB" w:eastAsia="en-GB"/>
        </w:rPr>
        <mc:AlternateContent>
          <mc:Choice Requires="wps">
            <w:drawing>
              <wp:anchor distT="0" distB="0" distL="114300" distR="114300" simplePos="0" relativeHeight="251686912" behindDoc="0" locked="0" layoutInCell="1" allowOverlap="1" wp14:anchorId="643BA93A" wp14:editId="5FD804E3">
                <wp:simplePos x="0" y="0"/>
                <wp:positionH relativeFrom="margin">
                  <wp:align>right</wp:align>
                </wp:positionH>
                <wp:positionV relativeFrom="paragraph">
                  <wp:posOffset>3439219</wp:posOffset>
                </wp:positionV>
                <wp:extent cx="1371600" cy="552450"/>
                <wp:effectExtent l="533400" t="0" r="19050" b="19050"/>
                <wp:wrapNone/>
                <wp:docPr id="71" name="Line Callout 1 71"/>
                <wp:cNvGraphicFramePr/>
                <a:graphic xmlns:a="http://schemas.openxmlformats.org/drawingml/2006/main">
                  <a:graphicData uri="http://schemas.microsoft.com/office/word/2010/wordprocessingShape">
                    <wps:wsp>
                      <wps:cNvSpPr/>
                      <wps:spPr>
                        <a:xfrm>
                          <a:off x="0" y="0"/>
                          <a:ext cx="1371600" cy="552450"/>
                        </a:xfrm>
                        <a:prstGeom prst="borderCallout1">
                          <a:avLst>
                            <a:gd name="adj1" fmla="val 53392"/>
                            <a:gd name="adj2" fmla="val 1311"/>
                            <a:gd name="adj3" fmla="val 19782"/>
                            <a:gd name="adj4" fmla="val -38000"/>
                          </a:avLst>
                        </a:prstGeom>
                        <a:solidFill>
                          <a:sysClr val="window" lastClr="FFFFFF"/>
                        </a:solidFill>
                        <a:ln w="25400" cap="flat" cmpd="sng" algn="ctr">
                          <a:solidFill>
                            <a:sysClr val="windowText" lastClr="000000"/>
                          </a:solidFill>
                          <a:prstDash val="solid"/>
                        </a:ln>
                        <a:effectLst/>
                      </wps:spPr>
                      <wps:txbx>
                        <w:txbxContent>
                          <w:p w:rsidR="00E7540F" w:rsidRDefault="00E7540F" w:rsidP="00A113C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43BA93A" id="Line Callout 1 71" o:spid="_x0000_s1039" type="#_x0000_t47" style="position:absolute;margin-left:56.8pt;margin-top:270.8pt;width:108pt;height:43.5pt;z-index:25168691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" adj="-8208,4273,283,11533" fillcolor="window" strokecolor="windowText" strokeweight="2pt">
                <v:textbox>
                  <w:txbxContent>
                    <w:p w:rsidR="00E7540F" w:rsidRDefault="00E7540F" w:rsidP="00A113C0">
                      <w:pPr>
                        <w:jc w:val="center"/>
                      </w:pPr>
                    </w:p>
                  </w:txbxContent>
                </v:textbox>
                <w10:wrap anchorx="margin"/>
              </v:shape>
            </w:pict>
          </mc:Fallback>
        </mc:AlternateContent>
      </w:r>
      <w:r w:rsidRPr="00121384">
        <w:rPr>
          <w:rFonts w:ascii="Futura PT Book" w:hAnsi="Futura PT Book"/>
          <w:noProof/>
          <w:lang w:val="en-GB" w:eastAsia="en-GB"/>
        </w:rPr>
        <mc:AlternateContent>
          <mc:Choice Requires="wps">
            <w:drawing>
              <wp:anchor distT="0" distB="0" distL="114300" distR="114300" simplePos="0" relativeHeight="251687936" behindDoc="0" locked="0" layoutInCell="1" allowOverlap="1" wp14:anchorId="7D406B1A" wp14:editId="2B59C134">
                <wp:simplePos x="0" y="0"/>
                <wp:positionH relativeFrom="column">
                  <wp:posOffset>496891</wp:posOffset>
                </wp:positionH>
                <wp:positionV relativeFrom="paragraph">
                  <wp:posOffset>2633549</wp:posOffset>
                </wp:positionV>
                <wp:extent cx="1371600" cy="552450"/>
                <wp:effectExtent l="0" t="0" r="19050" b="438150"/>
                <wp:wrapNone/>
                <wp:docPr id="72" name="Line Callout 1 72"/>
                <wp:cNvGraphicFramePr/>
                <a:graphic xmlns:a="http://schemas.openxmlformats.org/drawingml/2006/main">
                  <a:graphicData uri="http://schemas.microsoft.com/office/word/2010/wordprocessingShape">
                    <wps:wsp>
                      <wps:cNvSpPr/>
                      <wps:spPr>
                        <a:xfrm>
                          <a:off x="0" y="0"/>
                          <a:ext cx="1371600" cy="552450"/>
                        </a:xfrm>
                        <a:prstGeom prst="borderCallout1">
                          <a:avLst>
                            <a:gd name="adj1" fmla="val 101984"/>
                            <a:gd name="adj2" fmla="val 29446"/>
                            <a:gd name="adj3" fmla="val 173963"/>
                            <a:gd name="adj4" fmla="val 29769"/>
                          </a:avLst>
                        </a:prstGeom>
                        <a:solidFill>
                          <a:sysClr val="window" lastClr="FFFFFF"/>
                        </a:solidFill>
                        <a:ln w="25400" cap="flat" cmpd="sng" algn="ctr">
                          <a:solidFill>
                            <a:sysClr val="windowText" lastClr="000000"/>
                          </a:solidFill>
                          <a:prstDash val="solid"/>
                        </a:ln>
                        <a:effectLst/>
                      </wps:spPr>
                      <wps:txbx>
                        <w:txbxContent>
                          <w:p w:rsidR="00E7540F" w:rsidRDefault="00E7540F" w:rsidP="00A113C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D406B1A" id="Line Callout 1 72" o:spid="_x0000_s1040" type="#_x0000_t47" style="position:absolute;margin-left:39.15pt;margin-top:207.35pt;width:108pt;height:43.5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" adj="6430,37576,6360,22029" fillcolor="window" strokecolor="windowText" strokeweight="2pt">
                <v:textbox>
                  <w:txbxContent>
                    <w:p w:rsidR="00E7540F" w:rsidRDefault="00E7540F" w:rsidP="00A113C0">
                      <w:pPr>
                        <w:jc w:val="center"/>
                      </w:pPr>
                    </w:p>
                  </w:txbxContent>
                </v:textbox>
                <o:callout v:ext="edit" minusx="t" minusy="t"/>
              </v:shape>
            </w:pict>
          </mc:Fallback>
        </mc:AlternateContent>
      </w:r>
      <w:r w:rsidRPr="00121384">
        <w:rPr>
          <w:rFonts w:ascii="Futura PT Book" w:hAnsi="Futura PT Book"/>
          <w:noProof/>
          <w:lang w:val="en-GB" w:eastAsia="en-GB"/>
        </w:rPr>
        <mc:AlternateContent>
          <mc:Choice Requires="wps">
            <w:drawing>
              <wp:anchor distT="0" distB="0" distL="114300" distR="114300" simplePos="0" relativeHeight="251689984" behindDoc="0" locked="0" layoutInCell="1" allowOverlap="1" wp14:anchorId="2D55AC00" wp14:editId="4AB45A1C">
                <wp:simplePos x="0" y="0"/>
                <wp:positionH relativeFrom="column">
                  <wp:posOffset>4259044</wp:posOffset>
                </wp:positionH>
                <wp:positionV relativeFrom="paragraph">
                  <wp:posOffset>6177548</wp:posOffset>
                </wp:positionV>
                <wp:extent cx="1371600" cy="552450"/>
                <wp:effectExtent l="0" t="400050" r="19050" b="19050"/>
                <wp:wrapNone/>
                <wp:docPr id="74" name="Line Callout 1 74"/>
                <wp:cNvGraphicFramePr/>
                <a:graphic xmlns:a="http://schemas.openxmlformats.org/drawingml/2006/main">
                  <a:graphicData uri="http://schemas.microsoft.com/office/word/2010/wordprocessingShape">
                    <wps:wsp>
                      <wps:cNvSpPr/>
                      <wps:spPr>
                        <a:xfrm>
                          <a:off x="0" y="0"/>
                          <a:ext cx="1371600" cy="552450"/>
                        </a:xfrm>
                        <a:prstGeom prst="borderCallout1">
                          <a:avLst>
                            <a:gd name="adj1" fmla="val -2422"/>
                            <a:gd name="adj2" fmla="val 42396"/>
                            <a:gd name="adj3" fmla="val -70340"/>
                            <a:gd name="adj4" fmla="val 44981"/>
                          </a:avLst>
                        </a:prstGeom>
                        <a:solidFill>
                          <a:sysClr val="window" lastClr="FFFFFF"/>
                        </a:solidFill>
                        <a:ln w="25400" cap="flat" cmpd="sng" algn="ctr">
                          <a:solidFill>
                            <a:sysClr val="windowText" lastClr="000000"/>
                          </a:solidFill>
                          <a:prstDash val="solid"/>
                        </a:ln>
                        <a:effectLst/>
                      </wps:spPr>
                      <wps:txbx>
                        <w:txbxContent>
                          <w:p w:rsidR="00E7540F" w:rsidRDefault="00E7540F" w:rsidP="00A113C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D55AC00" id="Line Callout 1 74" o:spid="_x0000_s1041" type="#_x0000_t47" style="position:absolute;margin-left:335.35pt;margin-top:486.4pt;width:108pt;height:43.5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" adj="9716,-15193,9158,-523" fillcolor="window" strokecolor="windowText" strokeweight="2pt">
                <v:textbox>
                  <w:txbxContent>
                    <w:p w:rsidR="00E7540F" w:rsidRDefault="00E7540F" w:rsidP="00A113C0">
                      <w:pPr>
                        <w:jc w:val="center"/>
                      </w:pPr>
                    </w:p>
                  </w:txbxContent>
                </v:textbox>
                <o:callout v:ext="edit" minusx="t"/>
              </v:shape>
            </w:pict>
          </mc:Fallback>
        </mc:AlternateContent>
      </w:r>
      <w:r w:rsidRPr="00121384">
        <w:rPr>
          <w:rFonts w:ascii="Futura PT Book" w:hAnsi="Futura PT Book"/>
          <w:noProof/>
          <w:lang w:val="en-GB" w:eastAsia="en-GB"/>
        </w:rPr>
        <mc:AlternateContent>
          <mc:Choice Requires="wps">
            <w:drawing>
              <wp:anchor distT="0" distB="0" distL="114300" distR="114300" simplePos="0" relativeHeight="251688960" behindDoc="0" locked="0" layoutInCell="1" allowOverlap="1" wp14:anchorId="03F1C369" wp14:editId="6CE24173">
                <wp:simplePos x="0" y="0"/>
                <wp:positionH relativeFrom="column">
                  <wp:posOffset>2068766</wp:posOffset>
                </wp:positionH>
                <wp:positionV relativeFrom="paragraph">
                  <wp:posOffset>6153844</wp:posOffset>
                </wp:positionV>
                <wp:extent cx="1371600" cy="552450"/>
                <wp:effectExtent l="628650" t="0" r="19050" b="19050"/>
                <wp:wrapNone/>
                <wp:docPr id="73" name="Line Callout 1 73"/>
                <wp:cNvGraphicFramePr/>
                <a:graphic xmlns:a="http://schemas.openxmlformats.org/drawingml/2006/main">
                  <a:graphicData uri="http://schemas.microsoft.com/office/word/2010/wordprocessingShape">
                    <wps:wsp>
                      <wps:cNvSpPr/>
                      <wps:spPr>
                        <a:xfrm>
                          <a:off x="0" y="0"/>
                          <a:ext cx="1371600" cy="552450"/>
                        </a:xfrm>
                        <a:prstGeom prst="borderCallout1">
                          <a:avLst>
                            <a:gd name="adj1" fmla="val 53392"/>
                            <a:gd name="adj2" fmla="val 1311"/>
                            <a:gd name="adj3" fmla="val 12419"/>
                            <a:gd name="adj4" fmla="val -45717"/>
                          </a:avLst>
                        </a:prstGeom>
                        <a:solidFill>
                          <a:sysClr val="window" lastClr="FFFFFF"/>
                        </a:solidFill>
                        <a:ln w="25400" cap="flat" cmpd="sng" algn="ctr">
                          <a:solidFill>
                            <a:sysClr val="windowText" lastClr="000000"/>
                          </a:solidFill>
                          <a:prstDash val="solid"/>
                        </a:ln>
                        <a:effectLst/>
                      </wps:spPr>
                      <wps:txbx>
                        <w:txbxContent>
                          <w:p w:rsidR="00E7540F" w:rsidRDefault="00E7540F" w:rsidP="00A113C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3F1C369" id="Line Callout 1 73" o:spid="_x0000_s1042" type="#_x0000_t47" style="position:absolute;margin-left:162.9pt;margin-top:484.55pt;width:108pt;height:43.5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" adj="-9875,2683,283,11533" fillcolor="window" strokecolor="windowText" strokeweight="2pt">
                <v:textbox>
                  <w:txbxContent>
                    <w:p w:rsidR="00E7540F" w:rsidRDefault="00E7540F" w:rsidP="00A113C0">
                      <w:pPr>
                        <w:jc w:val="center"/>
                      </w:pPr>
                    </w:p>
                  </w:txbxContent>
                </v:textbox>
              </v:shape>
            </w:pict>
          </mc:Fallback>
        </mc:AlternateContent>
      </w:r>
      <w:r w:rsidR="00A113C0" w:rsidRPr="00121384">
        <w:rPr>
          <w:rFonts w:ascii="Futura PT Book" w:hAnsi="Futura PT Book" w:cs="Arial"/>
          <w:noProof/>
          <w:lang w:val="en-GB" w:eastAsia="en-GB"/>
        </w:rPr>
        <w:drawing>
          <wp:anchor distT="0" distB="0" distL="114300" distR="114300" simplePos="0" relativeHeight="251681792" behindDoc="0" locked="0" layoutInCell="1" allowOverlap="1" wp14:anchorId="09C44C59" wp14:editId="4AB19A2D">
            <wp:simplePos x="0" y="0"/>
            <wp:positionH relativeFrom="margin">
              <wp:posOffset>3192869</wp:posOffset>
            </wp:positionH>
            <wp:positionV relativeFrom="margin">
              <wp:posOffset>3694962</wp:posOffset>
            </wp:positionV>
            <wp:extent cx="1847850" cy="1638300"/>
            <wp:effectExtent l="19050" t="0" r="0" b="0"/>
            <wp:wrapSquare wrapText="bothSides"/>
            <wp:docPr id="76" name="Picture 26" descr="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jpg"/>
                    <pic:cNvPicPr/>
                  </pic:nvPicPr>
                  <pic:blipFill>
                    <a:blip r:embed="rId23" cstate="print"/>
                    <a:stretch>
                      <a:fillRect/>
                    </a:stretch>
                  </pic:blipFill>
                  <pic:spPr>
                    <a:xfrm>
                      <a:off x="0" y="0"/>
                      <a:ext cx="1847850" cy="1638300"/>
                    </a:xfrm>
                    <a:prstGeom prst="rect">
                      <a:avLst/>
                    </a:prstGeom>
                  </pic:spPr>
                </pic:pic>
              </a:graphicData>
            </a:graphic>
          </wp:anchor>
        </w:drawing>
      </w:r>
      <w:r w:rsidR="00A113C0" w:rsidRPr="00121384">
        <w:rPr>
          <w:rFonts w:ascii="Futura PT Book" w:hAnsi="Futura PT Book" w:cs="Arial"/>
          <w:noProof/>
          <w:lang w:val="en-GB" w:eastAsia="en-GB"/>
        </w:rPr>
        <w:drawing>
          <wp:anchor distT="0" distB="0" distL="114300" distR="114300" simplePos="0" relativeHeight="251682816" behindDoc="0" locked="0" layoutInCell="1" allowOverlap="1" wp14:anchorId="1A7483F4" wp14:editId="02F6D7E6">
            <wp:simplePos x="0" y="0"/>
            <wp:positionH relativeFrom="margin">
              <wp:posOffset>3599564</wp:posOffset>
            </wp:positionH>
            <wp:positionV relativeFrom="margin">
              <wp:posOffset>5480789</wp:posOffset>
            </wp:positionV>
            <wp:extent cx="1743075" cy="1544955"/>
            <wp:effectExtent l="19050" t="0" r="9525" b="0"/>
            <wp:wrapSquare wrapText="bothSides"/>
            <wp:docPr id="77" name="Picture 22" descr="Internal Hard Dr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nal Hard Drive.jpg"/>
                    <pic:cNvPicPr/>
                  </pic:nvPicPr>
                  <pic:blipFill>
                    <a:blip r:embed="rId24" cstate="print"/>
                    <a:stretch>
                      <a:fillRect/>
                    </a:stretch>
                  </pic:blipFill>
                  <pic:spPr>
                    <a:xfrm>
                      <a:off x="0" y="0"/>
                      <a:ext cx="1743075" cy="1544955"/>
                    </a:xfrm>
                    <a:prstGeom prst="rect">
                      <a:avLst/>
                    </a:prstGeom>
                  </pic:spPr>
                </pic:pic>
              </a:graphicData>
            </a:graphic>
          </wp:anchor>
        </w:drawing>
      </w:r>
      <w:r w:rsidR="00A113C0" w:rsidRPr="00121384">
        <w:rPr>
          <w:rFonts w:ascii="Futura PT Book" w:hAnsi="Futura PT Book" w:cs="Arial"/>
          <w:noProof/>
          <w:lang w:val="en-GB" w:eastAsia="en-GB"/>
        </w:rPr>
        <w:drawing>
          <wp:anchor distT="0" distB="0" distL="114300" distR="114300" simplePos="0" relativeHeight="251680768" behindDoc="0" locked="0" layoutInCell="1" allowOverlap="1" wp14:anchorId="52C54521" wp14:editId="74F9F421">
            <wp:simplePos x="0" y="0"/>
            <wp:positionH relativeFrom="margin">
              <wp:posOffset>675167</wp:posOffset>
            </wp:positionH>
            <wp:positionV relativeFrom="margin">
              <wp:posOffset>4578350</wp:posOffset>
            </wp:positionV>
            <wp:extent cx="1981200" cy="1190625"/>
            <wp:effectExtent l="19050" t="0" r="0" b="0"/>
            <wp:wrapSquare wrapText="bothSides"/>
            <wp:docPr id="78" name="Picture 24" descr="Power Supp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 Supply.jpg"/>
                    <pic:cNvPicPr/>
                  </pic:nvPicPr>
                  <pic:blipFill>
                    <a:blip r:embed="rId25" cstate="print"/>
                    <a:srcRect t="14595" b="17838"/>
                    <a:stretch>
                      <a:fillRect/>
                    </a:stretch>
                  </pic:blipFill>
                  <pic:spPr>
                    <a:xfrm flipH="1">
                      <a:off x="0" y="0"/>
                      <a:ext cx="1981200" cy="1190625"/>
                    </a:xfrm>
                    <a:prstGeom prst="rect">
                      <a:avLst/>
                    </a:prstGeom>
                  </pic:spPr>
                </pic:pic>
              </a:graphicData>
            </a:graphic>
          </wp:anchor>
        </w:drawing>
      </w:r>
      <w:r w:rsidR="00A113C0" w:rsidRPr="00121384">
        <w:rPr>
          <w:rFonts w:ascii="Futura PT Book" w:hAnsi="Futura PT Book" w:cs="Arial"/>
          <w:noProof/>
          <w:lang w:val="en-GB" w:eastAsia="en-GB"/>
        </w:rPr>
        <w:drawing>
          <wp:anchor distT="0" distB="0" distL="114300" distR="114300" simplePos="0" relativeHeight="251683840" behindDoc="0" locked="0" layoutInCell="1" allowOverlap="1" wp14:anchorId="34179179" wp14:editId="07348FA0">
            <wp:simplePos x="0" y="0"/>
            <wp:positionH relativeFrom="margin">
              <wp:posOffset>-195374</wp:posOffset>
            </wp:positionH>
            <wp:positionV relativeFrom="margin">
              <wp:posOffset>6319963</wp:posOffset>
            </wp:positionV>
            <wp:extent cx="2114550" cy="1876425"/>
            <wp:effectExtent l="19050" t="0" r="0" b="0"/>
            <wp:wrapSquare wrapText="bothSides"/>
            <wp:docPr id="79" name="Picture 25" descr="Process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cessor.jpg"/>
                    <pic:cNvPicPr/>
                  </pic:nvPicPr>
                  <pic:blipFill>
                    <a:blip r:embed="rId26" cstate="print"/>
                    <a:stretch>
                      <a:fillRect/>
                    </a:stretch>
                  </pic:blipFill>
                  <pic:spPr>
                    <a:xfrm>
                      <a:off x="0" y="0"/>
                      <a:ext cx="2114550" cy="1876425"/>
                    </a:xfrm>
                    <a:prstGeom prst="rect">
                      <a:avLst/>
                    </a:prstGeom>
                  </pic:spPr>
                </pic:pic>
              </a:graphicData>
            </a:graphic>
          </wp:anchor>
        </w:drawing>
      </w:r>
      <w:r w:rsidR="00A113C0" w:rsidRPr="00121384">
        <w:rPr>
          <w:rFonts w:ascii="Futura PT Book" w:hAnsi="Futura PT Book"/>
        </w:rPr>
        <w:br w:type="page"/>
      </w:r>
    </w:p>
    <w:p w:rsidR="00A113C0" w:rsidRPr="00B537E2" w:rsidRDefault="00A113C0" w:rsidP="00121384">
      <w:pPr>
        <w:pStyle w:val="NoSpacing"/>
        <w:ind w:left="709" w:hanging="709"/>
        <w:rPr>
          <w:rFonts w:ascii="Futura PT Heavy Italic" w:hAnsi="Futura PT Heavy Italic" w:cs="Arial"/>
          <w:bCs/>
          <w:color w:val="76B835"/>
          <w:kern w:val="36"/>
          <w:sz w:val="36"/>
          <w:szCs w:val="36"/>
          <w:lang w:eastAsia="en-GB"/>
        </w:rPr>
      </w:pPr>
      <w:r w:rsidRPr="00B537E2">
        <w:rPr>
          <w:rFonts w:ascii="Futura PT Heavy Italic" w:hAnsi="Futura PT Heavy Italic" w:cs="Arial"/>
          <w:bCs/>
          <w:color w:val="76B835"/>
          <w:kern w:val="36"/>
          <w:sz w:val="36"/>
          <w:szCs w:val="36"/>
          <w:lang w:eastAsia="en-GB"/>
        </w:rPr>
        <w:lastRenderedPageBreak/>
        <w:t>004 Hardware or Software Task 3</w:t>
      </w:r>
    </w:p>
    <w:tbl>
      <w:tblPr>
        <w:tblStyle w:val="TableGrid"/>
        <w:tblW w:w="10773" w:type="dxa"/>
        <w:tblInd w:w="-5" w:type="dxa"/>
        <w:tblLook w:val="04A0" w:firstRow="1" w:lastRow="0" w:firstColumn="1" w:lastColumn="0" w:noHBand="0" w:noVBand="1"/>
      </w:tblPr>
      <w:tblGrid>
        <w:gridCol w:w="5092"/>
        <w:gridCol w:w="5681"/>
      </w:tblGrid>
      <w:tr w:rsidR="00B537E2" w:rsidRPr="00B537E2" w:rsidTr="00A367F6">
        <w:tc>
          <w:tcPr>
            <w:tcW w:w="5092" w:type="dxa"/>
            <w:shd w:val="clear" w:color="auto" w:fill="BFBFBF" w:themeFill="background1" w:themeFillShade="BF"/>
          </w:tcPr>
          <w:p w:rsidR="00A113C0" w:rsidRPr="00B537E2" w:rsidRDefault="00A113C0" w:rsidP="00FC7C62">
            <w:pPr>
              <w:jc w:val="center"/>
              <w:rPr>
                <w:rFonts w:ascii="Futura PT Light" w:hAnsi="Futura PT Light" w:cs="Arial"/>
                <w:i/>
                <w:color w:val="0B1C2A"/>
                <w:sz w:val="28"/>
                <w:szCs w:val="28"/>
              </w:rPr>
            </w:pPr>
          </w:p>
          <w:p w:rsidR="00A113C0" w:rsidRPr="00B537E2" w:rsidRDefault="00A113C0" w:rsidP="00121384">
            <w:pPr>
              <w:jc w:val="center"/>
              <w:rPr>
                <w:rFonts w:ascii="Futura PT Light" w:hAnsi="Futura PT Light" w:cs="Arial"/>
                <w:i/>
                <w:color w:val="0B1C2A"/>
                <w:sz w:val="28"/>
                <w:szCs w:val="28"/>
              </w:rPr>
            </w:pPr>
            <w:r w:rsidRPr="00B537E2">
              <w:rPr>
                <w:rFonts w:ascii="Futura PT Light" w:hAnsi="Futura PT Light" w:cs="Arial"/>
                <w:i/>
                <w:color w:val="0B1C2A"/>
                <w:sz w:val="28"/>
                <w:szCs w:val="28"/>
              </w:rPr>
              <w:t>Hardware</w:t>
            </w:r>
          </w:p>
        </w:tc>
        <w:tc>
          <w:tcPr>
            <w:tcW w:w="5681" w:type="dxa"/>
            <w:shd w:val="clear" w:color="auto" w:fill="BFBFBF" w:themeFill="background1" w:themeFillShade="BF"/>
          </w:tcPr>
          <w:p w:rsidR="00A113C0" w:rsidRPr="00B537E2" w:rsidRDefault="00A113C0" w:rsidP="00FC7C62">
            <w:pPr>
              <w:jc w:val="center"/>
              <w:rPr>
                <w:rFonts w:ascii="Futura PT Light" w:hAnsi="Futura PT Light" w:cs="Arial"/>
                <w:i/>
                <w:color w:val="0B1C2A"/>
                <w:sz w:val="28"/>
                <w:szCs w:val="28"/>
              </w:rPr>
            </w:pPr>
          </w:p>
          <w:p w:rsidR="00A113C0" w:rsidRPr="00B537E2" w:rsidRDefault="00A113C0" w:rsidP="00FC7C62">
            <w:pPr>
              <w:jc w:val="center"/>
              <w:rPr>
                <w:rFonts w:ascii="Futura PT Light" w:hAnsi="Futura PT Light" w:cs="Arial"/>
                <w:i/>
                <w:color w:val="0B1C2A"/>
                <w:sz w:val="28"/>
                <w:szCs w:val="28"/>
              </w:rPr>
            </w:pPr>
            <w:r w:rsidRPr="00B537E2">
              <w:rPr>
                <w:rFonts w:ascii="Futura PT Light" w:hAnsi="Futura PT Light" w:cs="Arial"/>
                <w:i/>
                <w:color w:val="0B1C2A"/>
                <w:sz w:val="28"/>
                <w:szCs w:val="28"/>
              </w:rPr>
              <w:t>Software</w:t>
            </w:r>
          </w:p>
        </w:tc>
      </w:tr>
      <w:tr w:rsidR="00B537E2" w:rsidRPr="00B537E2" w:rsidTr="00A367F6">
        <w:tc>
          <w:tcPr>
            <w:tcW w:w="5092" w:type="dxa"/>
            <w:vAlign w:val="center"/>
          </w:tcPr>
          <w:p w:rsidR="00A113C0" w:rsidRPr="00B537E2" w:rsidRDefault="00A113C0" w:rsidP="00FC7C62">
            <w:pPr>
              <w:jc w:val="center"/>
              <w:rPr>
                <w:rFonts w:ascii="Futura PT Book" w:hAnsi="Futura PT Book" w:cs="Arial"/>
                <w:color w:val="0B1C2A"/>
              </w:rPr>
            </w:pPr>
          </w:p>
          <w:p w:rsidR="00A113C0" w:rsidRPr="00B537E2" w:rsidRDefault="00A113C0" w:rsidP="00FC7C62">
            <w:pPr>
              <w:jc w:val="center"/>
              <w:rPr>
                <w:rFonts w:ascii="Futura PT Book" w:hAnsi="Futura PT Book" w:cs="Arial"/>
                <w:color w:val="0B1C2A"/>
              </w:rPr>
            </w:pPr>
          </w:p>
          <w:p w:rsidR="00A367F6" w:rsidRPr="00B537E2" w:rsidRDefault="00A367F6" w:rsidP="00FC7C62">
            <w:pPr>
              <w:jc w:val="center"/>
              <w:rPr>
                <w:rFonts w:ascii="Futura PT Book" w:hAnsi="Futura PT Book" w:cs="Arial"/>
                <w:color w:val="0B1C2A"/>
              </w:rPr>
            </w:pPr>
          </w:p>
          <w:p w:rsidR="00A113C0" w:rsidRPr="00B537E2" w:rsidRDefault="00A113C0" w:rsidP="00FC7C62">
            <w:pPr>
              <w:jc w:val="center"/>
              <w:rPr>
                <w:rFonts w:ascii="Futura PT Book" w:hAnsi="Futura PT Book" w:cs="Arial"/>
                <w:color w:val="0B1C2A"/>
              </w:rPr>
            </w:pPr>
          </w:p>
        </w:tc>
        <w:tc>
          <w:tcPr>
            <w:tcW w:w="5681" w:type="dxa"/>
            <w:vAlign w:val="center"/>
          </w:tcPr>
          <w:p w:rsidR="00A113C0" w:rsidRPr="00B537E2" w:rsidRDefault="00A113C0" w:rsidP="00FC7C62">
            <w:pPr>
              <w:jc w:val="center"/>
              <w:rPr>
                <w:rFonts w:ascii="Futura PT Book" w:hAnsi="Futura PT Book" w:cs="Arial"/>
                <w:color w:val="0B1C2A"/>
              </w:rPr>
            </w:pPr>
          </w:p>
        </w:tc>
      </w:tr>
      <w:tr w:rsidR="00B537E2" w:rsidRPr="00B537E2" w:rsidTr="00A367F6">
        <w:tc>
          <w:tcPr>
            <w:tcW w:w="5092" w:type="dxa"/>
            <w:vAlign w:val="center"/>
          </w:tcPr>
          <w:p w:rsidR="00A113C0" w:rsidRPr="00B537E2" w:rsidRDefault="00A113C0" w:rsidP="00FC7C62">
            <w:pPr>
              <w:jc w:val="center"/>
              <w:rPr>
                <w:rFonts w:ascii="Futura PT Book" w:hAnsi="Futura PT Book" w:cs="Arial"/>
                <w:color w:val="0B1C2A"/>
              </w:rPr>
            </w:pPr>
          </w:p>
          <w:p w:rsidR="00A113C0" w:rsidRPr="00B537E2" w:rsidRDefault="00A113C0" w:rsidP="00FC7C62">
            <w:pPr>
              <w:jc w:val="center"/>
              <w:rPr>
                <w:rFonts w:ascii="Futura PT Book" w:hAnsi="Futura PT Book" w:cs="Arial"/>
                <w:color w:val="0B1C2A"/>
              </w:rPr>
            </w:pPr>
          </w:p>
          <w:p w:rsidR="00A367F6" w:rsidRPr="00B537E2" w:rsidRDefault="00A367F6" w:rsidP="00FC7C62">
            <w:pPr>
              <w:jc w:val="center"/>
              <w:rPr>
                <w:rFonts w:ascii="Futura PT Book" w:hAnsi="Futura PT Book" w:cs="Arial"/>
                <w:color w:val="0B1C2A"/>
              </w:rPr>
            </w:pPr>
          </w:p>
          <w:p w:rsidR="00A113C0" w:rsidRPr="00B537E2" w:rsidRDefault="00A113C0" w:rsidP="00FC7C62">
            <w:pPr>
              <w:jc w:val="center"/>
              <w:rPr>
                <w:rFonts w:ascii="Futura PT Book" w:hAnsi="Futura PT Book" w:cs="Arial"/>
                <w:color w:val="0B1C2A"/>
              </w:rPr>
            </w:pPr>
          </w:p>
        </w:tc>
        <w:tc>
          <w:tcPr>
            <w:tcW w:w="5681" w:type="dxa"/>
            <w:vAlign w:val="center"/>
          </w:tcPr>
          <w:p w:rsidR="00A113C0" w:rsidRPr="00B537E2" w:rsidRDefault="00A113C0" w:rsidP="00FC7C62">
            <w:pPr>
              <w:jc w:val="center"/>
              <w:rPr>
                <w:rFonts w:ascii="Futura PT Book" w:hAnsi="Futura PT Book" w:cs="Arial"/>
                <w:color w:val="0B1C2A"/>
              </w:rPr>
            </w:pPr>
          </w:p>
        </w:tc>
      </w:tr>
      <w:tr w:rsidR="00B537E2" w:rsidRPr="00B537E2" w:rsidTr="00A367F6">
        <w:tc>
          <w:tcPr>
            <w:tcW w:w="5092" w:type="dxa"/>
            <w:vAlign w:val="center"/>
          </w:tcPr>
          <w:p w:rsidR="00A113C0" w:rsidRPr="00B537E2" w:rsidRDefault="00A113C0" w:rsidP="00FC7C62">
            <w:pPr>
              <w:jc w:val="center"/>
              <w:rPr>
                <w:rFonts w:ascii="Futura PT Book" w:hAnsi="Futura PT Book" w:cs="Arial"/>
                <w:color w:val="0B1C2A"/>
              </w:rPr>
            </w:pPr>
          </w:p>
          <w:p w:rsidR="00A113C0" w:rsidRPr="00B537E2" w:rsidRDefault="00A113C0" w:rsidP="00FC7C62">
            <w:pPr>
              <w:jc w:val="center"/>
              <w:rPr>
                <w:rFonts w:ascii="Futura PT Book" w:hAnsi="Futura PT Book" w:cs="Arial"/>
                <w:color w:val="0B1C2A"/>
              </w:rPr>
            </w:pPr>
          </w:p>
          <w:p w:rsidR="00A367F6" w:rsidRPr="00B537E2" w:rsidRDefault="00A367F6" w:rsidP="00FC7C62">
            <w:pPr>
              <w:jc w:val="center"/>
              <w:rPr>
                <w:rFonts w:ascii="Futura PT Book" w:hAnsi="Futura PT Book" w:cs="Arial"/>
                <w:color w:val="0B1C2A"/>
              </w:rPr>
            </w:pPr>
          </w:p>
          <w:p w:rsidR="00A113C0" w:rsidRPr="00B537E2" w:rsidRDefault="00A113C0" w:rsidP="00FC7C62">
            <w:pPr>
              <w:jc w:val="center"/>
              <w:rPr>
                <w:rFonts w:ascii="Futura PT Book" w:hAnsi="Futura PT Book" w:cs="Arial"/>
                <w:color w:val="0B1C2A"/>
              </w:rPr>
            </w:pPr>
          </w:p>
        </w:tc>
        <w:tc>
          <w:tcPr>
            <w:tcW w:w="5681" w:type="dxa"/>
            <w:vAlign w:val="center"/>
          </w:tcPr>
          <w:p w:rsidR="00A113C0" w:rsidRPr="00B537E2" w:rsidRDefault="00A113C0" w:rsidP="00FC7C62">
            <w:pPr>
              <w:jc w:val="center"/>
              <w:rPr>
                <w:rFonts w:ascii="Futura PT Book" w:hAnsi="Futura PT Book" w:cs="Arial"/>
                <w:color w:val="0B1C2A"/>
              </w:rPr>
            </w:pPr>
          </w:p>
        </w:tc>
      </w:tr>
      <w:tr w:rsidR="00B537E2" w:rsidRPr="00B537E2" w:rsidTr="00A367F6">
        <w:tc>
          <w:tcPr>
            <w:tcW w:w="5092" w:type="dxa"/>
            <w:vAlign w:val="center"/>
          </w:tcPr>
          <w:p w:rsidR="00A113C0" w:rsidRPr="00B537E2" w:rsidRDefault="00A113C0" w:rsidP="00FC7C62">
            <w:pPr>
              <w:jc w:val="center"/>
              <w:rPr>
                <w:rFonts w:ascii="Futura PT Book" w:hAnsi="Futura PT Book" w:cs="Arial"/>
                <w:color w:val="0B1C2A"/>
              </w:rPr>
            </w:pPr>
          </w:p>
          <w:p w:rsidR="00A113C0" w:rsidRPr="00B537E2" w:rsidRDefault="00A113C0" w:rsidP="00FC7C62">
            <w:pPr>
              <w:jc w:val="center"/>
              <w:rPr>
                <w:rFonts w:ascii="Futura PT Book" w:hAnsi="Futura PT Book" w:cs="Arial"/>
                <w:color w:val="0B1C2A"/>
              </w:rPr>
            </w:pPr>
          </w:p>
          <w:p w:rsidR="00A367F6" w:rsidRPr="00B537E2" w:rsidRDefault="00A367F6" w:rsidP="00FC7C62">
            <w:pPr>
              <w:jc w:val="center"/>
              <w:rPr>
                <w:rFonts w:ascii="Futura PT Book" w:hAnsi="Futura PT Book" w:cs="Arial"/>
                <w:color w:val="0B1C2A"/>
              </w:rPr>
            </w:pPr>
          </w:p>
          <w:p w:rsidR="00A113C0" w:rsidRPr="00B537E2" w:rsidRDefault="00A113C0" w:rsidP="00FC7C62">
            <w:pPr>
              <w:jc w:val="center"/>
              <w:rPr>
                <w:rFonts w:ascii="Futura PT Book" w:hAnsi="Futura PT Book" w:cs="Arial"/>
                <w:color w:val="0B1C2A"/>
              </w:rPr>
            </w:pPr>
          </w:p>
        </w:tc>
        <w:tc>
          <w:tcPr>
            <w:tcW w:w="5681" w:type="dxa"/>
            <w:vAlign w:val="center"/>
          </w:tcPr>
          <w:p w:rsidR="00A113C0" w:rsidRPr="00B537E2" w:rsidRDefault="00A113C0" w:rsidP="00FC7C62">
            <w:pPr>
              <w:jc w:val="center"/>
              <w:rPr>
                <w:rFonts w:ascii="Futura PT Book" w:hAnsi="Futura PT Book" w:cs="Arial"/>
                <w:color w:val="0B1C2A"/>
              </w:rPr>
            </w:pPr>
          </w:p>
        </w:tc>
      </w:tr>
      <w:tr w:rsidR="00B537E2" w:rsidRPr="00B537E2" w:rsidTr="00A367F6">
        <w:tc>
          <w:tcPr>
            <w:tcW w:w="5092" w:type="dxa"/>
            <w:vAlign w:val="center"/>
          </w:tcPr>
          <w:p w:rsidR="00A113C0" w:rsidRPr="00B537E2" w:rsidRDefault="00A113C0" w:rsidP="00FC7C62">
            <w:pPr>
              <w:jc w:val="center"/>
              <w:rPr>
                <w:rFonts w:ascii="Futura PT Book" w:hAnsi="Futura PT Book" w:cs="Arial"/>
                <w:color w:val="0B1C2A"/>
              </w:rPr>
            </w:pPr>
          </w:p>
          <w:p w:rsidR="00A113C0" w:rsidRPr="00B537E2" w:rsidRDefault="00A113C0" w:rsidP="00FC7C62">
            <w:pPr>
              <w:jc w:val="center"/>
              <w:rPr>
                <w:rFonts w:ascii="Futura PT Book" w:hAnsi="Futura PT Book" w:cs="Arial"/>
                <w:color w:val="0B1C2A"/>
              </w:rPr>
            </w:pPr>
          </w:p>
          <w:p w:rsidR="00A367F6" w:rsidRPr="00B537E2" w:rsidRDefault="00A367F6" w:rsidP="00FC7C62">
            <w:pPr>
              <w:jc w:val="center"/>
              <w:rPr>
                <w:rFonts w:ascii="Futura PT Book" w:hAnsi="Futura PT Book" w:cs="Arial"/>
                <w:color w:val="0B1C2A"/>
              </w:rPr>
            </w:pPr>
          </w:p>
          <w:p w:rsidR="00A113C0" w:rsidRPr="00B537E2" w:rsidRDefault="00A113C0" w:rsidP="00FC7C62">
            <w:pPr>
              <w:jc w:val="center"/>
              <w:rPr>
                <w:rFonts w:ascii="Futura PT Book" w:hAnsi="Futura PT Book" w:cs="Arial"/>
                <w:color w:val="0B1C2A"/>
              </w:rPr>
            </w:pPr>
          </w:p>
        </w:tc>
        <w:tc>
          <w:tcPr>
            <w:tcW w:w="5681" w:type="dxa"/>
            <w:vAlign w:val="center"/>
          </w:tcPr>
          <w:p w:rsidR="00A113C0" w:rsidRPr="00B537E2" w:rsidRDefault="00A113C0" w:rsidP="00FC7C62">
            <w:pPr>
              <w:jc w:val="center"/>
              <w:rPr>
                <w:rFonts w:ascii="Futura PT Book" w:hAnsi="Futura PT Book" w:cs="Arial"/>
                <w:color w:val="0B1C2A"/>
              </w:rPr>
            </w:pPr>
          </w:p>
        </w:tc>
      </w:tr>
      <w:tr w:rsidR="00B537E2" w:rsidRPr="00B537E2" w:rsidTr="00A367F6">
        <w:tc>
          <w:tcPr>
            <w:tcW w:w="5092" w:type="dxa"/>
            <w:vAlign w:val="center"/>
          </w:tcPr>
          <w:p w:rsidR="00A113C0" w:rsidRPr="00B537E2" w:rsidRDefault="00A113C0" w:rsidP="00FC7C62">
            <w:pPr>
              <w:jc w:val="center"/>
              <w:rPr>
                <w:rFonts w:ascii="Futura PT Book" w:hAnsi="Futura PT Book" w:cs="Arial"/>
                <w:color w:val="0B1C2A"/>
              </w:rPr>
            </w:pPr>
          </w:p>
          <w:p w:rsidR="00A367F6" w:rsidRPr="00B537E2" w:rsidRDefault="00A367F6" w:rsidP="00FC7C62">
            <w:pPr>
              <w:jc w:val="center"/>
              <w:rPr>
                <w:rFonts w:ascii="Futura PT Book" w:hAnsi="Futura PT Book" w:cs="Arial"/>
                <w:color w:val="0B1C2A"/>
              </w:rPr>
            </w:pPr>
          </w:p>
          <w:p w:rsidR="00A113C0" w:rsidRPr="00B537E2" w:rsidRDefault="00A113C0" w:rsidP="00FC7C62">
            <w:pPr>
              <w:jc w:val="center"/>
              <w:rPr>
                <w:rFonts w:ascii="Futura PT Book" w:hAnsi="Futura PT Book" w:cs="Arial"/>
                <w:color w:val="0B1C2A"/>
              </w:rPr>
            </w:pPr>
          </w:p>
          <w:p w:rsidR="00A113C0" w:rsidRPr="00B537E2" w:rsidRDefault="00A113C0" w:rsidP="00FC7C62">
            <w:pPr>
              <w:jc w:val="center"/>
              <w:rPr>
                <w:rFonts w:ascii="Futura PT Book" w:hAnsi="Futura PT Book" w:cs="Arial"/>
                <w:color w:val="0B1C2A"/>
              </w:rPr>
            </w:pPr>
          </w:p>
        </w:tc>
        <w:tc>
          <w:tcPr>
            <w:tcW w:w="5681" w:type="dxa"/>
            <w:vAlign w:val="center"/>
          </w:tcPr>
          <w:p w:rsidR="00A113C0" w:rsidRPr="00B537E2" w:rsidRDefault="00A113C0" w:rsidP="00FC7C62">
            <w:pPr>
              <w:jc w:val="center"/>
              <w:rPr>
                <w:rFonts w:ascii="Futura PT Book" w:hAnsi="Futura PT Book" w:cs="Arial"/>
                <w:color w:val="0B1C2A"/>
              </w:rPr>
            </w:pPr>
          </w:p>
        </w:tc>
      </w:tr>
      <w:tr w:rsidR="00B537E2" w:rsidRPr="00B537E2" w:rsidTr="00A367F6">
        <w:tc>
          <w:tcPr>
            <w:tcW w:w="5092" w:type="dxa"/>
            <w:vAlign w:val="center"/>
          </w:tcPr>
          <w:p w:rsidR="00A113C0" w:rsidRPr="00B537E2" w:rsidRDefault="00A113C0" w:rsidP="00FC7C62">
            <w:pPr>
              <w:jc w:val="center"/>
              <w:rPr>
                <w:rFonts w:ascii="Futura PT Book" w:hAnsi="Futura PT Book" w:cs="Arial"/>
                <w:color w:val="0B1C2A"/>
              </w:rPr>
            </w:pPr>
          </w:p>
          <w:p w:rsidR="00A113C0" w:rsidRPr="00B537E2" w:rsidRDefault="00A113C0" w:rsidP="00FC7C62">
            <w:pPr>
              <w:jc w:val="center"/>
              <w:rPr>
                <w:rFonts w:ascii="Futura PT Book" w:hAnsi="Futura PT Book" w:cs="Arial"/>
                <w:color w:val="0B1C2A"/>
              </w:rPr>
            </w:pPr>
          </w:p>
          <w:p w:rsidR="00A367F6" w:rsidRPr="00B537E2" w:rsidRDefault="00A367F6" w:rsidP="00FC7C62">
            <w:pPr>
              <w:jc w:val="center"/>
              <w:rPr>
                <w:rFonts w:ascii="Futura PT Book" w:hAnsi="Futura PT Book" w:cs="Arial"/>
                <w:color w:val="0B1C2A"/>
              </w:rPr>
            </w:pPr>
          </w:p>
          <w:p w:rsidR="00A113C0" w:rsidRPr="00B537E2" w:rsidRDefault="00A113C0" w:rsidP="00FC7C62">
            <w:pPr>
              <w:jc w:val="center"/>
              <w:rPr>
                <w:rFonts w:ascii="Futura PT Book" w:hAnsi="Futura PT Book" w:cs="Arial"/>
                <w:color w:val="0B1C2A"/>
              </w:rPr>
            </w:pPr>
          </w:p>
        </w:tc>
        <w:tc>
          <w:tcPr>
            <w:tcW w:w="5681" w:type="dxa"/>
            <w:vAlign w:val="center"/>
          </w:tcPr>
          <w:p w:rsidR="00A113C0" w:rsidRPr="00B537E2" w:rsidRDefault="00A113C0" w:rsidP="00FC7C62">
            <w:pPr>
              <w:jc w:val="center"/>
              <w:rPr>
                <w:rFonts w:ascii="Futura PT Book" w:hAnsi="Futura PT Book" w:cs="Arial"/>
                <w:color w:val="0B1C2A"/>
              </w:rPr>
            </w:pPr>
          </w:p>
        </w:tc>
      </w:tr>
      <w:tr w:rsidR="00B537E2" w:rsidRPr="00B537E2" w:rsidTr="00A367F6">
        <w:tc>
          <w:tcPr>
            <w:tcW w:w="5092" w:type="dxa"/>
            <w:vAlign w:val="center"/>
          </w:tcPr>
          <w:p w:rsidR="00A113C0" w:rsidRPr="00B537E2" w:rsidRDefault="00A113C0" w:rsidP="00FC7C62">
            <w:pPr>
              <w:jc w:val="center"/>
              <w:rPr>
                <w:rFonts w:ascii="Futura PT Book" w:hAnsi="Futura PT Book" w:cs="Arial"/>
                <w:color w:val="0B1C2A"/>
              </w:rPr>
            </w:pPr>
          </w:p>
          <w:p w:rsidR="00A113C0" w:rsidRPr="00B537E2" w:rsidRDefault="00A113C0" w:rsidP="00FC7C62">
            <w:pPr>
              <w:jc w:val="center"/>
              <w:rPr>
                <w:rFonts w:ascii="Futura PT Book" w:hAnsi="Futura PT Book" w:cs="Arial"/>
                <w:color w:val="0B1C2A"/>
              </w:rPr>
            </w:pPr>
          </w:p>
          <w:p w:rsidR="00A113C0" w:rsidRPr="00B537E2" w:rsidRDefault="00A113C0" w:rsidP="00FC7C62">
            <w:pPr>
              <w:jc w:val="center"/>
              <w:rPr>
                <w:rFonts w:ascii="Futura PT Book" w:hAnsi="Futura PT Book" w:cs="Arial"/>
                <w:color w:val="0B1C2A"/>
              </w:rPr>
            </w:pPr>
          </w:p>
          <w:p w:rsidR="00A367F6" w:rsidRPr="00B537E2" w:rsidRDefault="00A367F6" w:rsidP="00FC7C62">
            <w:pPr>
              <w:jc w:val="center"/>
              <w:rPr>
                <w:rFonts w:ascii="Futura PT Book" w:hAnsi="Futura PT Book" w:cs="Arial"/>
                <w:color w:val="0B1C2A"/>
              </w:rPr>
            </w:pPr>
          </w:p>
        </w:tc>
        <w:tc>
          <w:tcPr>
            <w:tcW w:w="5681" w:type="dxa"/>
            <w:vAlign w:val="center"/>
          </w:tcPr>
          <w:p w:rsidR="00A113C0" w:rsidRPr="00B537E2" w:rsidRDefault="00A113C0" w:rsidP="00FC7C62">
            <w:pPr>
              <w:jc w:val="center"/>
              <w:rPr>
                <w:rFonts w:ascii="Futura PT Book" w:hAnsi="Futura PT Book" w:cs="Arial"/>
                <w:color w:val="0B1C2A"/>
              </w:rPr>
            </w:pPr>
          </w:p>
        </w:tc>
      </w:tr>
      <w:tr w:rsidR="00B537E2" w:rsidRPr="00B537E2" w:rsidTr="00A367F6">
        <w:tc>
          <w:tcPr>
            <w:tcW w:w="5092" w:type="dxa"/>
            <w:vAlign w:val="center"/>
          </w:tcPr>
          <w:p w:rsidR="00A113C0" w:rsidRPr="00B537E2" w:rsidRDefault="00A113C0" w:rsidP="00FC7C62">
            <w:pPr>
              <w:jc w:val="center"/>
              <w:rPr>
                <w:rFonts w:ascii="Futura PT Book" w:hAnsi="Futura PT Book" w:cs="Arial"/>
                <w:color w:val="0B1C2A"/>
              </w:rPr>
            </w:pPr>
          </w:p>
          <w:p w:rsidR="00A113C0" w:rsidRPr="00B537E2" w:rsidRDefault="00A113C0" w:rsidP="00FC7C62">
            <w:pPr>
              <w:jc w:val="center"/>
              <w:rPr>
                <w:rFonts w:ascii="Futura PT Book" w:hAnsi="Futura PT Book" w:cs="Arial"/>
                <w:color w:val="0B1C2A"/>
              </w:rPr>
            </w:pPr>
          </w:p>
          <w:p w:rsidR="00A367F6" w:rsidRPr="00B537E2" w:rsidRDefault="00A367F6" w:rsidP="00FC7C62">
            <w:pPr>
              <w:jc w:val="center"/>
              <w:rPr>
                <w:rFonts w:ascii="Futura PT Book" w:hAnsi="Futura PT Book" w:cs="Arial"/>
                <w:color w:val="0B1C2A"/>
              </w:rPr>
            </w:pPr>
          </w:p>
          <w:p w:rsidR="00A113C0" w:rsidRPr="00B537E2" w:rsidRDefault="00A113C0" w:rsidP="00FC7C62">
            <w:pPr>
              <w:jc w:val="center"/>
              <w:rPr>
                <w:rFonts w:ascii="Futura PT Book" w:hAnsi="Futura PT Book" w:cs="Arial"/>
                <w:color w:val="0B1C2A"/>
              </w:rPr>
            </w:pPr>
          </w:p>
        </w:tc>
        <w:tc>
          <w:tcPr>
            <w:tcW w:w="5681" w:type="dxa"/>
            <w:vAlign w:val="center"/>
          </w:tcPr>
          <w:p w:rsidR="00A113C0" w:rsidRPr="00B537E2" w:rsidRDefault="00A113C0" w:rsidP="00FC7C62">
            <w:pPr>
              <w:jc w:val="center"/>
              <w:rPr>
                <w:rFonts w:ascii="Futura PT Book" w:hAnsi="Futura PT Book" w:cs="Arial"/>
                <w:color w:val="0B1C2A"/>
              </w:rPr>
            </w:pPr>
          </w:p>
        </w:tc>
      </w:tr>
      <w:tr w:rsidR="00B537E2" w:rsidRPr="00B537E2" w:rsidTr="00A367F6">
        <w:tc>
          <w:tcPr>
            <w:tcW w:w="5092" w:type="dxa"/>
            <w:vAlign w:val="center"/>
          </w:tcPr>
          <w:p w:rsidR="00A113C0" w:rsidRPr="00B537E2" w:rsidRDefault="00A113C0" w:rsidP="00FC7C62">
            <w:pPr>
              <w:jc w:val="center"/>
              <w:rPr>
                <w:rFonts w:ascii="Futura PT Book" w:hAnsi="Futura PT Book" w:cs="Arial"/>
                <w:color w:val="0B1C2A"/>
              </w:rPr>
            </w:pPr>
          </w:p>
          <w:p w:rsidR="00A367F6" w:rsidRPr="00B537E2" w:rsidRDefault="00A367F6" w:rsidP="00FC7C62">
            <w:pPr>
              <w:jc w:val="center"/>
              <w:rPr>
                <w:rFonts w:ascii="Futura PT Book" w:hAnsi="Futura PT Book" w:cs="Arial"/>
                <w:color w:val="0B1C2A"/>
              </w:rPr>
            </w:pPr>
          </w:p>
          <w:p w:rsidR="00A113C0" w:rsidRPr="00B537E2" w:rsidRDefault="00A113C0" w:rsidP="00FC7C62">
            <w:pPr>
              <w:jc w:val="center"/>
              <w:rPr>
                <w:rFonts w:ascii="Futura PT Book" w:hAnsi="Futura PT Book" w:cs="Arial"/>
                <w:color w:val="0B1C2A"/>
              </w:rPr>
            </w:pPr>
          </w:p>
          <w:p w:rsidR="00A113C0" w:rsidRPr="00B537E2" w:rsidRDefault="00A113C0" w:rsidP="00FC7C62">
            <w:pPr>
              <w:jc w:val="center"/>
              <w:rPr>
                <w:rFonts w:ascii="Futura PT Book" w:hAnsi="Futura PT Book" w:cs="Arial"/>
                <w:color w:val="0B1C2A"/>
              </w:rPr>
            </w:pPr>
          </w:p>
        </w:tc>
        <w:tc>
          <w:tcPr>
            <w:tcW w:w="5681" w:type="dxa"/>
            <w:vAlign w:val="center"/>
          </w:tcPr>
          <w:p w:rsidR="00A113C0" w:rsidRPr="00B537E2" w:rsidRDefault="00A113C0" w:rsidP="00FC7C62">
            <w:pPr>
              <w:jc w:val="center"/>
              <w:rPr>
                <w:rFonts w:ascii="Futura PT Book" w:hAnsi="Futura PT Book" w:cs="Arial"/>
                <w:color w:val="0B1C2A"/>
              </w:rPr>
            </w:pPr>
          </w:p>
        </w:tc>
      </w:tr>
    </w:tbl>
    <w:p w:rsidR="00A367F6" w:rsidRPr="00B537E2" w:rsidRDefault="00A367F6" w:rsidP="00A113C0">
      <w:pPr>
        <w:rPr>
          <w:rFonts w:ascii="Futura PT Book" w:hAnsi="Futura PT Book" w:cs="Arial"/>
          <w:color w:val="0B1C2A"/>
          <w:sz w:val="22"/>
          <w:szCs w:val="22"/>
        </w:rPr>
      </w:pPr>
    </w:p>
    <w:tbl>
      <w:tblPr>
        <w:tblStyle w:val="TableGrid"/>
        <w:tblW w:w="0" w:type="auto"/>
        <w:jc w:val="center"/>
        <w:tblLook w:val="04A0" w:firstRow="1" w:lastRow="0" w:firstColumn="1" w:lastColumn="0" w:noHBand="0" w:noVBand="1"/>
      </w:tblPr>
      <w:tblGrid>
        <w:gridCol w:w="5171"/>
        <w:gridCol w:w="5185"/>
      </w:tblGrid>
      <w:tr w:rsidR="00B537E2" w:rsidRPr="00B537E2" w:rsidTr="00FC7C62">
        <w:trPr>
          <w:jc w:val="center"/>
        </w:trPr>
        <w:tc>
          <w:tcPr>
            <w:tcW w:w="5228" w:type="dxa"/>
          </w:tcPr>
          <w:p w:rsidR="00A113C0" w:rsidRPr="00B537E2" w:rsidRDefault="00A113C0" w:rsidP="00FC7C62">
            <w:pPr>
              <w:jc w:val="center"/>
              <w:rPr>
                <w:rFonts w:ascii="Futura PT Book" w:hAnsi="Futura PT Book" w:cs="Arial"/>
                <w:color w:val="0B1C2A"/>
                <w:sz w:val="28"/>
                <w:szCs w:val="28"/>
              </w:rPr>
            </w:pPr>
          </w:p>
          <w:p w:rsidR="00A113C0" w:rsidRPr="00B537E2" w:rsidRDefault="00A113C0" w:rsidP="00FC7C62">
            <w:pPr>
              <w:jc w:val="center"/>
              <w:rPr>
                <w:rFonts w:ascii="Futura PT Book" w:hAnsi="Futura PT Book" w:cs="Arial"/>
                <w:color w:val="0B1C2A"/>
                <w:sz w:val="28"/>
                <w:szCs w:val="28"/>
              </w:rPr>
            </w:pPr>
            <w:r w:rsidRPr="00B537E2">
              <w:rPr>
                <w:rFonts w:ascii="Futura PT Book" w:hAnsi="Futura PT Book" w:cs="Arial"/>
                <w:color w:val="0B1C2A"/>
                <w:sz w:val="28"/>
                <w:szCs w:val="28"/>
              </w:rPr>
              <w:t>Graphics Card</w:t>
            </w:r>
          </w:p>
          <w:p w:rsidR="00A113C0" w:rsidRPr="00B537E2" w:rsidRDefault="00A113C0" w:rsidP="00FC7C62">
            <w:pPr>
              <w:jc w:val="center"/>
              <w:rPr>
                <w:rFonts w:ascii="Futura PT Book" w:hAnsi="Futura PT Book" w:cs="Arial"/>
                <w:color w:val="0B1C2A"/>
                <w:sz w:val="28"/>
                <w:szCs w:val="28"/>
              </w:rPr>
            </w:pPr>
          </w:p>
        </w:tc>
        <w:tc>
          <w:tcPr>
            <w:tcW w:w="5228" w:type="dxa"/>
          </w:tcPr>
          <w:p w:rsidR="00A113C0" w:rsidRPr="00B537E2" w:rsidRDefault="00A113C0" w:rsidP="00FC7C62">
            <w:pPr>
              <w:jc w:val="center"/>
              <w:rPr>
                <w:rFonts w:ascii="Futura PT Book" w:hAnsi="Futura PT Book" w:cs="Arial"/>
                <w:color w:val="0B1C2A"/>
                <w:sz w:val="28"/>
                <w:szCs w:val="28"/>
              </w:rPr>
            </w:pPr>
          </w:p>
          <w:p w:rsidR="00A113C0" w:rsidRPr="00B537E2" w:rsidRDefault="00A113C0" w:rsidP="00FC7C62">
            <w:pPr>
              <w:jc w:val="center"/>
              <w:rPr>
                <w:rFonts w:ascii="Futura PT Book" w:hAnsi="Futura PT Book" w:cs="Arial"/>
                <w:color w:val="0B1C2A"/>
                <w:sz w:val="28"/>
                <w:szCs w:val="28"/>
              </w:rPr>
            </w:pPr>
            <w:r w:rsidRPr="00B537E2">
              <w:rPr>
                <w:rFonts w:ascii="Futura PT Book" w:hAnsi="Futura PT Book" w:cs="Arial"/>
                <w:color w:val="0B1C2A"/>
                <w:sz w:val="28"/>
                <w:szCs w:val="28"/>
              </w:rPr>
              <w:t>Speakers</w:t>
            </w:r>
          </w:p>
        </w:tc>
      </w:tr>
      <w:tr w:rsidR="00B537E2" w:rsidRPr="00B537E2" w:rsidTr="00FC7C62">
        <w:trPr>
          <w:jc w:val="center"/>
        </w:trPr>
        <w:tc>
          <w:tcPr>
            <w:tcW w:w="5228" w:type="dxa"/>
          </w:tcPr>
          <w:p w:rsidR="00A113C0" w:rsidRPr="00B537E2" w:rsidRDefault="00A113C0" w:rsidP="00FC7C62">
            <w:pPr>
              <w:jc w:val="center"/>
              <w:rPr>
                <w:rFonts w:ascii="Futura PT Book" w:hAnsi="Futura PT Book" w:cs="Arial"/>
                <w:color w:val="0B1C2A"/>
                <w:sz w:val="28"/>
                <w:szCs w:val="28"/>
              </w:rPr>
            </w:pPr>
          </w:p>
          <w:p w:rsidR="00A113C0" w:rsidRPr="00B537E2" w:rsidRDefault="00A113C0" w:rsidP="00FC7C62">
            <w:pPr>
              <w:jc w:val="center"/>
              <w:rPr>
                <w:rFonts w:ascii="Futura PT Book" w:hAnsi="Futura PT Book" w:cs="Arial"/>
                <w:color w:val="0B1C2A"/>
                <w:sz w:val="28"/>
                <w:szCs w:val="28"/>
              </w:rPr>
            </w:pPr>
            <w:r w:rsidRPr="00B537E2">
              <w:rPr>
                <w:rFonts w:ascii="Futura PT Book" w:hAnsi="Futura PT Book" w:cs="Arial"/>
                <w:color w:val="0B1C2A"/>
                <w:sz w:val="28"/>
                <w:szCs w:val="28"/>
              </w:rPr>
              <w:t>Microsoft Paint</w:t>
            </w:r>
          </w:p>
          <w:p w:rsidR="00A113C0" w:rsidRPr="00B537E2" w:rsidRDefault="00A113C0" w:rsidP="00FC7C62">
            <w:pPr>
              <w:jc w:val="center"/>
              <w:rPr>
                <w:rFonts w:ascii="Futura PT Book" w:hAnsi="Futura PT Book" w:cs="Arial"/>
                <w:color w:val="0B1C2A"/>
                <w:sz w:val="28"/>
                <w:szCs w:val="28"/>
              </w:rPr>
            </w:pPr>
          </w:p>
        </w:tc>
        <w:tc>
          <w:tcPr>
            <w:tcW w:w="5228" w:type="dxa"/>
          </w:tcPr>
          <w:p w:rsidR="00A113C0" w:rsidRPr="00B537E2" w:rsidRDefault="00A113C0" w:rsidP="00FC7C62">
            <w:pPr>
              <w:ind w:right="1112"/>
              <w:jc w:val="center"/>
              <w:rPr>
                <w:rFonts w:ascii="Futura PT Book" w:hAnsi="Futura PT Book" w:cs="Arial"/>
                <w:color w:val="0B1C2A"/>
                <w:sz w:val="28"/>
                <w:szCs w:val="28"/>
              </w:rPr>
            </w:pPr>
          </w:p>
          <w:p w:rsidR="00A113C0" w:rsidRPr="00B537E2" w:rsidRDefault="00A367F6" w:rsidP="00A367F6">
            <w:pPr>
              <w:ind w:right="1112"/>
              <w:jc w:val="center"/>
              <w:rPr>
                <w:rFonts w:ascii="Futura PT Book" w:hAnsi="Futura PT Book" w:cs="Arial"/>
                <w:color w:val="0B1C2A"/>
                <w:sz w:val="28"/>
                <w:szCs w:val="28"/>
              </w:rPr>
            </w:pPr>
            <w:r w:rsidRPr="00B537E2">
              <w:rPr>
                <w:rFonts w:ascii="Futura PT Book" w:hAnsi="Futura PT Book" w:cs="Arial"/>
                <w:color w:val="0B1C2A"/>
                <w:sz w:val="28"/>
                <w:szCs w:val="28"/>
              </w:rPr>
              <w:t xml:space="preserve">              </w:t>
            </w:r>
            <w:r w:rsidR="00A113C0" w:rsidRPr="00B537E2">
              <w:rPr>
                <w:rFonts w:ascii="Futura PT Book" w:hAnsi="Futura PT Book" w:cs="Arial"/>
                <w:color w:val="0B1C2A"/>
                <w:sz w:val="28"/>
                <w:szCs w:val="28"/>
              </w:rPr>
              <w:t>Keyboard</w:t>
            </w:r>
          </w:p>
        </w:tc>
      </w:tr>
      <w:tr w:rsidR="00B537E2" w:rsidRPr="00B537E2" w:rsidTr="00FC7C62">
        <w:trPr>
          <w:jc w:val="center"/>
        </w:trPr>
        <w:tc>
          <w:tcPr>
            <w:tcW w:w="5228" w:type="dxa"/>
          </w:tcPr>
          <w:p w:rsidR="00A113C0" w:rsidRPr="00B537E2" w:rsidRDefault="00A113C0" w:rsidP="00FC7C62">
            <w:pPr>
              <w:jc w:val="center"/>
              <w:rPr>
                <w:rFonts w:ascii="Futura PT Book" w:hAnsi="Futura PT Book" w:cs="Arial"/>
                <w:color w:val="0B1C2A"/>
                <w:sz w:val="28"/>
                <w:szCs w:val="28"/>
              </w:rPr>
            </w:pPr>
          </w:p>
          <w:p w:rsidR="00A113C0" w:rsidRPr="00B537E2" w:rsidRDefault="00A113C0" w:rsidP="00FC7C62">
            <w:pPr>
              <w:jc w:val="center"/>
              <w:rPr>
                <w:rFonts w:ascii="Futura PT Book" w:hAnsi="Futura PT Book" w:cs="Arial"/>
                <w:color w:val="0B1C2A"/>
                <w:sz w:val="28"/>
                <w:szCs w:val="28"/>
              </w:rPr>
            </w:pPr>
            <w:r w:rsidRPr="00B537E2">
              <w:rPr>
                <w:rFonts w:ascii="Futura PT Book" w:hAnsi="Futura PT Book" w:cs="Arial"/>
                <w:color w:val="0B1C2A"/>
                <w:sz w:val="28"/>
                <w:szCs w:val="28"/>
              </w:rPr>
              <w:t>Windows 8</w:t>
            </w:r>
          </w:p>
          <w:p w:rsidR="00A113C0" w:rsidRPr="00B537E2" w:rsidRDefault="00A113C0" w:rsidP="00FC7C62">
            <w:pPr>
              <w:jc w:val="center"/>
              <w:rPr>
                <w:rFonts w:ascii="Futura PT Book" w:hAnsi="Futura PT Book" w:cs="Arial"/>
                <w:color w:val="0B1C2A"/>
                <w:sz w:val="28"/>
                <w:szCs w:val="28"/>
              </w:rPr>
            </w:pPr>
          </w:p>
        </w:tc>
        <w:tc>
          <w:tcPr>
            <w:tcW w:w="5228" w:type="dxa"/>
          </w:tcPr>
          <w:p w:rsidR="00A113C0" w:rsidRPr="00B537E2" w:rsidRDefault="00A113C0" w:rsidP="00FC7C62">
            <w:pPr>
              <w:jc w:val="center"/>
              <w:rPr>
                <w:rFonts w:ascii="Futura PT Book" w:hAnsi="Futura PT Book" w:cs="Arial"/>
                <w:color w:val="0B1C2A"/>
                <w:sz w:val="28"/>
                <w:szCs w:val="28"/>
              </w:rPr>
            </w:pPr>
          </w:p>
          <w:p w:rsidR="00A113C0" w:rsidRPr="00B537E2" w:rsidRDefault="00A113C0" w:rsidP="00FC7C62">
            <w:pPr>
              <w:jc w:val="center"/>
              <w:rPr>
                <w:rFonts w:ascii="Futura PT Book" w:hAnsi="Futura PT Book" w:cs="Arial"/>
                <w:color w:val="0B1C2A"/>
                <w:sz w:val="28"/>
                <w:szCs w:val="28"/>
              </w:rPr>
            </w:pPr>
            <w:r w:rsidRPr="00B537E2">
              <w:rPr>
                <w:rFonts w:ascii="Futura PT Book" w:hAnsi="Futura PT Book" w:cs="Arial"/>
                <w:color w:val="0B1C2A"/>
                <w:sz w:val="28"/>
                <w:szCs w:val="28"/>
              </w:rPr>
              <w:t>Driving Test Theory CDROM</w:t>
            </w:r>
          </w:p>
        </w:tc>
      </w:tr>
      <w:tr w:rsidR="00B537E2" w:rsidRPr="00B537E2" w:rsidTr="00FC7C62">
        <w:trPr>
          <w:jc w:val="center"/>
        </w:trPr>
        <w:tc>
          <w:tcPr>
            <w:tcW w:w="5228" w:type="dxa"/>
          </w:tcPr>
          <w:p w:rsidR="00A113C0" w:rsidRPr="00B537E2" w:rsidRDefault="00A113C0" w:rsidP="00FC7C62">
            <w:pPr>
              <w:jc w:val="center"/>
              <w:rPr>
                <w:rFonts w:ascii="Futura PT Book" w:hAnsi="Futura PT Book" w:cs="Arial"/>
                <w:color w:val="0B1C2A"/>
                <w:sz w:val="28"/>
                <w:szCs w:val="28"/>
              </w:rPr>
            </w:pPr>
          </w:p>
          <w:p w:rsidR="00A113C0" w:rsidRPr="00B537E2" w:rsidRDefault="00A113C0" w:rsidP="00FC7C62">
            <w:pPr>
              <w:jc w:val="center"/>
              <w:rPr>
                <w:rFonts w:ascii="Futura PT Book" w:hAnsi="Futura PT Book" w:cs="Arial"/>
                <w:color w:val="0B1C2A"/>
                <w:sz w:val="28"/>
                <w:szCs w:val="28"/>
              </w:rPr>
            </w:pPr>
            <w:r w:rsidRPr="00B537E2">
              <w:rPr>
                <w:rFonts w:ascii="Futura PT Book" w:hAnsi="Futura PT Book" w:cs="Arial"/>
                <w:color w:val="0B1C2A"/>
                <w:sz w:val="28"/>
                <w:szCs w:val="28"/>
              </w:rPr>
              <w:t>Adobe Photoshop</w:t>
            </w:r>
          </w:p>
          <w:p w:rsidR="00A113C0" w:rsidRPr="00B537E2" w:rsidRDefault="00A113C0" w:rsidP="00FC7C62">
            <w:pPr>
              <w:jc w:val="center"/>
              <w:rPr>
                <w:rFonts w:ascii="Futura PT Book" w:hAnsi="Futura PT Book" w:cs="Arial"/>
                <w:color w:val="0B1C2A"/>
                <w:sz w:val="28"/>
                <w:szCs w:val="28"/>
              </w:rPr>
            </w:pPr>
          </w:p>
        </w:tc>
        <w:tc>
          <w:tcPr>
            <w:tcW w:w="5228" w:type="dxa"/>
          </w:tcPr>
          <w:p w:rsidR="00A113C0" w:rsidRPr="00B537E2" w:rsidRDefault="00A113C0" w:rsidP="00FC7C62">
            <w:pPr>
              <w:jc w:val="center"/>
              <w:rPr>
                <w:rFonts w:ascii="Futura PT Book" w:hAnsi="Futura PT Book" w:cs="Arial"/>
                <w:color w:val="0B1C2A"/>
                <w:sz w:val="28"/>
                <w:szCs w:val="28"/>
              </w:rPr>
            </w:pPr>
          </w:p>
          <w:p w:rsidR="00A113C0" w:rsidRPr="00B537E2" w:rsidRDefault="00A113C0" w:rsidP="00FC7C62">
            <w:pPr>
              <w:jc w:val="center"/>
              <w:rPr>
                <w:rFonts w:ascii="Futura PT Book" w:hAnsi="Futura PT Book" w:cs="Arial"/>
                <w:color w:val="0B1C2A"/>
                <w:sz w:val="28"/>
                <w:szCs w:val="28"/>
              </w:rPr>
            </w:pPr>
            <w:r w:rsidRPr="00B537E2">
              <w:rPr>
                <w:rFonts w:ascii="Futura PT Book" w:hAnsi="Futura PT Book" w:cs="Arial"/>
                <w:color w:val="0B1C2A"/>
                <w:sz w:val="28"/>
                <w:szCs w:val="28"/>
              </w:rPr>
              <w:t>Webcam</w:t>
            </w:r>
          </w:p>
        </w:tc>
      </w:tr>
      <w:tr w:rsidR="00B537E2" w:rsidRPr="00B537E2" w:rsidTr="00FC7C62">
        <w:trPr>
          <w:jc w:val="center"/>
        </w:trPr>
        <w:tc>
          <w:tcPr>
            <w:tcW w:w="5228" w:type="dxa"/>
          </w:tcPr>
          <w:p w:rsidR="00A113C0" w:rsidRPr="00B537E2" w:rsidRDefault="00A113C0" w:rsidP="00FC7C62">
            <w:pPr>
              <w:jc w:val="center"/>
              <w:rPr>
                <w:rFonts w:ascii="Futura PT Book" w:hAnsi="Futura PT Book" w:cs="Arial"/>
                <w:color w:val="0B1C2A"/>
                <w:sz w:val="28"/>
                <w:szCs w:val="28"/>
              </w:rPr>
            </w:pPr>
          </w:p>
          <w:p w:rsidR="00A113C0" w:rsidRPr="00B537E2" w:rsidRDefault="00A113C0" w:rsidP="00FC7C62">
            <w:pPr>
              <w:jc w:val="center"/>
              <w:rPr>
                <w:rFonts w:ascii="Futura PT Book" w:hAnsi="Futura PT Book" w:cs="Arial"/>
                <w:color w:val="0B1C2A"/>
                <w:sz w:val="28"/>
                <w:szCs w:val="28"/>
              </w:rPr>
            </w:pPr>
            <w:r w:rsidRPr="00B537E2">
              <w:rPr>
                <w:rFonts w:ascii="Futura PT Book" w:hAnsi="Futura PT Book" w:cs="Arial"/>
                <w:color w:val="0B1C2A"/>
                <w:sz w:val="28"/>
                <w:szCs w:val="28"/>
              </w:rPr>
              <w:t>Microphone</w:t>
            </w:r>
          </w:p>
          <w:p w:rsidR="00A113C0" w:rsidRPr="00B537E2" w:rsidRDefault="00A113C0" w:rsidP="00FC7C62">
            <w:pPr>
              <w:jc w:val="center"/>
              <w:rPr>
                <w:rFonts w:ascii="Futura PT Book" w:hAnsi="Futura PT Book" w:cs="Arial"/>
                <w:color w:val="0B1C2A"/>
                <w:sz w:val="28"/>
                <w:szCs w:val="28"/>
              </w:rPr>
            </w:pPr>
          </w:p>
        </w:tc>
        <w:tc>
          <w:tcPr>
            <w:tcW w:w="5228" w:type="dxa"/>
          </w:tcPr>
          <w:p w:rsidR="00A113C0" w:rsidRPr="00B537E2" w:rsidRDefault="00A113C0" w:rsidP="00FC7C62">
            <w:pPr>
              <w:ind w:right="828"/>
              <w:jc w:val="center"/>
              <w:rPr>
                <w:rFonts w:ascii="Futura PT Book" w:hAnsi="Futura PT Book" w:cs="Arial"/>
                <w:color w:val="0B1C2A"/>
                <w:sz w:val="28"/>
                <w:szCs w:val="28"/>
              </w:rPr>
            </w:pPr>
          </w:p>
          <w:p w:rsidR="00A113C0" w:rsidRPr="00B537E2" w:rsidRDefault="00A367F6" w:rsidP="00FC7C62">
            <w:pPr>
              <w:ind w:right="828"/>
              <w:jc w:val="center"/>
              <w:rPr>
                <w:rFonts w:ascii="Futura PT Book" w:hAnsi="Futura PT Book" w:cs="Arial"/>
                <w:color w:val="0B1C2A"/>
                <w:sz w:val="28"/>
                <w:szCs w:val="28"/>
              </w:rPr>
            </w:pPr>
            <w:r w:rsidRPr="00B537E2">
              <w:rPr>
                <w:rFonts w:ascii="Futura PT Book" w:hAnsi="Futura PT Book" w:cs="Arial"/>
                <w:color w:val="0B1C2A"/>
                <w:sz w:val="28"/>
                <w:szCs w:val="28"/>
              </w:rPr>
              <w:t xml:space="preserve">          </w:t>
            </w:r>
            <w:r w:rsidR="00A113C0" w:rsidRPr="00B537E2">
              <w:rPr>
                <w:rFonts w:ascii="Futura PT Book" w:hAnsi="Futura PT Book" w:cs="Arial"/>
                <w:color w:val="0B1C2A"/>
                <w:sz w:val="28"/>
                <w:szCs w:val="28"/>
              </w:rPr>
              <w:t>Monitor</w:t>
            </w:r>
          </w:p>
        </w:tc>
      </w:tr>
      <w:tr w:rsidR="00B537E2" w:rsidRPr="00B537E2" w:rsidTr="00FC7C62">
        <w:trPr>
          <w:jc w:val="center"/>
        </w:trPr>
        <w:tc>
          <w:tcPr>
            <w:tcW w:w="5228" w:type="dxa"/>
          </w:tcPr>
          <w:p w:rsidR="00A113C0" w:rsidRPr="00B537E2" w:rsidRDefault="00A113C0" w:rsidP="00FC7C62">
            <w:pPr>
              <w:jc w:val="center"/>
              <w:rPr>
                <w:rFonts w:ascii="Futura PT Book" w:hAnsi="Futura PT Book" w:cs="Arial"/>
                <w:color w:val="0B1C2A"/>
                <w:sz w:val="28"/>
                <w:szCs w:val="28"/>
              </w:rPr>
            </w:pPr>
          </w:p>
          <w:p w:rsidR="00A113C0" w:rsidRPr="00B537E2" w:rsidRDefault="00A113C0" w:rsidP="00FC7C62">
            <w:pPr>
              <w:jc w:val="center"/>
              <w:rPr>
                <w:rFonts w:ascii="Futura PT Book" w:hAnsi="Futura PT Book" w:cs="Arial"/>
                <w:color w:val="0B1C2A"/>
                <w:sz w:val="28"/>
                <w:szCs w:val="28"/>
              </w:rPr>
            </w:pPr>
            <w:r w:rsidRPr="00B537E2">
              <w:rPr>
                <w:rFonts w:ascii="Futura PT Book" w:hAnsi="Futura PT Book" w:cs="Arial"/>
                <w:color w:val="0B1C2A"/>
                <w:sz w:val="28"/>
                <w:szCs w:val="28"/>
              </w:rPr>
              <w:t>Windows Media Player</w:t>
            </w:r>
          </w:p>
          <w:p w:rsidR="00A113C0" w:rsidRPr="00B537E2" w:rsidRDefault="00A113C0" w:rsidP="00FC7C62">
            <w:pPr>
              <w:jc w:val="center"/>
              <w:rPr>
                <w:rFonts w:ascii="Futura PT Book" w:hAnsi="Futura PT Book" w:cs="Arial"/>
                <w:color w:val="0B1C2A"/>
                <w:sz w:val="28"/>
                <w:szCs w:val="28"/>
              </w:rPr>
            </w:pPr>
          </w:p>
        </w:tc>
        <w:tc>
          <w:tcPr>
            <w:tcW w:w="5228" w:type="dxa"/>
          </w:tcPr>
          <w:p w:rsidR="00A113C0" w:rsidRPr="00B537E2" w:rsidRDefault="00A113C0" w:rsidP="00FC7C62">
            <w:pPr>
              <w:jc w:val="center"/>
              <w:rPr>
                <w:rFonts w:ascii="Futura PT Book" w:hAnsi="Futura PT Book" w:cs="Arial"/>
                <w:color w:val="0B1C2A"/>
                <w:sz w:val="28"/>
                <w:szCs w:val="28"/>
              </w:rPr>
            </w:pPr>
          </w:p>
          <w:p w:rsidR="00A113C0" w:rsidRPr="00B537E2" w:rsidRDefault="00A113C0" w:rsidP="00FC7C62">
            <w:pPr>
              <w:jc w:val="center"/>
              <w:rPr>
                <w:rFonts w:ascii="Futura PT Book" w:hAnsi="Futura PT Book" w:cs="Arial"/>
                <w:color w:val="0B1C2A"/>
                <w:sz w:val="28"/>
                <w:szCs w:val="28"/>
              </w:rPr>
            </w:pPr>
            <w:r w:rsidRPr="00B537E2">
              <w:rPr>
                <w:rFonts w:ascii="Futura PT Book" w:hAnsi="Futura PT Book" w:cs="Arial"/>
                <w:color w:val="0B1C2A"/>
                <w:sz w:val="28"/>
                <w:szCs w:val="28"/>
              </w:rPr>
              <w:t>RAM</w:t>
            </w:r>
          </w:p>
        </w:tc>
      </w:tr>
      <w:tr w:rsidR="00B537E2" w:rsidRPr="00B537E2" w:rsidTr="00FC7C62">
        <w:trPr>
          <w:jc w:val="center"/>
        </w:trPr>
        <w:tc>
          <w:tcPr>
            <w:tcW w:w="5228" w:type="dxa"/>
          </w:tcPr>
          <w:p w:rsidR="00A113C0" w:rsidRPr="00B537E2" w:rsidRDefault="00A113C0" w:rsidP="00FC7C62">
            <w:pPr>
              <w:jc w:val="center"/>
              <w:rPr>
                <w:rFonts w:ascii="Futura PT Book" w:hAnsi="Futura PT Book" w:cs="Arial"/>
                <w:color w:val="0B1C2A"/>
                <w:sz w:val="28"/>
                <w:szCs w:val="28"/>
              </w:rPr>
            </w:pPr>
          </w:p>
          <w:p w:rsidR="00A113C0" w:rsidRPr="00B537E2" w:rsidRDefault="00A113C0" w:rsidP="00FC7C62">
            <w:pPr>
              <w:jc w:val="center"/>
              <w:rPr>
                <w:rFonts w:ascii="Futura PT Book" w:hAnsi="Futura PT Book" w:cs="Arial"/>
                <w:color w:val="0B1C2A"/>
                <w:sz w:val="28"/>
                <w:szCs w:val="28"/>
              </w:rPr>
            </w:pPr>
            <w:r w:rsidRPr="00B537E2">
              <w:rPr>
                <w:rFonts w:ascii="Futura PT Book" w:hAnsi="Futura PT Book" w:cs="Arial"/>
                <w:color w:val="0B1C2A"/>
                <w:sz w:val="28"/>
                <w:szCs w:val="28"/>
              </w:rPr>
              <w:t>Power Supply</w:t>
            </w:r>
          </w:p>
          <w:p w:rsidR="00A113C0" w:rsidRPr="00B537E2" w:rsidRDefault="00A113C0" w:rsidP="00FC7C62">
            <w:pPr>
              <w:jc w:val="center"/>
              <w:rPr>
                <w:rFonts w:ascii="Futura PT Book" w:hAnsi="Futura PT Book" w:cs="Arial"/>
                <w:color w:val="0B1C2A"/>
                <w:sz w:val="28"/>
                <w:szCs w:val="28"/>
              </w:rPr>
            </w:pPr>
          </w:p>
        </w:tc>
        <w:tc>
          <w:tcPr>
            <w:tcW w:w="5228" w:type="dxa"/>
          </w:tcPr>
          <w:p w:rsidR="00A113C0" w:rsidRPr="00B537E2" w:rsidRDefault="00A113C0" w:rsidP="00FC7C62">
            <w:pPr>
              <w:ind w:right="828"/>
              <w:jc w:val="center"/>
              <w:rPr>
                <w:rFonts w:ascii="Futura PT Book" w:hAnsi="Futura PT Book" w:cs="Arial"/>
                <w:color w:val="0B1C2A"/>
                <w:sz w:val="28"/>
                <w:szCs w:val="28"/>
              </w:rPr>
            </w:pPr>
          </w:p>
          <w:p w:rsidR="00A113C0" w:rsidRPr="00B537E2" w:rsidRDefault="00A367F6" w:rsidP="00FC7C62">
            <w:pPr>
              <w:ind w:right="828"/>
              <w:jc w:val="center"/>
              <w:rPr>
                <w:rFonts w:ascii="Futura PT Book" w:hAnsi="Futura PT Book" w:cs="Arial"/>
                <w:color w:val="0B1C2A"/>
                <w:sz w:val="28"/>
                <w:szCs w:val="28"/>
              </w:rPr>
            </w:pPr>
            <w:r w:rsidRPr="00B537E2">
              <w:rPr>
                <w:rFonts w:ascii="Futura PT Book" w:hAnsi="Futura PT Book" w:cs="Arial"/>
                <w:color w:val="0B1C2A"/>
                <w:sz w:val="28"/>
                <w:szCs w:val="28"/>
              </w:rPr>
              <w:t xml:space="preserve">          </w:t>
            </w:r>
            <w:r w:rsidR="00A113C0" w:rsidRPr="00B537E2">
              <w:rPr>
                <w:rFonts w:ascii="Futura PT Book" w:hAnsi="Futura PT Book" w:cs="Arial"/>
                <w:color w:val="0B1C2A"/>
                <w:sz w:val="28"/>
                <w:szCs w:val="28"/>
              </w:rPr>
              <w:t>CPU</w:t>
            </w:r>
          </w:p>
        </w:tc>
      </w:tr>
      <w:tr w:rsidR="00B537E2" w:rsidRPr="00B537E2" w:rsidTr="00FC7C62">
        <w:trPr>
          <w:jc w:val="center"/>
        </w:trPr>
        <w:tc>
          <w:tcPr>
            <w:tcW w:w="5228" w:type="dxa"/>
          </w:tcPr>
          <w:p w:rsidR="00A113C0" w:rsidRPr="00B537E2" w:rsidRDefault="00A113C0" w:rsidP="00FC7C62">
            <w:pPr>
              <w:jc w:val="center"/>
              <w:rPr>
                <w:rFonts w:ascii="Futura PT Book" w:hAnsi="Futura PT Book" w:cs="Arial"/>
                <w:color w:val="0B1C2A"/>
                <w:sz w:val="28"/>
                <w:szCs w:val="28"/>
              </w:rPr>
            </w:pPr>
          </w:p>
          <w:p w:rsidR="00A113C0" w:rsidRPr="00B537E2" w:rsidRDefault="00A113C0" w:rsidP="00FC7C62">
            <w:pPr>
              <w:jc w:val="center"/>
              <w:rPr>
                <w:rFonts w:ascii="Futura PT Book" w:hAnsi="Futura PT Book" w:cs="Arial"/>
                <w:color w:val="0B1C2A"/>
                <w:sz w:val="28"/>
                <w:szCs w:val="28"/>
              </w:rPr>
            </w:pPr>
            <w:r w:rsidRPr="00B537E2">
              <w:rPr>
                <w:rFonts w:ascii="Futura PT Book" w:hAnsi="Futura PT Book" w:cs="Arial"/>
                <w:color w:val="0B1C2A"/>
                <w:sz w:val="28"/>
                <w:szCs w:val="28"/>
              </w:rPr>
              <w:t>Sim City Game</w:t>
            </w:r>
          </w:p>
          <w:p w:rsidR="00A113C0" w:rsidRPr="00B537E2" w:rsidRDefault="00A113C0" w:rsidP="00FC7C62">
            <w:pPr>
              <w:jc w:val="center"/>
              <w:rPr>
                <w:rFonts w:ascii="Futura PT Book" w:hAnsi="Futura PT Book" w:cs="Arial"/>
                <w:color w:val="0B1C2A"/>
                <w:sz w:val="28"/>
                <w:szCs w:val="28"/>
              </w:rPr>
            </w:pPr>
          </w:p>
        </w:tc>
        <w:tc>
          <w:tcPr>
            <w:tcW w:w="5228" w:type="dxa"/>
          </w:tcPr>
          <w:p w:rsidR="00A113C0" w:rsidRPr="00B537E2" w:rsidRDefault="00A113C0" w:rsidP="00FC7C62">
            <w:pPr>
              <w:jc w:val="center"/>
              <w:rPr>
                <w:rFonts w:ascii="Futura PT Book" w:hAnsi="Futura PT Book" w:cs="Arial"/>
                <w:color w:val="0B1C2A"/>
                <w:sz w:val="28"/>
                <w:szCs w:val="28"/>
              </w:rPr>
            </w:pPr>
          </w:p>
          <w:p w:rsidR="00A113C0" w:rsidRPr="00B537E2" w:rsidRDefault="00A113C0" w:rsidP="00FC7C62">
            <w:pPr>
              <w:jc w:val="center"/>
              <w:rPr>
                <w:rFonts w:ascii="Futura PT Book" w:hAnsi="Futura PT Book" w:cs="Arial"/>
                <w:color w:val="0B1C2A"/>
                <w:sz w:val="28"/>
                <w:szCs w:val="28"/>
              </w:rPr>
            </w:pPr>
            <w:r w:rsidRPr="00B537E2">
              <w:rPr>
                <w:rFonts w:ascii="Futura PT Book" w:hAnsi="Futura PT Book" w:cs="Arial"/>
                <w:color w:val="0B1C2A"/>
                <w:sz w:val="28"/>
                <w:szCs w:val="28"/>
              </w:rPr>
              <w:t>Hard Disc Drive</w:t>
            </w:r>
          </w:p>
        </w:tc>
      </w:tr>
      <w:tr w:rsidR="00B537E2" w:rsidRPr="00B537E2" w:rsidTr="00FC7C62">
        <w:trPr>
          <w:jc w:val="center"/>
        </w:trPr>
        <w:tc>
          <w:tcPr>
            <w:tcW w:w="5228" w:type="dxa"/>
          </w:tcPr>
          <w:p w:rsidR="00A113C0" w:rsidRPr="00B537E2" w:rsidRDefault="00A113C0" w:rsidP="00FC7C62">
            <w:pPr>
              <w:jc w:val="center"/>
              <w:rPr>
                <w:rFonts w:ascii="Futura PT Book" w:hAnsi="Futura PT Book" w:cs="Arial"/>
                <w:color w:val="0B1C2A"/>
                <w:sz w:val="28"/>
                <w:szCs w:val="28"/>
              </w:rPr>
            </w:pPr>
          </w:p>
          <w:p w:rsidR="00A113C0" w:rsidRPr="00B537E2" w:rsidRDefault="00A113C0" w:rsidP="00FC7C62">
            <w:pPr>
              <w:jc w:val="center"/>
              <w:rPr>
                <w:rFonts w:ascii="Futura PT Book" w:hAnsi="Futura PT Book" w:cs="Arial"/>
                <w:color w:val="0B1C2A"/>
                <w:sz w:val="28"/>
                <w:szCs w:val="28"/>
              </w:rPr>
            </w:pPr>
            <w:r w:rsidRPr="00B537E2">
              <w:rPr>
                <w:rFonts w:ascii="Futura PT Book" w:hAnsi="Futura PT Book" w:cs="Arial"/>
                <w:color w:val="0B1C2A"/>
                <w:sz w:val="28"/>
                <w:szCs w:val="28"/>
              </w:rPr>
              <w:t>Norton Anti-Virus</w:t>
            </w:r>
          </w:p>
          <w:p w:rsidR="00A113C0" w:rsidRPr="00B537E2" w:rsidRDefault="00A113C0" w:rsidP="00FC7C62">
            <w:pPr>
              <w:rPr>
                <w:rFonts w:ascii="Futura PT Book" w:hAnsi="Futura PT Book" w:cs="Arial"/>
                <w:color w:val="0B1C2A"/>
                <w:sz w:val="28"/>
                <w:szCs w:val="28"/>
              </w:rPr>
            </w:pPr>
          </w:p>
        </w:tc>
        <w:tc>
          <w:tcPr>
            <w:tcW w:w="5228" w:type="dxa"/>
          </w:tcPr>
          <w:p w:rsidR="00A113C0" w:rsidRPr="00B537E2" w:rsidRDefault="00A113C0" w:rsidP="00FC7C62">
            <w:pPr>
              <w:jc w:val="center"/>
              <w:rPr>
                <w:rFonts w:ascii="Futura PT Book" w:hAnsi="Futura PT Book" w:cs="Arial"/>
                <w:color w:val="0B1C2A"/>
                <w:sz w:val="28"/>
                <w:szCs w:val="28"/>
              </w:rPr>
            </w:pPr>
          </w:p>
          <w:p w:rsidR="00A113C0" w:rsidRPr="00B537E2" w:rsidRDefault="00A113C0" w:rsidP="00FC7C62">
            <w:pPr>
              <w:jc w:val="center"/>
              <w:rPr>
                <w:rFonts w:ascii="Futura PT Book" w:hAnsi="Futura PT Book" w:cs="Arial"/>
                <w:color w:val="0B1C2A"/>
                <w:sz w:val="28"/>
                <w:szCs w:val="28"/>
              </w:rPr>
            </w:pPr>
            <w:r w:rsidRPr="00B537E2">
              <w:rPr>
                <w:rFonts w:ascii="Futura PT Book" w:hAnsi="Futura PT Book" w:cs="Arial"/>
                <w:color w:val="0B1C2A"/>
                <w:sz w:val="28"/>
                <w:szCs w:val="28"/>
              </w:rPr>
              <w:t>Microsoft Outlook</w:t>
            </w:r>
          </w:p>
        </w:tc>
      </w:tr>
      <w:tr w:rsidR="00B537E2" w:rsidRPr="00B537E2" w:rsidTr="00FC7C62">
        <w:trPr>
          <w:jc w:val="center"/>
        </w:trPr>
        <w:tc>
          <w:tcPr>
            <w:tcW w:w="5228" w:type="dxa"/>
          </w:tcPr>
          <w:p w:rsidR="00A113C0" w:rsidRPr="00B537E2" w:rsidRDefault="00A113C0" w:rsidP="00FC7C62">
            <w:pPr>
              <w:jc w:val="center"/>
              <w:rPr>
                <w:rFonts w:ascii="Futura PT Book" w:hAnsi="Futura PT Book" w:cs="Arial"/>
                <w:color w:val="0B1C2A"/>
                <w:sz w:val="28"/>
                <w:szCs w:val="28"/>
              </w:rPr>
            </w:pPr>
          </w:p>
          <w:p w:rsidR="00A113C0" w:rsidRPr="00B537E2" w:rsidRDefault="00A113C0" w:rsidP="00FC7C62">
            <w:pPr>
              <w:jc w:val="center"/>
              <w:rPr>
                <w:rFonts w:ascii="Futura PT Book" w:hAnsi="Futura PT Book" w:cs="Arial"/>
                <w:color w:val="0B1C2A"/>
                <w:sz w:val="28"/>
                <w:szCs w:val="28"/>
              </w:rPr>
            </w:pPr>
            <w:r w:rsidRPr="00B537E2">
              <w:rPr>
                <w:rFonts w:ascii="Futura PT Book" w:hAnsi="Futura PT Book" w:cs="Arial"/>
                <w:color w:val="0B1C2A"/>
                <w:sz w:val="28"/>
                <w:szCs w:val="28"/>
              </w:rPr>
              <w:t>Assassin’s Creed 3 Download</w:t>
            </w:r>
          </w:p>
          <w:p w:rsidR="00A113C0" w:rsidRPr="00B537E2" w:rsidRDefault="00A113C0" w:rsidP="00FC7C62">
            <w:pPr>
              <w:jc w:val="center"/>
              <w:rPr>
                <w:rFonts w:ascii="Futura PT Book" w:hAnsi="Futura PT Book" w:cs="Arial"/>
                <w:color w:val="0B1C2A"/>
                <w:sz w:val="28"/>
                <w:szCs w:val="28"/>
              </w:rPr>
            </w:pPr>
          </w:p>
        </w:tc>
        <w:tc>
          <w:tcPr>
            <w:tcW w:w="5228" w:type="dxa"/>
          </w:tcPr>
          <w:p w:rsidR="00A113C0" w:rsidRPr="00B537E2" w:rsidRDefault="00A113C0" w:rsidP="00FC7C62">
            <w:pPr>
              <w:jc w:val="center"/>
              <w:rPr>
                <w:rFonts w:ascii="Futura PT Book" w:hAnsi="Futura PT Book" w:cs="Arial"/>
                <w:color w:val="0B1C2A"/>
                <w:sz w:val="28"/>
                <w:szCs w:val="28"/>
              </w:rPr>
            </w:pPr>
          </w:p>
          <w:p w:rsidR="00A113C0" w:rsidRPr="00B537E2" w:rsidRDefault="00A113C0" w:rsidP="00FC7C62">
            <w:pPr>
              <w:jc w:val="center"/>
              <w:rPr>
                <w:rFonts w:ascii="Futura PT Book" w:hAnsi="Futura PT Book" w:cs="Arial"/>
                <w:color w:val="0B1C2A"/>
                <w:sz w:val="28"/>
                <w:szCs w:val="28"/>
              </w:rPr>
            </w:pPr>
            <w:r w:rsidRPr="00B537E2">
              <w:rPr>
                <w:rFonts w:ascii="Futura PT Book" w:hAnsi="Futura PT Book" w:cs="Arial"/>
                <w:color w:val="0B1C2A"/>
                <w:sz w:val="28"/>
                <w:szCs w:val="28"/>
              </w:rPr>
              <w:t>Microsoft Word</w:t>
            </w:r>
          </w:p>
        </w:tc>
      </w:tr>
    </w:tbl>
    <w:p w:rsidR="00A113C0" w:rsidRPr="00121384" w:rsidRDefault="00A113C0" w:rsidP="00A113C0">
      <w:pPr>
        <w:ind w:left="709" w:right="1112"/>
        <w:rPr>
          <w:rFonts w:ascii="Futura PT Book" w:hAnsi="Futura PT Book" w:cs="Arial"/>
          <w:sz w:val="28"/>
          <w:szCs w:val="28"/>
        </w:rPr>
      </w:pPr>
    </w:p>
    <w:p w:rsidR="00B537E2" w:rsidRDefault="00B537E2" w:rsidP="00A113C0">
      <w:pPr>
        <w:pStyle w:val="NoSpacing"/>
        <w:rPr>
          <w:rFonts w:ascii="Futura PT Book" w:hAnsi="Futura PT Book"/>
          <w:b/>
          <w:color w:val="0F243E" w:themeColor="text2" w:themeShade="80"/>
          <w:sz w:val="64"/>
          <w:szCs w:val="64"/>
        </w:rPr>
      </w:pPr>
    </w:p>
    <w:p w:rsidR="00B537E2" w:rsidRDefault="00B537E2" w:rsidP="00A113C0">
      <w:pPr>
        <w:pStyle w:val="NoSpacing"/>
        <w:rPr>
          <w:rFonts w:ascii="Futura PT Book" w:hAnsi="Futura PT Book"/>
          <w:b/>
          <w:color w:val="0F243E" w:themeColor="text2" w:themeShade="80"/>
          <w:sz w:val="64"/>
          <w:szCs w:val="64"/>
        </w:rPr>
      </w:pPr>
    </w:p>
    <w:p w:rsidR="00A113C0" w:rsidRPr="00B537E2" w:rsidRDefault="00A113C0" w:rsidP="00A113C0">
      <w:pPr>
        <w:pStyle w:val="NoSpacing"/>
        <w:rPr>
          <w:rFonts w:ascii="Futura PT Heavy Italic" w:hAnsi="Futura PT Heavy Italic"/>
          <w:color w:val="76B835"/>
          <w:sz w:val="36"/>
          <w:szCs w:val="36"/>
        </w:rPr>
      </w:pPr>
      <w:r w:rsidRPr="00B537E2">
        <w:rPr>
          <w:rFonts w:ascii="Futura PT Heavy Italic" w:hAnsi="Futura PT Heavy Italic"/>
          <w:color w:val="76B835"/>
          <w:sz w:val="36"/>
          <w:szCs w:val="36"/>
        </w:rPr>
        <w:lastRenderedPageBreak/>
        <w:t xml:space="preserve">LESSON 2: ICT </w:t>
      </w:r>
      <w:r w:rsidRPr="00B537E2">
        <w:rPr>
          <w:rFonts w:ascii="Futura PT Heavy Italic" w:hAnsi="Futura PT Heavy Italic"/>
          <w:color w:val="76B835"/>
          <w:sz w:val="36"/>
          <w:szCs w:val="36"/>
        </w:rPr>
        <w:tab/>
      </w:r>
    </w:p>
    <w:p w:rsidR="00A367F6" w:rsidRPr="00B537E2" w:rsidRDefault="00A367F6" w:rsidP="00A113C0">
      <w:pPr>
        <w:pStyle w:val="NoSpacing"/>
        <w:rPr>
          <w:rFonts w:ascii="Futura PT Book" w:hAnsi="Futura PT Book"/>
          <w:i/>
          <w:color w:val="76B835"/>
          <w:sz w:val="24"/>
          <w:szCs w:val="24"/>
        </w:rPr>
      </w:pPr>
    </w:p>
    <w:p w:rsidR="00A113C0" w:rsidRPr="00B537E2" w:rsidRDefault="00A113C0" w:rsidP="00A113C0">
      <w:pPr>
        <w:pStyle w:val="NoSpacing"/>
        <w:rPr>
          <w:rFonts w:ascii="Futura PT Heavy Italic" w:hAnsi="Futura PT Heavy Italic"/>
          <w:color w:val="76B835"/>
          <w:sz w:val="24"/>
          <w:szCs w:val="24"/>
        </w:rPr>
      </w:pPr>
      <w:r w:rsidRPr="00B537E2">
        <w:rPr>
          <w:rFonts w:ascii="Futura PT Heavy Italic" w:hAnsi="Futura PT Heavy Italic"/>
          <w:color w:val="76B835"/>
          <w:sz w:val="24"/>
          <w:szCs w:val="24"/>
        </w:rPr>
        <w:t>Technology &amp; Safety</w:t>
      </w:r>
    </w:p>
    <w:p w:rsidR="00A113C0" w:rsidRPr="00B537E2" w:rsidRDefault="00A113C0" w:rsidP="00A113C0">
      <w:pPr>
        <w:pStyle w:val="NoSpacing"/>
        <w:rPr>
          <w:rFonts w:ascii="Futura PT Book" w:hAnsi="Futura PT Book"/>
          <w:b/>
          <w:color w:val="FFC000"/>
          <w:sz w:val="24"/>
          <w:szCs w:val="24"/>
        </w:rPr>
      </w:pPr>
    </w:p>
    <w:p w:rsidR="00A113C0" w:rsidRPr="00B537E2" w:rsidRDefault="00A113C0" w:rsidP="00A113C0">
      <w:pPr>
        <w:pStyle w:val="NoSpacing"/>
        <w:rPr>
          <w:rFonts w:ascii="Futura PT Book" w:hAnsi="Futura PT Book"/>
          <w:b/>
          <w:color w:val="0B1C2A"/>
          <w:sz w:val="24"/>
          <w:szCs w:val="24"/>
        </w:rPr>
      </w:pPr>
      <w:r w:rsidRPr="00B537E2">
        <w:rPr>
          <w:rFonts w:ascii="Futura PT Book" w:hAnsi="Futura PT Book"/>
          <w:b/>
          <w:color w:val="0B1C2A"/>
          <w:sz w:val="24"/>
          <w:szCs w:val="24"/>
        </w:rPr>
        <w:t>Learning objectives:</w:t>
      </w:r>
    </w:p>
    <w:p w:rsidR="00A113C0" w:rsidRPr="00B537E2" w:rsidRDefault="00A113C0" w:rsidP="00A113C0">
      <w:pPr>
        <w:pStyle w:val="NoSpacing"/>
        <w:numPr>
          <w:ilvl w:val="0"/>
          <w:numId w:val="1"/>
        </w:numPr>
        <w:rPr>
          <w:rFonts w:ascii="Futura PT Book" w:hAnsi="Futura PT Book"/>
          <w:color w:val="0B1C2A"/>
          <w:sz w:val="24"/>
          <w:szCs w:val="24"/>
        </w:rPr>
      </w:pPr>
      <w:r w:rsidRPr="00B537E2">
        <w:rPr>
          <w:rFonts w:ascii="Futura PT Book" w:hAnsi="Futura PT Book"/>
          <w:color w:val="0B1C2A"/>
          <w:sz w:val="24"/>
          <w:szCs w:val="24"/>
        </w:rPr>
        <w:t>Know how to use technology safely.</w:t>
      </w:r>
    </w:p>
    <w:p w:rsidR="00A113C0" w:rsidRPr="00B537E2" w:rsidRDefault="00A113C0" w:rsidP="00A113C0">
      <w:pPr>
        <w:pStyle w:val="NoSpacing"/>
        <w:numPr>
          <w:ilvl w:val="0"/>
          <w:numId w:val="1"/>
        </w:numPr>
        <w:rPr>
          <w:rFonts w:ascii="Futura PT Book" w:hAnsi="Futura PT Book"/>
          <w:color w:val="0B1C2A"/>
          <w:sz w:val="24"/>
          <w:szCs w:val="24"/>
        </w:rPr>
      </w:pPr>
      <w:r w:rsidRPr="00B537E2">
        <w:rPr>
          <w:rFonts w:ascii="Futura PT Book" w:hAnsi="Futura PT Book"/>
          <w:color w:val="0B1C2A"/>
          <w:sz w:val="24"/>
          <w:szCs w:val="24"/>
        </w:rPr>
        <w:t>Understand how to protect your online identity and privacy.</w:t>
      </w:r>
    </w:p>
    <w:p w:rsidR="00A113C0" w:rsidRPr="00B537E2" w:rsidRDefault="00A113C0" w:rsidP="00A113C0">
      <w:pPr>
        <w:pStyle w:val="NoSpacing"/>
        <w:numPr>
          <w:ilvl w:val="0"/>
          <w:numId w:val="1"/>
        </w:numPr>
        <w:rPr>
          <w:rFonts w:ascii="Futura PT Book" w:hAnsi="Futura PT Book"/>
          <w:color w:val="0B1C2A"/>
          <w:sz w:val="24"/>
          <w:szCs w:val="24"/>
        </w:rPr>
      </w:pPr>
      <w:r w:rsidRPr="00B537E2">
        <w:rPr>
          <w:rFonts w:ascii="Futura PT Book" w:hAnsi="Futura PT Book"/>
          <w:color w:val="0B1C2A"/>
          <w:sz w:val="24"/>
          <w:szCs w:val="24"/>
        </w:rPr>
        <w:t xml:space="preserve">Be able to recognise inappropriate content and know how to report it. </w:t>
      </w:r>
    </w:p>
    <w:p w:rsidR="00A113C0" w:rsidRPr="00B537E2" w:rsidRDefault="00A113C0" w:rsidP="00A113C0">
      <w:pPr>
        <w:pStyle w:val="NoSpacing"/>
        <w:ind w:left="429"/>
        <w:rPr>
          <w:rFonts w:ascii="Futura PT Book" w:hAnsi="Futura PT Book"/>
          <w:color w:val="0B1C2A"/>
          <w:sz w:val="24"/>
          <w:szCs w:val="24"/>
        </w:rPr>
      </w:pPr>
    </w:p>
    <w:p w:rsidR="00A113C0" w:rsidRPr="00B537E2" w:rsidRDefault="00A113C0" w:rsidP="00A113C0">
      <w:pPr>
        <w:pStyle w:val="NoSpacing"/>
        <w:ind w:left="429"/>
        <w:rPr>
          <w:rFonts w:ascii="Futura PT Book" w:hAnsi="Futura PT Book"/>
          <w:color w:val="0B1C2A"/>
          <w:sz w:val="24"/>
          <w:szCs w:val="24"/>
        </w:rPr>
      </w:pPr>
    </w:p>
    <w:p w:rsidR="00A113C0" w:rsidRPr="00121384" w:rsidRDefault="00A113C0" w:rsidP="00A113C0">
      <w:pPr>
        <w:pStyle w:val="NoSpacing"/>
        <w:rPr>
          <w:rFonts w:ascii="Futura PT Book" w:hAnsi="Futura PT Book"/>
          <w:color w:val="0F243E" w:themeColor="text2" w:themeShade="80"/>
        </w:rPr>
      </w:pPr>
    </w:p>
    <w:p w:rsidR="00A113C0" w:rsidRPr="00121384" w:rsidRDefault="00A113C0" w:rsidP="00A113C0">
      <w:pPr>
        <w:jc w:val="center"/>
        <w:rPr>
          <w:rFonts w:ascii="Futura PT Book" w:eastAsia="Times New Roman" w:hAnsi="Futura PT Book" w:cs="Arial"/>
          <w:i/>
          <w:color w:val="0F243E" w:themeColor="text2" w:themeShade="80"/>
          <w:sz w:val="40"/>
        </w:rPr>
      </w:pPr>
      <w:r w:rsidRPr="00121384">
        <w:rPr>
          <w:rFonts w:ascii="Futura PT Book" w:eastAsia="Times New Roman" w:hAnsi="Futura PT Book" w:cs="Arial"/>
          <w:i/>
          <w:noProof/>
          <w:color w:val="0F243E" w:themeColor="text2" w:themeShade="80"/>
          <w:sz w:val="40"/>
          <w:lang w:val="en-GB" w:eastAsia="en-GB"/>
        </w:rPr>
        <w:drawing>
          <wp:inline distT="0" distB="0" distL="0" distR="0" wp14:anchorId="4502F9E9" wp14:editId="1E3A3225">
            <wp:extent cx="6645910" cy="4430395"/>
            <wp:effectExtent l="0" t="0" r="254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6-volkswagen-beetle-dune-convertible.jpg"/>
                    <pic:cNvPicPr/>
                  </pic:nvPicPr>
                  <pic:blipFill>
                    <a:blip r:embed="rId27">
                      <a:extLst>
                        <a:ext uri="{28A0092B-C50C-407E-A947-70E740481C1C}">
                          <a14:useLocalDpi xmlns:a14="http://schemas.microsoft.com/office/drawing/2010/main" val="0"/>
                        </a:ext>
                      </a:extLst>
                    </a:blip>
                    <a:stretch>
                      <a:fillRect/>
                    </a:stretch>
                  </pic:blipFill>
                  <pic:spPr>
                    <a:xfrm>
                      <a:off x="0" y="0"/>
                      <a:ext cx="6645910" cy="4430395"/>
                    </a:xfrm>
                    <a:prstGeom prst="rect">
                      <a:avLst/>
                    </a:prstGeom>
                  </pic:spPr>
                </pic:pic>
              </a:graphicData>
            </a:graphic>
          </wp:inline>
        </w:drawing>
      </w:r>
      <w:r w:rsidRPr="00121384">
        <w:rPr>
          <w:rFonts w:ascii="Futura PT Book" w:eastAsia="Times New Roman" w:hAnsi="Futura PT Book" w:cs="Arial"/>
          <w:i/>
          <w:color w:val="0F243E" w:themeColor="text2" w:themeShade="80"/>
          <w:sz w:val="40"/>
        </w:rPr>
        <w:br w:type="page"/>
      </w:r>
    </w:p>
    <w:p w:rsidR="00A113C0" w:rsidRPr="00556485" w:rsidRDefault="00A113C0" w:rsidP="00A113C0">
      <w:pPr>
        <w:ind w:left="709" w:hanging="709"/>
        <w:rPr>
          <w:rFonts w:ascii="Futura PT Heavy Italic" w:eastAsia="Times New Roman" w:hAnsi="Futura PT Heavy Italic" w:cs="Arial"/>
          <w:color w:val="76B835"/>
          <w:sz w:val="36"/>
          <w:szCs w:val="36"/>
        </w:rPr>
      </w:pPr>
      <w:r w:rsidRPr="00556485">
        <w:rPr>
          <w:rFonts w:ascii="Futura PT Heavy Italic" w:eastAsia="Times New Roman" w:hAnsi="Futura PT Heavy Italic" w:cs="Arial"/>
          <w:color w:val="76B835"/>
          <w:sz w:val="36"/>
          <w:szCs w:val="36"/>
        </w:rPr>
        <w:lastRenderedPageBreak/>
        <w:t>Lesson 2: Technology &amp; Safety</w:t>
      </w:r>
    </w:p>
    <w:p w:rsidR="00556485" w:rsidRDefault="00556485" w:rsidP="00A113C0">
      <w:pPr>
        <w:ind w:left="709" w:hanging="709"/>
        <w:rPr>
          <w:rFonts w:ascii="Futura PT Heavy Italic" w:eastAsia="Times New Roman" w:hAnsi="Futura PT Heavy Italic" w:cs="Arial"/>
          <w:bCs/>
          <w:color w:val="76B835"/>
          <w:kern w:val="36"/>
          <w:lang w:eastAsia="en-GB"/>
        </w:rPr>
      </w:pPr>
    </w:p>
    <w:p w:rsidR="00A113C0" w:rsidRPr="00556485" w:rsidRDefault="00A113C0" w:rsidP="00A113C0">
      <w:pPr>
        <w:ind w:left="709" w:hanging="709"/>
        <w:rPr>
          <w:rFonts w:ascii="Futura PT Heavy Italic" w:eastAsia="Times New Roman" w:hAnsi="Futura PT Heavy Italic" w:cs="Arial"/>
          <w:b/>
          <w:bCs/>
          <w:color w:val="76B835"/>
          <w:kern w:val="36"/>
          <w:lang w:eastAsia="en-GB"/>
        </w:rPr>
      </w:pPr>
      <w:r w:rsidRPr="00556485">
        <w:rPr>
          <w:rFonts w:ascii="Futura PT Heavy Italic" w:eastAsia="Times New Roman" w:hAnsi="Futura PT Heavy Italic" w:cs="Arial"/>
          <w:bCs/>
          <w:color w:val="76B835"/>
          <w:kern w:val="36"/>
          <w:lang w:eastAsia="en-GB"/>
        </w:rPr>
        <w:t>Online Conversation Task 1</w:t>
      </w:r>
    </w:p>
    <w:p w:rsidR="00A367F6" w:rsidRPr="00556485" w:rsidRDefault="00A367F6" w:rsidP="00A113C0">
      <w:pPr>
        <w:ind w:left="709" w:hanging="709"/>
        <w:rPr>
          <w:rFonts w:ascii="Futura PT Heavy Italic" w:eastAsia="Times New Roman" w:hAnsi="Futura PT Heavy Italic" w:cs="Arial"/>
          <w:bCs/>
          <w:color w:val="76B835"/>
          <w:kern w:val="36"/>
          <w:lang w:eastAsia="en-GB"/>
        </w:rPr>
      </w:pPr>
    </w:p>
    <w:p w:rsidR="00A367F6" w:rsidRPr="00556485" w:rsidRDefault="00A113C0" w:rsidP="00556485">
      <w:pPr>
        <w:ind w:left="709" w:hanging="709"/>
        <w:rPr>
          <w:rFonts w:ascii="Futura PT Book" w:eastAsia="Times New Roman" w:hAnsi="Futura PT Book" w:cs="Arial"/>
          <w:bCs/>
          <w:color w:val="0B1C2A"/>
          <w:kern w:val="36"/>
          <w:lang w:eastAsia="en-GB"/>
        </w:rPr>
      </w:pPr>
      <w:r w:rsidRPr="00556485">
        <w:rPr>
          <w:rFonts w:ascii="Futura PT Book" w:eastAsia="Times New Roman" w:hAnsi="Futura PT Book" w:cs="Arial"/>
          <w:bCs/>
          <w:color w:val="0B1C2A"/>
          <w:kern w:val="36"/>
          <w:lang w:eastAsia="en-GB"/>
        </w:rPr>
        <w:t>Read the following online conversation then answer the questions:</w:t>
      </w:r>
    </w:p>
    <w:p w:rsidR="00A367F6" w:rsidRPr="00556485" w:rsidRDefault="00A367F6" w:rsidP="00A113C0">
      <w:pPr>
        <w:ind w:left="709" w:hanging="709"/>
        <w:rPr>
          <w:rFonts w:ascii="Futura PT Book" w:eastAsia="Times New Roman" w:hAnsi="Futura PT Book" w:cs="Arial"/>
          <w:bCs/>
          <w:color w:val="0B1C2A"/>
          <w:kern w:val="36"/>
          <w:lang w:eastAsia="en-GB"/>
        </w:rPr>
      </w:pPr>
      <w:r w:rsidRPr="00556485">
        <w:rPr>
          <w:rFonts w:ascii="Futura PT Book" w:eastAsia="Times New Roman" w:hAnsi="Futura PT Book"/>
          <w:noProof/>
          <w:color w:val="0B1C2A"/>
          <w:lang w:val="en-GB" w:eastAsia="en-GB"/>
        </w:rPr>
        <mc:AlternateContent>
          <mc:Choice Requires="wps">
            <w:drawing>
              <wp:anchor distT="0" distB="0" distL="114300" distR="114300" simplePos="0" relativeHeight="251694080" behindDoc="0" locked="0" layoutInCell="1" allowOverlap="1" wp14:anchorId="0916291E" wp14:editId="3234290F">
                <wp:simplePos x="0" y="0"/>
                <wp:positionH relativeFrom="column">
                  <wp:posOffset>287381</wp:posOffset>
                </wp:positionH>
                <wp:positionV relativeFrom="paragraph">
                  <wp:posOffset>134253</wp:posOffset>
                </wp:positionV>
                <wp:extent cx="2709545" cy="695325"/>
                <wp:effectExtent l="0" t="0" r="14605" b="314325"/>
                <wp:wrapNone/>
                <wp:docPr id="84" name="Rectangular Callout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9545" cy="695325"/>
                        </a:xfrm>
                        <a:prstGeom prst="wedgeRectCallout">
                          <a:avLst>
                            <a:gd name="adj1" fmla="val -43750"/>
                            <a:gd name="adj2" fmla="val 90510"/>
                          </a:avLst>
                        </a:prstGeom>
                        <a:ln>
                          <a:headEnd/>
                          <a:tailEnd/>
                        </a:ln>
                      </wps:spPr>
                      <wps:style>
                        <a:lnRef idx="2">
                          <a:schemeClr val="accent6"/>
                        </a:lnRef>
                        <a:fillRef idx="1">
                          <a:schemeClr val="lt1"/>
                        </a:fillRef>
                        <a:effectRef idx="0">
                          <a:schemeClr val="accent6"/>
                        </a:effectRef>
                        <a:fontRef idx="minor">
                          <a:schemeClr val="dk1"/>
                        </a:fontRef>
                      </wps:style>
                      <wps:txbx>
                        <w:txbxContent>
                          <w:p w:rsidR="00E7540F" w:rsidRPr="00556485" w:rsidRDefault="00E7540F" w:rsidP="00A113C0">
                            <w:pPr>
                              <w:rPr>
                                <w:rFonts w:ascii="Futura PT Book" w:hAnsi="Futura PT Book"/>
                                <w:color w:val="0B1C2A"/>
                              </w:rPr>
                            </w:pPr>
                            <w:r w:rsidRPr="00556485">
                              <w:rPr>
                                <w:rFonts w:ascii="Futura PT Book" w:hAnsi="Futura PT Book"/>
                                <w:b/>
                                <w:color w:val="0B1C2A"/>
                              </w:rPr>
                              <w:t>Chris:</w:t>
                            </w:r>
                            <w:r w:rsidRPr="00556485">
                              <w:rPr>
                                <w:rFonts w:ascii="Futura PT Book" w:hAnsi="Futura PT Book"/>
                                <w:color w:val="0B1C2A"/>
                              </w:rPr>
                              <w:t xml:space="preserve">  Hey you’re friends with Amy right?  Saw you on her Facebook friends, are you in her class?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16291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84" o:spid="_x0000_s1043" type="#_x0000_t61" style="position:absolute;left:0;text-align:left;margin-left:22.65pt;margin-top:10.55pt;width:213.35pt;height:54.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" adj=",30350" fillcolor="white [3201]" strokecolor="#f79646 [3209]" strokeweight="2pt">
                <v:textbox>
                  <w:txbxContent>
                    <w:p w:rsidR="00E7540F" w:rsidRPr="00556485" w:rsidRDefault="00E7540F" w:rsidP="00A113C0">
                      <w:pPr>
                        <w:rPr>
                          <w:rFonts w:ascii="Futura PT Book" w:hAnsi="Futura PT Book"/>
                          <w:color w:val="0B1C2A"/>
                        </w:rPr>
                      </w:pPr>
                      <w:r w:rsidRPr="00556485">
                        <w:rPr>
                          <w:rFonts w:ascii="Futura PT Book" w:hAnsi="Futura PT Book"/>
                          <w:b/>
                          <w:color w:val="0B1C2A"/>
                        </w:rPr>
                        <w:t>Chris:</w:t>
                      </w:r>
                      <w:r w:rsidRPr="00556485">
                        <w:rPr>
                          <w:rFonts w:ascii="Futura PT Book" w:hAnsi="Futura PT Book"/>
                          <w:color w:val="0B1C2A"/>
                        </w:rPr>
                        <w:t xml:space="preserve">  Hey you’re friends with Amy right?  Saw you on her Facebook friends, are you in her class?</w:t>
                      </w:r>
                    </w:p>
                  </w:txbxContent>
                </v:textbox>
              </v:shape>
            </w:pict>
          </mc:Fallback>
        </mc:AlternateContent>
      </w:r>
    </w:p>
    <w:p w:rsidR="00A367F6" w:rsidRPr="00556485" w:rsidRDefault="00A367F6" w:rsidP="00A113C0">
      <w:pPr>
        <w:ind w:left="709" w:hanging="709"/>
        <w:rPr>
          <w:rFonts w:ascii="Futura PT Book" w:eastAsia="Times New Roman" w:hAnsi="Futura PT Book" w:cs="Arial"/>
          <w:bCs/>
          <w:color w:val="0B1C2A"/>
          <w:kern w:val="36"/>
          <w:lang w:eastAsia="en-GB"/>
        </w:rPr>
      </w:pPr>
    </w:p>
    <w:p w:rsidR="00A113C0" w:rsidRPr="00556485" w:rsidRDefault="00A113C0" w:rsidP="00A113C0">
      <w:pPr>
        <w:ind w:left="709" w:hanging="709"/>
        <w:rPr>
          <w:rFonts w:ascii="Futura PT Book" w:eastAsia="Times New Roman" w:hAnsi="Futura PT Book" w:cs="Arial"/>
          <w:noProof/>
          <w:color w:val="0B1C2A"/>
          <w:lang w:eastAsia="en-GB"/>
        </w:rPr>
      </w:pPr>
    </w:p>
    <w:p w:rsidR="00A113C0" w:rsidRPr="00556485" w:rsidRDefault="00A113C0" w:rsidP="00A113C0">
      <w:pPr>
        <w:ind w:left="709"/>
        <w:rPr>
          <w:rFonts w:ascii="Futura PT Book" w:eastAsia="Times New Roman" w:hAnsi="Futura PT Book" w:cs="Arial"/>
          <w:color w:val="0B1C2A"/>
        </w:rPr>
      </w:pPr>
    </w:p>
    <w:p w:rsidR="00A113C0" w:rsidRPr="00556485" w:rsidRDefault="00A113C0" w:rsidP="00A113C0">
      <w:pPr>
        <w:ind w:left="709"/>
        <w:rPr>
          <w:rFonts w:ascii="Futura PT Book" w:eastAsia="Times New Roman" w:hAnsi="Futura PT Book" w:cs="Arial"/>
          <w:color w:val="0B1C2A"/>
        </w:rPr>
      </w:pPr>
    </w:p>
    <w:p w:rsidR="00A113C0" w:rsidRPr="00556485" w:rsidRDefault="006E79BA" w:rsidP="00A113C0">
      <w:pPr>
        <w:ind w:left="709"/>
        <w:rPr>
          <w:rFonts w:ascii="Futura PT Book" w:eastAsia="Times New Roman" w:hAnsi="Futura PT Book" w:cs="Arial"/>
          <w:color w:val="0B1C2A"/>
        </w:rPr>
      </w:pPr>
      <w:r w:rsidRPr="00556485">
        <w:rPr>
          <w:rFonts w:ascii="Futura PT Book" w:eastAsia="Times New Roman" w:hAnsi="Futura PT Book"/>
          <w:noProof/>
          <w:color w:val="0B1C2A"/>
          <w:lang w:val="en-GB" w:eastAsia="en-GB"/>
        </w:rPr>
        <mc:AlternateContent>
          <mc:Choice Requires="wps">
            <w:drawing>
              <wp:anchor distT="0" distB="0" distL="114300" distR="114300" simplePos="0" relativeHeight="251702272" behindDoc="0" locked="0" layoutInCell="1" allowOverlap="1" wp14:anchorId="1617F107" wp14:editId="2F866572">
                <wp:simplePos x="0" y="0"/>
                <wp:positionH relativeFrom="column">
                  <wp:posOffset>3514725</wp:posOffset>
                </wp:positionH>
                <wp:positionV relativeFrom="paragraph">
                  <wp:posOffset>33655</wp:posOffset>
                </wp:positionV>
                <wp:extent cx="2667000" cy="561975"/>
                <wp:effectExtent l="0" t="0" r="114300" b="314325"/>
                <wp:wrapNone/>
                <wp:docPr id="24" name="Rectangular Callout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561975"/>
                        </a:xfrm>
                        <a:prstGeom prst="wedgeRectCallout">
                          <a:avLst>
                            <a:gd name="adj1" fmla="val 52954"/>
                            <a:gd name="adj2" fmla="val 99153"/>
                          </a:avLst>
                        </a:prstGeom>
                        <a:ln>
                          <a:headEnd/>
                          <a:tailEnd/>
                        </a:ln>
                      </wps:spPr>
                      <wps:style>
                        <a:lnRef idx="2">
                          <a:schemeClr val="dk1"/>
                        </a:lnRef>
                        <a:fillRef idx="1">
                          <a:schemeClr val="lt1"/>
                        </a:fillRef>
                        <a:effectRef idx="0">
                          <a:schemeClr val="dk1"/>
                        </a:effectRef>
                        <a:fontRef idx="minor">
                          <a:schemeClr val="dk1"/>
                        </a:fontRef>
                      </wps:style>
                      <wps:txbx>
                        <w:txbxContent>
                          <w:p w:rsidR="00E7540F" w:rsidRPr="00556485" w:rsidRDefault="00E7540F" w:rsidP="00A113C0">
                            <w:pPr>
                              <w:rPr>
                                <w:rFonts w:ascii="Futura PT Book" w:hAnsi="Futura PT Book"/>
                                <w:color w:val="0B1C2A"/>
                              </w:rPr>
                            </w:pPr>
                            <w:r w:rsidRPr="00556485">
                              <w:rPr>
                                <w:rFonts w:ascii="Futura PT Book" w:hAnsi="Futura PT Book"/>
                                <w:b/>
                                <w:color w:val="0B1C2A"/>
                              </w:rPr>
                              <w:t>Sarah:</w:t>
                            </w:r>
                            <w:r w:rsidRPr="00556485">
                              <w:rPr>
                                <w:rFonts w:ascii="Futura PT Book" w:hAnsi="Futura PT Book"/>
                                <w:color w:val="0B1C2A"/>
                              </w:rPr>
                              <w:t xml:space="preserve"> Yeah, where do you know her from?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17F107" id="Rectangular Callout 24" o:spid="_x0000_s1044" type="#_x0000_t61" style="position:absolute;left:0;text-align:left;margin-left:276.75pt;margin-top:2.65pt;width:210pt;height:44.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" adj="22238,32217" fillcolor="white [3201]" strokecolor="black [3200]" strokeweight="2pt">
                <v:textbox>
                  <w:txbxContent>
                    <w:p w:rsidR="00E7540F" w:rsidRPr="00556485" w:rsidRDefault="00E7540F" w:rsidP="00A113C0">
                      <w:pPr>
                        <w:rPr>
                          <w:rFonts w:ascii="Futura PT Book" w:hAnsi="Futura PT Book"/>
                          <w:color w:val="0B1C2A"/>
                        </w:rPr>
                      </w:pPr>
                      <w:r w:rsidRPr="00556485">
                        <w:rPr>
                          <w:rFonts w:ascii="Futura PT Book" w:hAnsi="Futura PT Book"/>
                          <w:b/>
                          <w:color w:val="0B1C2A"/>
                        </w:rPr>
                        <w:t>Sarah:</w:t>
                      </w:r>
                      <w:r w:rsidRPr="00556485">
                        <w:rPr>
                          <w:rFonts w:ascii="Futura PT Book" w:hAnsi="Futura PT Book"/>
                          <w:color w:val="0B1C2A"/>
                        </w:rPr>
                        <w:t xml:space="preserve"> Yeah, where do you know her from?</w:t>
                      </w:r>
                    </w:p>
                  </w:txbxContent>
                </v:textbox>
              </v:shape>
            </w:pict>
          </mc:Fallback>
        </mc:AlternateContent>
      </w:r>
    </w:p>
    <w:p w:rsidR="00A113C0" w:rsidRPr="00556485" w:rsidRDefault="00A113C0" w:rsidP="00A113C0">
      <w:pPr>
        <w:ind w:left="709"/>
        <w:rPr>
          <w:rFonts w:ascii="Futura PT Book" w:eastAsia="Times New Roman" w:hAnsi="Futura PT Book" w:cs="Arial"/>
          <w:color w:val="0B1C2A"/>
        </w:rPr>
      </w:pPr>
    </w:p>
    <w:p w:rsidR="00A113C0" w:rsidRPr="00556485" w:rsidRDefault="00A113C0" w:rsidP="00A113C0">
      <w:pPr>
        <w:ind w:left="709"/>
        <w:rPr>
          <w:rFonts w:ascii="Futura PT Book" w:eastAsia="Times New Roman" w:hAnsi="Futura PT Book" w:cs="Arial"/>
          <w:color w:val="0B1C2A"/>
        </w:rPr>
      </w:pPr>
    </w:p>
    <w:p w:rsidR="00A113C0" w:rsidRPr="00556485" w:rsidRDefault="00A113C0" w:rsidP="00A113C0">
      <w:pPr>
        <w:ind w:left="709"/>
        <w:rPr>
          <w:rFonts w:ascii="Futura PT Book" w:eastAsia="Times New Roman" w:hAnsi="Futura PT Book" w:cs="Arial"/>
          <w:color w:val="0B1C2A"/>
        </w:rPr>
      </w:pPr>
    </w:p>
    <w:p w:rsidR="00A113C0" w:rsidRPr="00556485" w:rsidRDefault="006E79BA" w:rsidP="00A113C0">
      <w:pPr>
        <w:ind w:left="709"/>
        <w:rPr>
          <w:rFonts w:ascii="Futura PT Book" w:eastAsia="Times New Roman" w:hAnsi="Futura PT Book" w:cs="Arial"/>
          <w:color w:val="0B1C2A"/>
        </w:rPr>
      </w:pPr>
      <w:r w:rsidRPr="00556485">
        <w:rPr>
          <w:rFonts w:ascii="Futura PT Book" w:eastAsia="Times New Roman" w:hAnsi="Futura PT Book"/>
          <w:noProof/>
          <w:color w:val="0B1C2A"/>
          <w:lang w:val="en-GB" w:eastAsia="en-GB"/>
        </w:rPr>
        <mc:AlternateContent>
          <mc:Choice Requires="wps">
            <w:drawing>
              <wp:anchor distT="0" distB="0" distL="114300" distR="114300" simplePos="0" relativeHeight="251701248" behindDoc="0" locked="0" layoutInCell="1" allowOverlap="1" wp14:anchorId="51EEA054" wp14:editId="4A898F28">
                <wp:simplePos x="0" y="0"/>
                <wp:positionH relativeFrom="column">
                  <wp:posOffset>337715</wp:posOffset>
                </wp:positionH>
                <wp:positionV relativeFrom="paragraph">
                  <wp:posOffset>5266</wp:posOffset>
                </wp:positionV>
                <wp:extent cx="2715260" cy="695325"/>
                <wp:effectExtent l="0" t="0" r="27940" b="314325"/>
                <wp:wrapNone/>
                <wp:docPr id="85" name="Rectangular Callout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5260" cy="695325"/>
                        </a:xfrm>
                        <a:prstGeom prst="wedgeRectCallout">
                          <a:avLst>
                            <a:gd name="adj1" fmla="val -44059"/>
                            <a:gd name="adj2" fmla="val 90510"/>
                          </a:avLst>
                        </a:prstGeom>
                        <a:ln>
                          <a:headEnd/>
                          <a:tailEnd/>
                        </a:ln>
                      </wps:spPr>
                      <wps:style>
                        <a:lnRef idx="2">
                          <a:schemeClr val="accent6"/>
                        </a:lnRef>
                        <a:fillRef idx="1">
                          <a:schemeClr val="lt1"/>
                        </a:fillRef>
                        <a:effectRef idx="0">
                          <a:schemeClr val="accent6"/>
                        </a:effectRef>
                        <a:fontRef idx="minor">
                          <a:schemeClr val="dk1"/>
                        </a:fontRef>
                      </wps:style>
                      <wps:txbx>
                        <w:txbxContent>
                          <w:p w:rsidR="00E7540F" w:rsidRPr="00556485" w:rsidRDefault="00E7540F" w:rsidP="00A113C0">
                            <w:pPr>
                              <w:rPr>
                                <w:rFonts w:ascii="Futura PT Book" w:hAnsi="Futura PT Book"/>
                                <w:color w:val="0B1C2A"/>
                              </w:rPr>
                            </w:pPr>
                            <w:r w:rsidRPr="00556485">
                              <w:rPr>
                                <w:rFonts w:ascii="Futura PT Book" w:hAnsi="Futura PT Book"/>
                                <w:b/>
                                <w:color w:val="0B1C2A"/>
                              </w:rPr>
                              <w:t>Chris:</w:t>
                            </w:r>
                            <w:r w:rsidRPr="00556485">
                              <w:rPr>
                                <w:rFonts w:ascii="Futura PT Book" w:hAnsi="Futura PT Book"/>
                                <w:color w:val="0B1C2A"/>
                              </w:rPr>
                              <w:t xml:space="preserve">  She lives near me, are you going Corn Exchange on Friday with her?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EEA054" id="Rectangular Callout 85" o:spid="_x0000_s1045" type="#_x0000_t61" style="position:absolute;left:0;text-align:left;margin-left:26.6pt;margin-top:.4pt;width:213.8pt;height:54.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" adj="1283,30350" fillcolor="white [3201]" strokecolor="#f79646 [3209]" strokeweight="2pt">
                <v:textbox>
                  <w:txbxContent>
                    <w:p w:rsidR="00E7540F" w:rsidRPr="00556485" w:rsidRDefault="00E7540F" w:rsidP="00A113C0">
                      <w:pPr>
                        <w:rPr>
                          <w:rFonts w:ascii="Futura PT Book" w:hAnsi="Futura PT Book"/>
                          <w:color w:val="0B1C2A"/>
                        </w:rPr>
                      </w:pPr>
                      <w:r w:rsidRPr="00556485">
                        <w:rPr>
                          <w:rFonts w:ascii="Futura PT Book" w:hAnsi="Futura PT Book"/>
                          <w:b/>
                          <w:color w:val="0B1C2A"/>
                        </w:rPr>
                        <w:t>Chris:</w:t>
                      </w:r>
                      <w:r w:rsidRPr="00556485">
                        <w:rPr>
                          <w:rFonts w:ascii="Futura PT Book" w:hAnsi="Futura PT Book"/>
                          <w:color w:val="0B1C2A"/>
                        </w:rPr>
                        <w:t xml:space="preserve">  She lives near me, are you going Corn Exchange on Friday with her?</w:t>
                      </w:r>
                    </w:p>
                  </w:txbxContent>
                </v:textbox>
              </v:shape>
            </w:pict>
          </mc:Fallback>
        </mc:AlternateContent>
      </w:r>
    </w:p>
    <w:p w:rsidR="00A113C0" w:rsidRPr="00556485" w:rsidRDefault="00A113C0" w:rsidP="00A113C0">
      <w:pPr>
        <w:ind w:left="709"/>
        <w:rPr>
          <w:rFonts w:ascii="Futura PT Book" w:eastAsia="Times New Roman" w:hAnsi="Futura PT Book" w:cs="Arial"/>
          <w:color w:val="0B1C2A"/>
        </w:rPr>
      </w:pPr>
    </w:p>
    <w:p w:rsidR="00A113C0" w:rsidRPr="00556485" w:rsidRDefault="00A113C0" w:rsidP="00A113C0">
      <w:pPr>
        <w:ind w:left="709"/>
        <w:rPr>
          <w:rFonts w:ascii="Futura PT Book" w:eastAsia="Times New Roman" w:hAnsi="Futura PT Book" w:cs="Arial"/>
          <w:color w:val="0B1C2A"/>
        </w:rPr>
      </w:pPr>
    </w:p>
    <w:p w:rsidR="00A113C0" w:rsidRPr="00556485" w:rsidRDefault="00A113C0" w:rsidP="00A113C0">
      <w:pPr>
        <w:ind w:left="709"/>
        <w:rPr>
          <w:rFonts w:ascii="Futura PT Book" w:eastAsia="Times New Roman" w:hAnsi="Futura PT Book" w:cs="Arial"/>
          <w:color w:val="0B1C2A"/>
        </w:rPr>
      </w:pPr>
    </w:p>
    <w:p w:rsidR="00A113C0" w:rsidRPr="00556485" w:rsidRDefault="00A113C0" w:rsidP="00A113C0">
      <w:pPr>
        <w:ind w:left="709"/>
        <w:rPr>
          <w:rFonts w:ascii="Futura PT Book" w:eastAsia="Times New Roman" w:hAnsi="Futura PT Book" w:cs="Arial"/>
          <w:color w:val="0B1C2A"/>
        </w:rPr>
      </w:pPr>
    </w:p>
    <w:p w:rsidR="00A113C0" w:rsidRPr="00556485" w:rsidRDefault="006E79BA" w:rsidP="00A113C0">
      <w:pPr>
        <w:ind w:left="709"/>
        <w:rPr>
          <w:rFonts w:ascii="Futura PT Book" w:eastAsia="Times New Roman" w:hAnsi="Futura PT Book" w:cs="Arial"/>
          <w:color w:val="0B1C2A"/>
        </w:rPr>
      </w:pPr>
      <w:r w:rsidRPr="00556485">
        <w:rPr>
          <w:rFonts w:ascii="Futura PT Book" w:eastAsia="Times New Roman" w:hAnsi="Futura PT Book"/>
          <w:noProof/>
          <w:color w:val="0B1C2A"/>
          <w:lang w:val="en-GB" w:eastAsia="en-GB"/>
        </w:rPr>
        <mc:AlternateContent>
          <mc:Choice Requires="wps">
            <w:drawing>
              <wp:anchor distT="0" distB="0" distL="114300" distR="114300" simplePos="0" relativeHeight="251700224" behindDoc="0" locked="0" layoutInCell="1" allowOverlap="1" wp14:anchorId="1A45C6CD" wp14:editId="01E87514">
                <wp:simplePos x="0" y="0"/>
                <wp:positionH relativeFrom="column">
                  <wp:posOffset>3556903</wp:posOffset>
                </wp:positionH>
                <wp:positionV relativeFrom="paragraph">
                  <wp:posOffset>1678</wp:posOffset>
                </wp:positionV>
                <wp:extent cx="2667000" cy="561975"/>
                <wp:effectExtent l="0" t="0" r="114300" b="314325"/>
                <wp:wrapNone/>
                <wp:docPr id="26" name="Rectangular Callout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561975"/>
                        </a:xfrm>
                        <a:prstGeom prst="wedgeRectCallout">
                          <a:avLst>
                            <a:gd name="adj1" fmla="val 52954"/>
                            <a:gd name="adj2" fmla="val 99153"/>
                          </a:avLst>
                        </a:prstGeom>
                        <a:ln>
                          <a:headEnd/>
                          <a:tailEnd/>
                        </a:ln>
                      </wps:spPr>
                      <wps:style>
                        <a:lnRef idx="2">
                          <a:schemeClr val="dk1"/>
                        </a:lnRef>
                        <a:fillRef idx="1">
                          <a:schemeClr val="lt1"/>
                        </a:fillRef>
                        <a:effectRef idx="0">
                          <a:schemeClr val="dk1"/>
                        </a:effectRef>
                        <a:fontRef idx="minor">
                          <a:schemeClr val="dk1"/>
                        </a:fontRef>
                      </wps:style>
                      <wps:txbx>
                        <w:txbxContent>
                          <w:p w:rsidR="00E7540F" w:rsidRPr="00556485" w:rsidRDefault="00E7540F" w:rsidP="00A113C0">
                            <w:pPr>
                              <w:rPr>
                                <w:rFonts w:ascii="Futura PT Book" w:hAnsi="Futura PT Book"/>
                              </w:rPr>
                            </w:pPr>
                            <w:r w:rsidRPr="00556485">
                              <w:rPr>
                                <w:rFonts w:ascii="Futura PT Book" w:hAnsi="Futura PT Book"/>
                                <w:b/>
                              </w:rPr>
                              <w:t>Sarah:</w:t>
                            </w:r>
                            <w:r w:rsidRPr="00556485">
                              <w:rPr>
                                <w:rFonts w:ascii="Futura PT Book" w:hAnsi="Futura PT Book"/>
                              </w:rPr>
                              <w:t xml:space="preserve"> Might do, </w:t>
                            </w:r>
                            <w:proofErr w:type="spellStart"/>
                            <w:r w:rsidRPr="00556485">
                              <w:rPr>
                                <w:rFonts w:ascii="Futura PT Book" w:hAnsi="Futura PT Book"/>
                              </w:rPr>
                              <w:t>dunno</w:t>
                            </w:r>
                            <w:proofErr w:type="spellEnd"/>
                            <w:r w:rsidRPr="00556485">
                              <w:rPr>
                                <w:rFonts w:ascii="Futura PT Book" w:hAnsi="Futura PT Book"/>
                              </w:rPr>
                              <w:t>.  You in our year?  Which school?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45C6CD" id="Rectangular Callout 26" o:spid="_x0000_s1046" type="#_x0000_t61" style="position:absolute;left:0;text-align:left;margin-left:280.05pt;margin-top:.15pt;width:210pt;height:44.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" adj="22238,32217" fillcolor="white [3201]" strokecolor="black [3200]" strokeweight="2pt">
                <v:textbox>
                  <w:txbxContent>
                    <w:p w:rsidR="00E7540F" w:rsidRPr="00556485" w:rsidRDefault="00E7540F" w:rsidP="00A113C0">
                      <w:pPr>
                        <w:rPr>
                          <w:rFonts w:ascii="Futura PT Book" w:hAnsi="Futura PT Book"/>
                        </w:rPr>
                      </w:pPr>
                      <w:r w:rsidRPr="00556485">
                        <w:rPr>
                          <w:rFonts w:ascii="Futura PT Book" w:hAnsi="Futura PT Book"/>
                          <w:b/>
                        </w:rPr>
                        <w:t>Sarah:</w:t>
                      </w:r>
                      <w:r w:rsidRPr="00556485">
                        <w:rPr>
                          <w:rFonts w:ascii="Futura PT Book" w:hAnsi="Futura PT Book"/>
                        </w:rPr>
                        <w:t xml:space="preserve"> Might do, </w:t>
                      </w:r>
                      <w:proofErr w:type="spellStart"/>
                      <w:r w:rsidRPr="00556485">
                        <w:rPr>
                          <w:rFonts w:ascii="Futura PT Book" w:hAnsi="Futura PT Book"/>
                        </w:rPr>
                        <w:t>dunno</w:t>
                      </w:r>
                      <w:proofErr w:type="spellEnd"/>
                      <w:r w:rsidRPr="00556485">
                        <w:rPr>
                          <w:rFonts w:ascii="Futura PT Book" w:hAnsi="Futura PT Book"/>
                        </w:rPr>
                        <w:t>.  You in our year?  Which school?</w:t>
                      </w:r>
                    </w:p>
                  </w:txbxContent>
                </v:textbox>
              </v:shape>
            </w:pict>
          </mc:Fallback>
        </mc:AlternateContent>
      </w:r>
    </w:p>
    <w:p w:rsidR="00A113C0" w:rsidRPr="00556485" w:rsidRDefault="00A113C0" w:rsidP="00A113C0">
      <w:pPr>
        <w:ind w:left="709"/>
        <w:rPr>
          <w:rFonts w:ascii="Futura PT Book" w:eastAsia="Times New Roman" w:hAnsi="Futura PT Book" w:cs="Arial"/>
          <w:color w:val="0B1C2A"/>
        </w:rPr>
      </w:pPr>
    </w:p>
    <w:p w:rsidR="00A113C0" w:rsidRPr="00556485" w:rsidRDefault="00A113C0" w:rsidP="00A113C0">
      <w:pPr>
        <w:ind w:left="709"/>
        <w:rPr>
          <w:rFonts w:ascii="Futura PT Book" w:eastAsia="Times New Roman" w:hAnsi="Futura PT Book" w:cs="Arial"/>
          <w:color w:val="0B1C2A"/>
        </w:rPr>
      </w:pPr>
    </w:p>
    <w:p w:rsidR="00A113C0" w:rsidRPr="00556485" w:rsidRDefault="00A113C0" w:rsidP="00A113C0">
      <w:pPr>
        <w:ind w:left="709"/>
        <w:rPr>
          <w:rFonts w:ascii="Futura PT Book" w:eastAsia="Times New Roman" w:hAnsi="Futura PT Book" w:cs="Arial"/>
          <w:color w:val="0B1C2A"/>
        </w:rPr>
      </w:pPr>
    </w:p>
    <w:p w:rsidR="00A113C0" w:rsidRPr="00556485" w:rsidRDefault="006E79BA" w:rsidP="00A113C0">
      <w:pPr>
        <w:ind w:left="709"/>
        <w:rPr>
          <w:rFonts w:ascii="Futura PT Book" w:eastAsia="Times New Roman" w:hAnsi="Futura PT Book" w:cs="Arial"/>
          <w:color w:val="0B1C2A"/>
        </w:rPr>
      </w:pPr>
      <w:r w:rsidRPr="00556485">
        <w:rPr>
          <w:rFonts w:ascii="Futura PT Book" w:eastAsia="Times New Roman" w:hAnsi="Futura PT Book"/>
          <w:noProof/>
          <w:color w:val="0B1C2A"/>
          <w:lang w:val="en-GB" w:eastAsia="en-GB"/>
        </w:rPr>
        <mc:AlternateContent>
          <mc:Choice Requires="wps">
            <w:drawing>
              <wp:anchor distT="0" distB="0" distL="114300" distR="114300" simplePos="0" relativeHeight="251699200" behindDoc="0" locked="0" layoutInCell="1" allowOverlap="1" wp14:anchorId="4DE02222" wp14:editId="2A8A5017">
                <wp:simplePos x="0" y="0"/>
                <wp:positionH relativeFrom="column">
                  <wp:posOffset>362882</wp:posOffset>
                </wp:positionH>
                <wp:positionV relativeFrom="paragraph">
                  <wp:posOffset>94394</wp:posOffset>
                </wp:positionV>
                <wp:extent cx="2726055" cy="400050"/>
                <wp:effectExtent l="0" t="0" r="17145" b="285750"/>
                <wp:wrapNone/>
                <wp:docPr id="27" name="Rectangular Callout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6055" cy="400050"/>
                        </a:xfrm>
                        <a:prstGeom prst="wedgeRectCallout">
                          <a:avLst>
                            <a:gd name="adj1" fmla="val -42660"/>
                            <a:gd name="adj2" fmla="val 116629"/>
                          </a:avLst>
                        </a:prstGeom>
                        <a:ln>
                          <a:headEnd/>
                          <a:tailEnd/>
                        </a:ln>
                      </wps:spPr>
                      <wps:style>
                        <a:lnRef idx="2">
                          <a:schemeClr val="accent6"/>
                        </a:lnRef>
                        <a:fillRef idx="1">
                          <a:schemeClr val="lt1"/>
                        </a:fillRef>
                        <a:effectRef idx="0">
                          <a:schemeClr val="accent6"/>
                        </a:effectRef>
                        <a:fontRef idx="minor">
                          <a:schemeClr val="dk1"/>
                        </a:fontRef>
                      </wps:style>
                      <wps:txbx>
                        <w:txbxContent>
                          <w:p w:rsidR="00E7540F" w:rsidRPr="00556485" w:rsidRDefault="00E7540F" w:rsidP="00A113C0">
                            <w:pPr>
                              <w:rPr>
                                <w:rFonts w:ascii="Futura PT Book" w:hAnsi="Futura PT Book"/>
                              </w:rPr>
                            </w:pPr>
                            <w:r w:rsidRPr="00556485">
                              <w:rPr>
                                <w:rFonts w:ascii="Futura PT Book" w:hAnsi="Futura PT Book"/>
                                <w:b/>
                              </w:rPr>
                              <w:t>Chris:</w:t>
                            </w:r>
                            <w:r w:rsidRPr="00556485">
                              <w:rPr>
                                <w:rFonts w:ascii="Futura PT Book" w:hAnsi="Futura PT Book"/>
                              </w:rPr>
                              <w:t xml:space="preserve">  Yeah, am at all boys </w:t>
                            </w:r>
                            <w:r w:rsidRPr="00556485">
                              <w:rPr>
                                <w:rFonts w:ascii="Futura PT Book" w:hAnsi="Futura PT Book"/>
                              </w:rPr>
                              <w:sym w:font="Wingdings" w:char="F04C"/>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E02222" id="Rectangular Callout 27" o:spid="_x0000_s1047" type="#_x0000_t61" style="position:absolute;left:0;text-align:left;margin-left:28.55pt;margin-top:7.45pt;width:214.65pt;height:31.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" adj="1585,35992" fillcolor="white [3201]" strokecolor="#f79646 [3209]" strokeweight="2pt">
                <v:textbox>
                  <w:txbxContent>
                    <w:p w:rsidR="00E7540F" w:rsidRPr="00556485" w:rsidRDefault="00E7540F" w:rsidP="00A113C0">
                      <w:pPr>
                        <w:rPr>
                          <w:rFonts w:ascii="Futura PT Book" w:hAnsi="Futura PT Book"/>
                        </w:rPr>
                      </w:pPr>
                      <w:r w:rsidRPr="00556485">
                        <w:rPr>
                          <w:rFonts w:ascii="Futura PT Book" w:hAnsi="Futura PT Book"/>
                          <w:b/>
                        </w:rPr>
                        <w:t>Chris:</w:t>
                      </w:r>
                      <w:r w:rsidRPr="00556485">
                        <w:rPr>
                          <w:rFonts w:ascii="Futura PT Book" w:hAnsi="Futura PT Book"/>
                        </w:rPr>
                        <w:t xml:space="preserve">  Yeah, am at all boys </w:t>
                      </w:r>
                      <w:r w:rsidRPr="00556485">
                        <w:rPr>
                          <w:rFonts w:ascii="Futura PT Book" w:hAnsi="Futura PT Book"/>
                        </w:rPr>
                        <w:sym w:font="Wingdings" w:char="F04C"/>
                      </w:r>
                    </w:p>
                  </w:txbxContent>
                </v:textbox>
              </v:shape>
            </w:pict>
          </mc:Fallback>
        </mc:AlternateContent>
      </w:r>
    </w:p>
    <w:p w:rsidR="00A113C0" w:rsidRPr="00556485" w:rsidRDefault="00A113C0" w:rsidP="00A113C0">
      <w:pPr>
        <w:ind w:left="709"/>
        <w:rPr>
          <w:rFonts w:ascii="Futura PT Book" w:eastAsia="Times New Roman" w:hAnsi="Futura PT Book" w:cs="Arial"/>
          <w:color w:val="0B1C2A"/>
        </w:rPr>
      </w:pPr>
    </w:p>
    <w:p w:rsidR="00A113C0" w:rsidRPr="00556485" w:rsidRDefault="00A113C0" w:rsidP="00A113C0">
      <w:pPr>
        <w:ind w:left="709"/>
        <w:rPr>
          <w:rFonts w:ascii="Futura PT Book" w:eastAsia="Times New Roman" w:hAnsi="Futura PT Book" w:cs="Arial"/>
          <w:color w:val="0B1C2A"/>
        </w:rPr>
      </w:pPr>
    </w:p>
    <w:p w:rsidR="00A113C0" w:rsidRPr="00556485" w:rsidRDefault="00A113C0" w:rsidP="00A113C0">
      <w:pPr>
        <w:tabs>
          <w:tab w:val="left" w:pos="2805"/>
        </w:tabs>
        <w:ind w:left="709"/>
        <w:rPr>
          <w:rFonts w:ascii="Futura PT Book" w:eastAsia="Times New Roman" w:hAnsi="Futura PT Book" w:cs="Arial"/>
          <w:color w:val="0B1C2A"/>
        </w:rPr>
      </w:pPr>
      <w:r w:rsidRPr="00556485">
        <w:rPr>
          <w:rFonts w:ascii="Futura PT Book" w:eastAsia="Times New Roman" w:hAnsi="Futura PT Book" w:cs="Arial"/>
          <w:color w:val="0B1C2A"/>
        </w:rPr>
        <w:tab/>
      </w:r>
    </w:p>
    <w:p w:rsidR="00A113C0" w:rsidRPr="00556485" w:rsidRDefault="006E79BA" w:rsidP="00A113C0">
      <w:pPr>
        <w:tabs>
          <w:tab w:val="left" w:pos="2805"/>
        </w:tabs>
        <w:ind w:left="709"/>
        <w:rPr>
          <w:rFonts w:ascii="Futura PT Book" w:eastAsia="Times New Roman" w:hAnsi="Futura PT Book" w:cs="Arial"/>
          <w:color w:val="0B1C2A"/>
        </w:rPr>
      </w:pPr>
      <w:r w:rsidRPr="00556485">
        <w:rPr>
          <w:rFonts w:ascii="Futura PT Book" w:eastAsia="Times New Roman" w:hAnsi="Futura PT Book"/>
          <w:noProof/>
          <w:color w:val="0B1C2A"/>
          <w:lang w:val="en-GB" w:eastAsia="en-GB"/>
        </w:rPr>
        <mc:AlternateContent>
          <mc:Choice Requires="wps">
            <w:drawing>
              <wp:anchor distT="0" distB="0" distL="114300" distR="114300" simplePos="0" relativeHeight="251698176" behindDoc="0" locked="0" layoutInCell="1" allowOverlap="1" wp14:anchorId="172F55C1" wp14:editId="0DF986F6">
                <wp:simplePos x="0" y="0"/>
                <wp:positionH relativeFrom="column">
                  <wp:posOffset>3549516</wp:posOffset>
                </wp:positionH>
                <wp:positionV relativeFrom="paragraph">
                  <wp:posOffset>7131</wp:posOffset>
                </wp:positionV>
                <wp:extent cx="2667000" cy="561975"/>
                <wp:effectExtent l="0" t="0" r="114300" b="314325"/>
                <wp:wrapNone/>
                <wp:docPr id="86" name="Rectangular Callout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561975"/>
                        </a:xfrm>
                        <a:prstGeom prst="wedgeRectCallout">
                          <a:avLst>
                            <a:gd name="adj1" fmla="val 52954"/>
                            <a:gd name="adj2" fmla="val 99153"/>
                          </a:avLst>
                        </a:prstGeom>
                        <a:ln>
                          <a:headEnd/>
                          <a:tailEnd/>
                        </a:ln>
                      </wps:spPr>
                      <wps:style>
                        <a:lnRef idx="2">
                          <a:schemeClr val="dk1"/>
                        </a:lnRef>
                        <a:fillRef idx="1">
                          <a:schemeClr val="lt1"/>
                        </a:fillRef>
                        <a:effectRef idx="0">
                          <a:schemeClr val="dk1"/>
                        </a:effectRef>
                        <a:fontRef idx="minor">
                          <a:schemeClr val="dk1"/>
                        </a:fontRef>
                      </wps:style>
                      <wps:txbx>
                        <w:txbxContent>
                          <w:p w:rsidR="00E7540F" w:rsidRPr="00556485" w:rsidRDefault="00E7540F" w:rsidP="00A113C0">
                            <w:pPr>
                              <w:rPr>
                                <w:rFonts w:ascii="Futura PT Book" w:hAnsi="Futura PT Book"/>
                              </w:rPr>
                            </w:pPr>
                            <w:r w:rsidRPr="00556485">
                              <w:rPr>
                                <w:rFonts w:ascii="Futura PT Book" w:hAnsi="Futura PT Book"/>
                                <w:b/>
                              </w:rPr>
                              <w:t>Sarah:</w:t>
                            </w:r>
                            <w:r w:rsidRPr="00556485">
                              <w:rPr>
                                <w:rFonts w:ascii="Futura PT Book" w:hAnsi="Futura PT Book"/>
                              </w:rPr>
                              <w:t xml:space="preserve"> Bugger! Lol. Do you know Tim Peters?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2F55C1" id="Rectangular Callout 86" o:spid="_x0000_s1048" type="#_x0000_t61" style="position:absolute;left:0;text-align:left;margin-left:279.5pt;margin-top:.55pt;width:210pt;height:44.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" adj="22238,32217" fillcolor="white [3201]" strokecolor="black [3200]" strokeweight="2pt">
                <v:textbox>
                  <w:txbxContent>
                    <w:p w:rsidR="00E7540F" w:rsidRPr="00556485" w:rsidRDefault="00E7540F" w:rsidP="00A113C0">
                      <w:pPr>
                        <w:rPr>
                          <w:rFonts w:ascii="Futura PT Book" w:hAnsi="Futura PT Book"/>
                        </w:rPr>
                      </w:pPr>
                      <w:r w:rsidRPr="00556485">
                        <w:rPr>
                          <w:rFonts w:ascii="Futura PT Book" w:hAnsi="Futura PT Book"/>
                          <w:b/>
                        </w:rPr>
                        <w:t>Sarah:</w:t>
                      </w:r>
                      <w:r w:rsidRPr="00556485">
                        <w:rPr>
                          <w:rFonts w:ascii="Futura PT Book" w:hAnsi="Futura PT Book"/>
                        </w:rPr>
                        <w:t xml:space="preserve"> Bugger! Lol. Do you know Tim Peters?</w:t>
                      </w:r>
                    </w:p>
                  </w:txbxContent>
                </v:textbox>
              </v:shape>
            </w:pict>
          </mc:Fallback>
        </mc:AlternateContent>
      </w:r>
    </w:p>
    <w:p w:rsidR="00A113C0" w:rsidRPr="00556485" w:rsidRDefault="006E79BA" w:rsidP="00A113C0">
      <w:pPr>
        <w:rPr>
          <w:rFonts w:ascii="Futura PT Book" w:eastAsia="Times New Roman" w:hAnsi="Futura PT Book" w:cs="Arial"/>
          <w:b/>
          <w:color w:val="0B1C2A"/>
        </w:rPr>
      </w:pPr>
      <w:r w:rsidRPr="00556485">
        <w:rPr>
          <w:rFonts w:ascii="Futura PT Book" w:eastAsia="Times New Roman" w:hAnsi="Futura PT Book"/>
          <w:noProof/>
          <w:color w:val="0B1C2A"/>
          <w:lang w:val="en-GB" w:eastAsia="en-GB"/>
        </w:rPr>
        <mc:AlternateContent>
          <mc:Choice Requires="wps">
            <w:drawing>
              <wp:anchor distT="0" distB="0" distL="114300" distR="114300" simplePos="0" relativeHeight="251697152" behindDoc="0" locked="0" layoutInCell="1" allowOverlap="1" wp14:anchorId="38BB4789" wp14:editId="03B42725">
                <wp:simplePos x="0" y="0"/>
                <wp:positionH relativeFrom="column">
                  <wp:posOffset>337185</wp:posOffset>
                </wp:positionH>
                <wp:positionV relativeFrom="paragraph">
                  <wp:posOffset>588645</wp:posOffset>
                </wp:positionV>
                <wp:extent cx="2724150" cy="723900"/>
                <wp:effectExtent l="0" t="0" r="19050" b="304800"/>
                <wp:wrapNone/>
                <wp:docPr id="87" name="Rectangular Callout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4150" cy="723900"/>
                        </a:xfrm>
                        <a:prstGeom prst="wedgeRectCallout">
                          <a:avLst>
                            <a:gd name="adj1" fmla="val -41187"/>
                            <a:gd name="adj2" fmla="val 87282"/>
                          </a:avLst>
                        </a:prstGeom>
                        <a:ln>
                          <a:headEnd/>
                          <a:tailEnd/>
                        </a:ln>
                      </wps:spPr>
                      <wps:style>
                        <a:lnRef idx="2">
                          <a:schemeClr val="accent6"/>
                        </a:lnRef>
                        <a:fillRef idx="1">
                          <a:schemeClr val="lt1"/>
                        </a:fillRef>
                        <a:effectRef idx="0">
                          <a:schemeClr val="accent6"/>
                        </a:effectRef>
                        <a:fontRef idx="minor">
                          <a:schemeClr val="dk1"/>
                        </a:fontRef>
                      </wps:style>
                      <wps:txbx>
                        <w:txbxContent>
                          <w:p w:rsidR="00E7540F" w:rsidRPr="00556485" w:rsidRDefault="00E7540F" w:rsidP="00A113C0">
                            <w:pPr>
                              <w:rPr>
                                <w:rFonts w:ascii="Futura PT Book" w:hAnsi="Futura PT Book"/>
                              </w:rPr>
                            </w:pPr>
                            <w:r w:rsidRPr="00556485">
                              <w:rPr>
                                <w:rFonts w:ascii="Futura PT Book" w:hAnsi="Futura PT Book"/>
                                <w:b/>
                              </w:rPr>
                              <w:t>Chris:</w:t>
                            </w:r>
                            <w:r w:rsidRPr="00556485">
                              <w:rPr>
                                <w:rFonts w:ascii="Futura PT Book" w:hAnsi="Futura PT Book"/>
                              </w:rPr>
                              <w:t xml:space="preserve">  No, must be a different form – think my brother does.  He’s away with our parents this week.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BB4789" id="Rectangular Callout 87" o:spid="_x0000_s1049" type="#_x0000_t61" style="position:absolute;margin-left:26.55pt;margin-top:46.35pt;width:214.5pt;height:57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" adj="1904,29653" fillcolor="white [3201]" strokecolor="#f79646 [3209]" strokeweight="2pt">
                <v:textbox>
                  <w:txbxContent>
                    <w:p w:rsidR="00E7540F" w:rsidRPr="00556485" w:rsidRDefault="00E7540F" w:rsidP="00A113C0">
                      <w:pPr>
                        <w:rPr>
                          <w:rFonts w:ascii="Futura PT Book" w:hAnsi="Futura PT Book"/>
                        </w:rPr>
                      </w:pPr>
                      <w:r w:rsidRPr="00556485">
                        <w:rPr>
                          <w:rFonts w:ascii="Futura PT Book" w:hAnsi="Futura PT Book"/>
                          <w:b/>
                        </w:rPr>
                        <w:t>Chris:</w:t>
                      </w:r>
                      <w:r w:rsidRPr="00556485">
                        <w:rPr>
                          <w:rFonts w:ascii="Futura PT Book" w:hAnsi="Futura PT Book"/>
                        </w:rPr>
                        <w:t xml:space="preserve">  No, must be a different form – think my brother does.  He’s away with our parents this week.</w:t>
                      </w:r>
                    </w:p>
                  </w:txbxContent>
                </v:textbox>
              </v:shape>
            </w:pict>
          </mc:Fallback>
        </mc:AlternateContent>
      </w:r>
      <w:r w:rsidRPr="00556485">
        <w:rPr>
          <w:rFonts w:ascii="Futura PT Book" w:eastAsia="Times New Roman" w:hAnsi="Futura PT Book"/>
          <w:noProof/>
          <w:color w:val="0B1C2A"/>
          <w:lang w:val="en-GB" w:eastAsia="en-GB"/>
        </w:rPr>
        <mc:AlternateContent>
          <mc:Choice Requires="wps">
            <w:drawing>
              <wp:anchor distT="0" distB="0" distL="114300" distR="114300" simplePos="0" relativeHeight="251695104" behindDoc="0" locked="0" layoutInCell="1" allowOverlap="1" wp14:anchorId="314E57C9" wp14:editId="258A8D57">
                <wp:simplePos x="0" y="0"/>
                <wp:positionH relativeFrom="column">
                  <wp:posOffset>361717</wp:posOffset>
                </wp:positionH>
                <wp:positionV relativeFrom="paragraph">
                  <wp:posOffset>2152568</wp:posOffset>
                </wp:positionV>
                <wp:extent cx="2724150" cy="561975"/>
                <wp:effectExtent l="0" t="0" r="19050" b="314325"/>
                <wp:wrapNone/>
                <wp:docPr id="89" name="Rectangular Callout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4150" cy="561975"/>
                        </a:xfrm>
                        <a:prstGeom prst="wedgeRectCallout">
                          <a:avLst>
                            <a:gd name="adj1" fmla="val -42727"/>
                            <a:gd name="adj2" fmla="val 98477"/>
                          </a:avLst>
                        </a:prstGeom>
                        <a:ln>
                          <a:headEnd/>
                          <a:tailEnd/>
                        </a:ln>
                      </wps:spPr>
                      <wps:style>
                        <a:lnRef idx="2">
                          <a:schemeClr val="accent6"/>
                        </a:lnRef>
                        <a:fillRef idx="1">
                          <a:schemeClr val="lt1"/>
                        </a:fillRef>
                        <a:effectRef idx="0">
                          <a:schemeClr val="accent6"/>
                        </a:effectRef>
                        <a:fontRef idx="minor">
                          <a:schemeClr val="dk1"/>
                        </a:fontRef>
                      </wps:style>
                      <wps:txbx>
                        <w:txbxContent>
                          <w:p w:rsidR="00E7540F" w:rsidRPr="00556485" w:rsidRDefault="00E7540F" w:rsidP="00A113C0">
                            <w:pPr>
                              <w:rPr>
                                <w:rFonts w:ascii="Futura PT Book" w:hAnsi="Futura PT Book"/>
                              </w:rPr>
                            </w:pPr>
                            <w:r w:rsidRPr="00556485">
                              <w:rPr>
                                <w:rFonts w:ascii="Futura PT Book" w:hAnsi="Futura PT Book"/>
                                <w:b/>
                              </w:rPr>
                              <w:t>Chris:</w:t>
                            </w:r>
                            <w:r w:rsidRPr="00556485">
                              <w:rPr>
                                <w:rFonts w:ascii="Futura PT Book" w:hAnsi="Futura PT Book"/>
                              </w:rPr>
                              <w:t xml:space="preserve">  Maybe ;), they go away a lot.  Do yours?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4E57C9" id="Rectangular Callout 89" o:spid="_x0000_s1050" type="#_x0000_t61" style="position:absolute;margin-left:28.5pt;margin-top:169.5pt;width:214.5pt;height:44.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" adj="1571,32071" fillcolor="white [3201]" strokecolor="#f79646 [3209]" strokeweight="2pt">
                <v:textbox>
                  <w:txbxContent>
                    <w:p w:rsidR="00E7540F" w:rsidRPr="00556485" w:rsidRDefault="00E7540F" w:rsidP="00A113C0">
                      <w:pPr>
                        <w:rPr>
                          <w:rFonts w:ascii="Futura PT Book" w:hAnsi="Futura PT Book"/>
                        </w:rPr>
                      </w:pPr>
                      <w:r w:rsidRPr="00556485">
                        <w:rPr>
                          <w:rFonts w:ascii="Futura PT Book" w:hAnsi="Futura PT Book"/>
                          <w:b/>
                        </w:rPr>
                        <w:t>Chris:</w:t>
                      </w:r>
                      <w:r w:rsidRPr="00556485">
                        <w:rPr>
                          <w:rFonts w:ascii="Futura PT Book" w:hAnsi="Futura PT Book"/>
                        </w:rPr>
                        <w:t xml:space="preserve">  Maybe ;), they go away a lot.  Do yours?</w:t>
                      </w:r>
                    </w:p>
                  </w:txbxContent>
                </v:textbox>
              </v:shape>
            </w:pict>
          </mc:Fallback>
        </mc:AlternateContent>
      </w:r>
      <w:r w:rsidRPr="00556485">
        <w:rPr>
          <w:rFonts w:ascii="Futura PT Book" w:eastAsia="Times New Roman" w:hAnsi="Futura PT Book"/>
          <w:noProof/>
          <w:color w:val="0B1C2A"/>
          <w:lang w:val="en-GB" w:eastAsia="en-GB"/>
        </w:rPr>
        <mc:AlternateContent>
          <mc:Choice Requires="wps">
            <w:drawing>
              <wp:anchor distT="0" distB="0" distL="114300" distR="114300" simplePos="0" relativeHeight="251696128" behindDoc="0" locked="0" layoutInCell="1" allowOverlap="1" wp14:anchorId="4F5D1BD8" wp14:editId="4202141F">
                <wp:simplePos x="0" y="0"/>
                <wp:positionH relativeFrom="column">
                  <wp:posOffset>3539653</wp:posOffset>
                </wp:positionH>
                <wp:positionV relativeFrom="paragraph">
                  <wp:posOffset>1412222</wp:posOffset>
                </wp:positionV>
                <wp:extent cx="2667000" cy="561975"/>
                <wp:effectExtent l="0" t="0" r="114300" b="314325"/>
                <wp:wrapNone/>
                <wp:docPr id="88" name="Rectangular Callout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561975"/>
                        </a:xfrm>
                        <a:prstGeom prst="wedgeRectCallout">
                          <a:avLst>
                            <a:gd name="adj1" fmla="val 52954"/>
                            <a:gd name="adj2" fmla="val 99153"/>
                          </a:avLst>
                        </a:prstGeom>
                        <a:ln>
                          <a:headEnd/>
                          <a:tailEnd/>
                        </a:ln>
                      </wps:spPr>
                      <wps:style>
                        <a:lnRef idx="2">
                          <a:schemeClr val="dk1"/>
                        </a:lnRef>
                        <a:fillRef idx="1">
                          <a:schemeClr val="lt1"/>
                        </a:fillRef>
                        <a:effectRef idx="0">
                          <a:schemeClr val="dk1"/>
                        </a:effectRef>
                        <a:fontRef idx="minor">
                          <a:schemeClr val="dk1"/>
                        </a:fontRef>
                      </wps:style>
                      <wps:txbx>
                        <w:txbxContent>
                          <w:p w:rsidR="00E7540F" w:rsidRPr="00556485" w:rsidRDefault="00E7540F" w:rsidP="00A113C0">
                            <w:pPr>
                              <w:rPr>
                                <w:rFonts w:ascii="Futura PT Book" w:hAnsi="Futura PT Book"/>
                              </w:rPr>
                            </w:pPr>
                            <w:r w:rsidRPr="00556485">
                              <w:rPr>
                                <w:rFonts w:ascii="Futura PT Book" w:hAnsi="Futura PT Book"/>
                                <w:b/>
                              </w:rPr>
                              <w:t>Sarah:</w:t>
                            </w:r>
                            <w:r w:rsidRPr="00556485">
                              <w:rPr>
                                <w:rFonts w:ascii="Futura PT Book" w:hAnsi="Futura PT Book"/>
                              </w:rPr>
                              <w:t xml:space="preserve"> So you’ve got a free house?  Cool.  Party?!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5D1BD8" id="Rectangular Callout 88" o:spid="_x0000_s1051" type="#_x0000_t61" style="position:absolute;margin-left:278.7pt;margin-top:111.2pt;width:210pt;height:44.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" adj="22238,32217" fillcolor="white [3201]" strokecolor="black [3200]" strokeweight="2pt">
                <v:textbox>
                  <w:txbxContent>
                    <w:p w:rsidR="00E7540F" w:rsidRPr="00556485" w:rsidRDefault="00E7540F" w:rsidP="00A113C0">
                      <w:pPr>
                        <w:rPr>
                          <w:rFonts w:ascii="Futura PT Book" w:hAnsi="Futura PT Book"/>
                        </w:rPr>
                      </w:pPr>
                      <w:r w:rsidRPr="00556485">
                        <w:rPr>
                          <w:rFonts w:ascii="Futura PT Book" w:hAnsi="Futura PT Book"/>
                          <w:b/>
                        </w:rPr>
                        <w:t>Sarah:</w:t>
                      </w:r>
                      <w:r w:rsidRPr="00556485">
                        <w:rPr>
                          <w:rFonts w:ascii="Futura PT Book" w:hAnsi="Futura PT Book"/>
                        </w:rPr>
                        <w:t xml:space="preserve"> So you’ve got a free house?  Cool.  Party?! ;)</w:t>
                      </w:r>
                    </w:p>
                  </w:txbxContent>
                </v:textbox>
              </v:shape>
            </w:pict>
          </mc:Fallback>
        </mc:AlternateContent>
      </w:r>
      <w:r w:rsidR="00A113C0" w:rsidRPr="00556485">
        <w:rPr>
          <w:rFonts w:ascii="Futura PT Book" w:eastAsia="Times New Roman" w:hAnsi="Futura PT Book" w:cs="Arial"/>
          <w:b/>
          <w:color w:val="0B1C2A"/>
        </w:rPr>
        <w:br w:type="page"/>
      </w:r>
    </w:p>
    <w:p w:rsidR="00A113C0" w:rsidRPr="00556485" w:rsidRDefault="00A113C0" w:rsidP="00A113C0">
      <w:pPr>
        <w:tabs>
          <w:tab w:val="left" w:pos="2805"/>
        </w:tabs>
        <w:rPr>
          <w:rFonts w:ascii="Futura PT Book" w:eastAsia="Times New Roman" w:hAnsi="Futura PT Book" w:cs="Arial"/>
          <w:b/>
          <w:color w:val="0B1C2A"/>
        </w:rPr>
      </w:pPr>
      <w:r w:rsidRPr="00556485">
        <w:rPr>
          <w:rFonts w:ascii="Futura PT Book" w:eastAsia="Times New Roman" w:hAnsi="Futura PT Book" w:cs="Arial"/>
          <w:b/>
          <w:color w:val="0B1C2A"/>
        </w:rPr>
        <w:lastRenderedPageBreak/>
        <w:t>Pretend you are Sarah:</w:t>
      </w:r>
    </w:p>
    <w:p w:rsidR="006E79BA" w:rsidRPr="00121384" w:rsidRDefault="006E79BA" w:rsidP="00A113C0">
      <w:pPr>
        <w:tabs>
          <w:tab w:val="left" w:pos="2805"/>
        </w:tabs>
        <w:rPr>
          <w:rFonts w:ascii="Futura PT Book" w:eastAsia="Times New Roman" w:hAnsi="Futura PT Book" w:cs="Arial"/>
          <w:b/>
          <w:color w:val="0F243E" w:themeColor="text2" w:themeShade="80"/>
        </w:rPr>
      </w:pPr>
    </w:p>
    <w:p w:rsidR="006E79BA" w:rsidRPr="00121384" w:rsidRDefault="006E79BA" w:rsidP="00A113C0">
      <w:pPr>
        <w:tabs>
          <w:tab w:val="left" w:pos="2805"/>
        </w:tabs>
        <w:rPr>
          <w:rFonts w:ascii="Futura PT Book" w:eastAsia="Times New Roman" w:hAnsi="Futura PT Book" w:cs="Arial"/>
          <w:b/>
          <w:color w:val="0F243E" w:themeColor="text2" w:themeShade="8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6959"/>
      </w:tblGrid>
      <w:tr w:rsidR="00A113C0" w:rsidRPr="00121384" w:rsidTr="006E79BA">
        <w:tc>
          <w:tcPr>
            <w:tcW w:w="3397" w:type="dxa"/>
            <w:shd w:val="clear" w:color="auto" w:fill="BFBFBF" w:themeFill="background1" w:themeFillShade="BF"/>
          </w:tcPr>
          <w:p w:rsidR="00A113C0" w:rsidRPr="00556485" w:rsidRDefault="00A113C0" w:rsidP="00FC7C62">
            <w:pPr>
              <w:tabs>
                <w:tab w:val="left" w:pos="2805"/>
              </w:tabs>
              <w:spacing w:after="200" w:line="276" w:lineRule="auto"/>
              <w:jc w:val="center"/>
              <w:rPr>
                <w:rFonts w:ascii="Futura PT Light" w:hAnsi="Futura PT Light" w:cs="Arial"/>
                <w:i/>
                <w:color w:val="0B1C2A"/>
                <w:lang w:eastAsia="en-GB"/>
              </w:rPr>
            </w:pPr>
            <w:r w:rsidRPr="00556485">
              <w:rPr>
                <w:rFonts w:ascii="Futura PT Light" w:hAnsi="Futura PT Light" w:cs="Arial"/>
                <w:i/>
                <w:color w:val="0B1C2A"/>
                <w:lang w:eastAsia="en-GB"/>
              </w:rPr>
              <w:t>QUESTION</w:t>
            </w:r>
          </w:p>
        </w:tc>
        <w:tc>
          <w:tcPr>
            <w:tcW w:w="6959" w:type="dxa"/>
            <w:shd w:val="clear" w:color="auto" w:fill="BFBFBF" w:themeFill="background1" w:themeFillShade="BF"/>
          </w:tcPr>
          <w:p w:rsidR="00A113C0" w:rsidRPr="00556485" w:rsidRDefault="00A113C0" w:rsidP="00FC7C62">
            <w:pPr>
              <w:tabs>
                <w:tab w:val="left" w:pos="2805"/>
              </w:tabs>
              <w:spacing w:after="200" w:line="276" w:lineRule="auto"/>
              <w:jc w:val="center"/>
              <w:rPr>
                <w:rFonts w:ascii="Futura PT Light" w:hAnsi="Futura PT Light" w:cs="Arial"/>
                <w:i/>
                <w:color w:val="0B1C2A"/>
                <w:lang w:eastAsia="en-GB"/>
              </w:rPr>
            </w:pPr>
            <w:r w:rsidRPr="00556485">
              <w:rPr>
                <w:rFonts w:ascii="Futura PT Light" w:hAnsi="Futura PT Light" w:cs="Arial"/>
                <w:i/>
                <w:color w:val="0B1C2A"/>
                <w:lang w:eastAsia="en-GB"/>
              </w:rPr>
              <w:t>ANSWER</w:t>
            </w:r>
          </w:p>
        </w:tc>
      </w:tr>
      <w:tr w:rsidR="00A113C0" w:rsidRPr="00121384" w:rsidTr="006E79BA">
        <w:trPr>
          <w:trHeight w:val="1269"/>
        </w:trPr>
        <w:tc>
          <w:tcPr>
            <w:tcW w:w="3397" w:type="dxa"/>
          </w:tcPr>
          <w:p w:rsidR="00A113C0" w:rsidRPr="00556485" w:rsidRDefault="00A113C0" w:rsidP="00FC7C62">
            <w:pPr>
              <w:tabs>
                <w:tab w:val="left" w:pos="2805"/>
              </w:tabs>
              <w:spacing w:after="200" w:line="276" w:lineRule="auto"/>
              <w:rPr>
                <w:rFonts w:ascii="Futura PT Book" w:hAnsi="Futura PT Book" w:cs="Arial"/>
                <w:color w:val="0B1C2A"/>
                <w:lang w:eastAsia="en-GB"/>
              </w:rPr>
            </w:pPr>
            <w:r w:rsidRPr="00556485">
              <w:rPr>
                <w:rFonts w:ascii="Futura PT Book" w:hAnsi="Futura PT Book" w:cs="Arial"/>
                <w:color w:val="0B1C2A"/>
                <w:lang w:eastAsia="en-GB"/>
              </w:rPr>
              <w:t xml:space="preserve">What is the name of </w:t>
            </w:r>
            <w:r w:rsidR="006E79BA" w:rsidRPr="00556485">
              <w:rPr>
                <w:rFonts w:ascii="Futura PT Book" w:hAnsi="Futura PT Book" w:cs="Arial"/>
                <w:color w:val="0B1C2A"/>
                <w:lang w:eastAsia="en-GB"/>
              </w:rPr>
              <w:t>the person you are speaking to?</w:t>
            </w:r>
          </w:p>
        </w:tc>
        <w:tc>
          <w:tcPr>
            <w:tcW w:w="6959" w:type="dxa"/>
          </w:tcPr>
          <w:p w:rsidR="00A113C0" w:rsidRPr="00556485" w:rsidRDefault="00A113C0" w:rsidP="00FC7C62">
            <w:pPr>
              <w:tabs>
                <w:tab w:val="left" w:pos="2805"/>
              </w:tabs>
              <w:spacing w:after="200" w:line="276" w:lineRule="auto"/>
              <w:rPr>
                <w:rFonts w:ascii="Futura PT Book" w:hAnsi="Futura PT Book" w:cs="Arial"/>
                <w:color w:val="0B1C2A"/>
                <w:lang w:eastAsia="en-GB"/>
              </w:rPr>
            </w:pPr>
          </w:p>
        </w:tc>
      </w:tr>
      <w:tr w:rsidR="00A113C0" w:rsidRPr="00121384" w:rsidTr="006E79BA">
        <w:trPr>
          <w:trHeight w:val="1273"/>
        </w:trPr>
        <w:tc>
          <w:tcPr>
            <w:tcW w:w="3397" w:type="dxa"/>
          </w:tcPr>
          <w:p w:rsidR="00A113C0" w:rsidRPr="00556485" w:rsidRDefault="00A113C0" w:rsidP="00FC7C62">
            <w:pPr>
              <w:tabs>
                <w:tab w:val="left" w:pos="2805"/>
              </w:tabs>
              <w:spacing w:after="200" w:line="276" w:lineRule="auto"/>
              <w:rPr>
                <w:rFonts w:ascii="Futura PT Book" w:hAnsi="Futura PT Book" w:cs="Arial"/>
                <w:color w:val="0B1C2A"/>
                <w:lang w:eastAsia="en-GB"/>
              </w:rPr>
            </w:pPr>
            <w:r w:rsidRPr="00556485">
              <w:rPr>
                <w:rFonts w:ascii="Futura PT Book" w:hAnsi="Futura PT Book" w:cs="Arial"/>
                <w:color w:val="0B1C2A"/>
                <w:lang w:eastAsia="en-GB"/>
              </w:rPr>
              <w:t>What year are they in?</w:t>
            </w:r>
          </w:p>
        </w:tc>
        <w:tc>
          <w:tcPr>
            <w:tcW w:w="6959" w:type="dxa"/>
          </w:tcPr>
          <w:p w:rsidR="00A113C0" w:rsidRPr="00556485" w:rsidRDefault="00A113C0" w:rsidP="00FC7C62">
            <w:pPr>
              <w:tabs>
                <w:tab w:val="left" w:pos="2805"/>
              </w:tabs>
              <w:spacing w:after="200" w:line="276" w:lineRule="auto"/>
              <w:rPr>
                <w:rFonts w:ascii="Futura PT Book" w:hAnsi="Futura PT Book" w:cs="Arial"/>
                <w:color w:val="0B1C2A"/>
                <w:lang w:eastAsia="en-GB"/>
              </w:rPr>
            </w:pPr>
          </w:p>
        </w:tc>
      </w:tr>
      <w:tr w:rsidR="00A113C0" w:rsidRPr="00121384" w:rsidTr="006E79BA">
        <w:trPr>
          <w:trHeight w:val="1263"/>
        </w:trPr>
        <w:tc>
          <w:tcPr>
            <w:tcW w:w="3397" w:type="dxa"/>
          </w:tcPr>
          <w:p w:rsidR="00A113C0" w:rsidRPr="00556485" w:rsidRDefault="00A113C0" w:rsidP="00FC7C62">
            <w:pPr>
              <w:tabs>
                <w:tab w:val="left" w:pos="2805"/>
              </w:tabs>
              <w:spacing w:after="200" w:line="276" w:lineRule="auto"/>
              <w:rPr>
                <w:rFonts w:ascii="Futura PT Book" w:hAnsi="Futura PT Book" w:cs="Arial"/>
                <w:color w:val="0B1C2A"/>
                <w:lang w:eastAsia="en-GB"/>
              </w:rPr>
            </w:pPr>
            <w:r w:rsidRPr="00556485">
              <w:rPr>
                <w:rFonts w:ascii="Futura PT Book" w:hAnsi="Futura PT Book" w:cs="Arial"/>
                <w:color w:val="0B1C2A"/>
                <w:lang w:eastAsia="en-GB"/>
              </w:rPr>
              <w:t>How do they know you?</w:t>
            </w:r>
          </w:p>
          <w:p w:rsidR="00A113C0" w:rsidRPr="00556485" w:rsidRDefault="00A113C0" w:rsidP="00FC7C62">
            <w:pPr>
              <w:tabs>
                <w:tab w:val="left" w:pos="2805"/>
              </w:tabs>
              <w:spacing w:after="200" w:line="276" w:lineRule="auto"/>
              <w:rPr>
                <w:rFonts w:ascii="Futura PT Book" w:hAnsi="Futura PT Book" w:cs="Arial"/>
                <w:color w:val="0B1C2A"/>
                <w:lang w:eastAsia="en-GB"/>
              </w:rPr>
            </w:pPr>
          </w:p>
        </w:tc>
        <w:tc>
          <w:tcPr>
            <w:tcW w:w="6959" w:type="dxa"/>
          </w:tcPr>
          <w:p w:rsidR="00A113C0" w:rsidRPr="00556485" w:rsidRDefault="00A113C0" w:rsidP="00FC7C62">
            <w:pPr>
              <w:tabs>
                <w:tab w:val="left" w:pos="2805"/>
              </w:tabs>
              <w:spacing w:after="200" w:line="276" w:lineRule="auto"/>
              <w:rPr>
                <w:rFonts w:ascii="Futura PT Book" w:hAnsi="Futura PT Book" w:cs="Arial"/>
                <w:color w:val="0B1C2A"/>
                <w:lang w:eastAsia="en-GB"/>
              </w:rPr>
            </w:pPr>
          </w:p>
        </w:tc>
      </w:tr>
      <w:tr w:rsidR="00A113C0" w:rsidRPr="00121384" w:rsidTr="006E79BA">
        <w:trPr>
          <w:trHeight w:val="1266"/>
        </w:trPr>
        <w:tc>
          <w:tcPr>
            <w:tcW w:w="3397" w:type="dxa"/>
          </w:tcPr>
          <w:p w:rsidR="00A113C0" w:rsidRPr="00556485" w:rsidRDefault="00A113C0" w:rsidP="00FC7C62">
            <w:pPr>
              <w:tabs>
                <w:tab w:val="left" w:pos="2805"/>
              </w:tabs>
              <w:spacing w:after="200" w:line="276" w:lineRule="auto"/>
              <w:rPr>
                <w:rFonts w:ascii="Futura PT Book" w:hAnsi="Futura PT Book" w:cs="Arial"/>
                <w:color w:val="0B1C2A"/>
                <w:lang w:eastAsia="en-GB"/>
              </w:rPr>
            </w:pPr>
            <w:r w:rsidRPr="00556485">
              <w:rPr>
                <w:rFonts w:ascii="Futura PT Book" w:hAnsi="Futura PT Book" w:cs="Arial"/>
                <w:color w:val="0B1C2A"/>
                <w:lang w:eastAsia="en-GB"/>
              </w:rPr>
              <w:t>What school are they at?</w:t>
            </w:r>
          </w:p>
          <w:p w:rsidR="00A113C0" w:rsidRPr="00556485" w:rsidRDefault="00A113C0" w:rsidP="00FC7C62">
            <w:pPr>
              <w:tabs>
                <w:tab w:val="left" w:pos="2805"/>
              </w:tabs>
              <w:spacing w:after="200" w:line="276" w:lineRule="auto"/>
              <w:rPr>
                <w:rFonts w:ascii="Futura PT Book" w:hAnsi="Futura PT Book" w:cs="Arial"/>
                <w:color w:val="0B1C2A"/>
                <w:lang w:eastAsia="en-GB"/>
              </w:rPr>
            </w:pPr>
          </w:p>
        </w:tc>
        <w:tc>
          <w:tcPr>
            <w:tcW w:w="6959" w:type="dxa"/>
          </w:tcPr>
          <w:p w:rsidR="00A113C0" w:rsidRPr="00556485" w:rsidRDefault="00A113C0" w:rsidP="00FC7C62">
            <w:pPr>
              <w:tabs>
                <w:tab w:val="left" w:pos="2805"/>
              </w:tabs>
              <w:spacing w:after="200" w:line="276" w:lineRule="auto"/>
              <w:rPr>
                <w:rFonts w:ascii="Futura PT Book" w:hAnsi="Futura PT Book" w:cs="Arial"/>
                <w:color w:val="0B1C2A"/>
                <w:lang w:eastAsia="en-GB"/>
              </w:rPr>
            </w:pPr>
          </w:p>
        </w:tc>
      </w:tr>
      <w:tr w:rsidR="00A113C0" w:rsidRPr="00121384" w:rsidTr="006E79BA">
        <w:trPr>
          <w:trHeight w:val="1270"/>
        </w:trPr>
        <w:tc>
          <w:tcPr>
            <w:tcW w:w="3397" w:type="dxa"/>
          </w:tcPr>
          <w:p w:rsidR="00A113C0" w:rsidRPr="00556485" w:rsidRDefault="00A113C0" w:rsidP="00FC7C62">
            <w:pPr>
              <w:tabs>
                <w:tab w:val="left" w:pos="2805"/>
              </w:tabs>
              <w:spacing w:after="200" w:line="276" w:lineRule="auto"/>
              <w:rPr>
                <w:rFonts w:ascii="Futura PT Book" w:hAnsi="Futura PT Book" w:cs="Arial"/>
                <w:color w:val="0B1C2A"/>
                <w:lang w:eastAsia="en-GB"/>
              </w:rPr>
            </w:pPr>
            <w:r w:rsidRPr="00556485">
              <w:rPr>
                <w:rFonts w:ascii="Futura PT Book" w:hAnsi="Futura PT Book" w:cs="Arial"/>
                <w:color w:val="0B1C2A"/>
                <w:lang w:eastAsia="en-GB"/>
              </w:rPr>
              <w:t>Where do they live?</w:t>
            </w:r>
          </w:p>
          <w:p w:rsidR="00A113C0" w:rsidRPr="00556485" w:rsidRDefault="00A113C0" w:rsidP="00FC7C62">
            <w:pPr>
              <w:tabs>
                <w:tab w:val="left" w:pos="2805"/>
              </w:tabs>
              <w:spacing w:after="200" w:line="276" w:lineRule="auto"/>
              <w:rPr>
                <w:rFonts w:ascii="Futura PT Book" w:hAnsi="Futura PT Book" w:cs="Arial"/>
                <w:color w:val="0B1C2A"/>
                <w:lang w:eastAsia="en-GB"/>
              </w:rPr>
            </w:pPr>
          </w:p>
        </w:tc>
        <w:tc>
          <w:tcPr>
            <w:tcW w:w="6959" w:type="dxa"/>
          </w:tcPr>
          <w:p w:rsidR="00A113C0" w:rsidRPr="00556485" w:rsidRDefault="00A113C0" w:rsidP="00FC7C62">
            <w:pPr>
              <w:tabs>
                <w:tab w:val="left" w:pos="2805"/>
              </w:tabs>
              <w:spacing w:after="200" w:line="276" w:lineRule="auto"/>
              <w:rPr>
                <w:rFonts w:ascii="Futura PT Book" w:hAnsi="Futura PT Book" w:cs="Arial"/>
                <w:color w:val="0B1C2A"/>
                <w:lang w:eastAsia="en-GB"/>
              </w:rPr>
            </w:pPr>
          </w:p>
        </w:tc>
      </w:tr>
      <w:tr w:rsidR="00A113C0" w:rsidRPr="00121384" w:rsidTr="006E79BA">
        <w:trPr>
          <w:trHeight w:val="1262"/>
        </w:trPr>
        <w:tc>
          <w:tcPr>
            <w:tcW w:w="3397" w:type="dxa"/>
          </w:tcPr>
          <w:p w:rsidR="00A113C0" w:rsidRPr="00556485" w:rsidRDefault="00A113C0" w:rsidP="00FC7C62">
            <w:pPr>
              <w:tabs>
                <w:tab w:val="left" w:pos="2805"/>
              </w:tabs>
              <w:spacing w:after="200" w:line="276" w:lineRule="auto"/>
              <w:rPr>
                <w:rFonts w:ascii="Futura PT Book" w:hAnsi="Futura PT Book" w:cs="Arial"/>
                <w:color w:val="0B1C2A"/>
                <w:lang w:eastAsia="en-GB"/>
              </w:rPr>
            </w:pPr>
            <w:r w:rsidRPr="00556485">
              <w:rPr>
                <w:rFonts w:ascii="Futura PT Book" w:hAnsi="Futura PT Book" w:cs="Arial"/>
                <w:color w:val="0B1C2A"/>
                <w:lang w:eastAsia="en-GB"/>
              </w:rPr>
              <w:t>Are they male or female?</w:t>
            </w:r>
          </w:p>
          <w:p w:rsidR="00A113C0" w:rsidRPr="00556485" w:rsidRDefault="00A113C0" w:rsidP="00FC7C62">
            <w:pPr>
              <w:tabs>
                <w:tab w:val="left" w:pos="2805"/>
              </w:tabs>
              <w:spacing w:after="200" w:line="276" w:lineRule="auto"/>
              <w:rPr>
                <w:rFonts w:ascii="Futura PT Book" w:hAnsi="Futura PT Book" w:cs="Arial"/>
                <w:color w:val="0B1C2A"/>
                <w:lang w:eastAsia="en-GB"/>
              </w:rPr>
            </w:pPr>
          </w:p>
        </w:tc>
        <w:tc>
          <w:tcPr>
            <w:tcW w:w="6959" w:type="dxa"/>
          </w:tcPr>
          <w:p w:rsidR="00A113C0" w:rsidRPr="00556485" w:rsidRDefault="00A113C0" w:rsidP="00FC7C62">
            <w:pPr>
              <w:tabs>
                <w:tab w:val="left" w:pos="2805"/>
              </w:tabs>
              <w:spacing w:after="200" w:line="276" w:lineRule="auto"/>
              <w:rPr>
                <w:rFonts w:ascii="Futura PT Book" w:hAnsi="Futura PT Book" w:cs="Arial"/>
                <w:color w:val="0B1C2A"/>
                <w:lang w:eastAsia="en-GB"/>
              </w:rPr>
            </w:pPr>
          </w:p>
        </w:tc>
      </w:tr>
      <w:tr w:rsidR="00A113C0" w:rsidRPr="00121384" w:rsidTr="006E79BA">
        <w:trPr>
          <w:trHeight w:val="1267"/>
        </w:trPr>
        <w:tc>
          <w:tcPr>
            <w:tcW w:w="3397" w:type="dxa"/>
          </w:tcPr>
          <w:p w:rsidR="00A113C0" w:rsidRPr="00556485" w:rsidRDefault="00A113C0" w:rsidP="00FC7C62">
            <w:pPr>
              <w:tabs>
                <w:tab w:val="left" w:pos="2805"/>
              </w:tabs>
              <w:spacing w:after="200" w:line="276" w:lineRule="auto"/>
              <w:rPr>
                <w:rFonts w:ascii="Futura PT Book" w:hAnsi="Futura PT Book" w:cs="Arial"/>
                <w:color w:val="0B1C2A"/>
                <w:lang w:eastAsia="en-GB"/>
              </w:rPr>
            </w:pPr>
            <w:r w:rsidRPr="00556485">
              <w:rPr>
                <w:rFonts w:ascii="Futura PT Book" w:hAnsi="Futura PT Book" w:cs="Arial"/>
                <w:color w:val="0B1C2A"/>
                <w:lang w:eastAsia="en-GB"/>
              </w:rPr>
              <w:t>Do they have a family?</w:t>
            </w:r>
          </w:p>
          <w:p w:rsidR="00A113C0" w:rsidRPr="00556485" w:rsidRDefault="00A113C0" w:rsidP="00FC7C62">
            <w:pPr>
              <w:tabs>
                <w:tab w:val="left" w:pos="2805"/>
              </w:tabs>
              <w:spacing w:after="200" w:line="276" w:lineRule="auto"/>
              <w:rPr>
                <w:rFonts w:ascii="Futura PT Book" w:hAnsi="Futura PT Book" w:cs="Arial"/>
                <w:color w:val="0B1C2A"/>
                <w:lang w:eastAsia="en-GB"/>
              </w:rPr>
            </w:pPr>
          </w:p>
        </w:tc>
        <w:tc>
          <w:tcPr>
            <w:tcW w:w="6959" w:type="dxa"/>
          </w:tcPr>
          <w:p w:rsidR="00A113C0" w:rsidRPr="00556485" w:rsidRDefault="00A113C0" w:rsidP="00FC7C62">
            <w:pPr>
              <w:tabs>
                <w:tab w:val="left" w:pos="2805"/>
              </w:tabs>
              <w:spacing w:after="200" w:line="276" w:lineRule="auto"/>
              <w:rPr>
                <w:rFonts w:ascii="Futura PT Book" w:hAnsi="Futura PT Book" w:cs="Arial"/>
                <w:color w:val="0B1C2A"/>
                <w:lang w:eastAsia="en-GB"/>
              </w:rPr>
            </w:pPr>
          </w:p>
        </w:tc>
      </w:tr>
      <w:tr w:rsidR="00A113C0" w:rsidRPr="00121384" w:rsidTr="006E79BA">
        <w:tc>
          <w:tcPr>
            <w:tcW w:w="3397" w:type="dxa"/>
          </w:tcPr>
          <w:p w:rsidR="00A113C0" w:rsidRPr="00556485" w:rsidRDefault="00A113C0" w:rsidP="00FC7C62">
            <w:pPr>
              <w:tabs>
                <w:tab w:val="left" w:pos="2805"/>
              </w:tabs>
              <w:spacing w:after="200" w:line="276" w:lineRule="auto"/>
              <w:rPr>
                <w:rFonts w:ascii="Futura PT Book" w:hAnsi="Futura PT Book" w:cs="Arial"/>
                <w:color w:val="0B1C2A"/>
                <w:lang w:eastAsia="en-GB"/>
              </w:rPr>
            </w:pPr>
            <w:r w:rsidRPr="00556485">
              <w:rPr>
                <w:rFonts w:ascii="Futura PT Book" w:hAnsi="Futura PT Book" w:cs="Arial"/>
                <w:color w:val="0B1C2A"/>
                <w:lang w:eastAsia="en-GB"/>
              </w:rPr>
              <w:t>What would you reply to their last question?</w:t>
            </w:r>
          </w:p>
          <w:p w:rsidR="00A113C0" w:rsidRPr="00556485" w:rsidRDefault="00A113C0" w:rsidP="00FC7C62">
            <w:pPr>
              <w:tabs>
                <w:tab w:val="left" w:pos="2805"/>
              </w:tabs>
              <w:spacing w:after="200" w:line="276" w:lineRule="auto"/>
              <w:rPr>
                <w:rFonts w:ascii="Futura PT Book" w:hAnsi="Futura PT Book" w:cs="Arial"/>
                <w:color w:val="0B1C2A"/>
                <w:lang w:eastAsia="en-GB"/>
              </w:rPr>
            </w:pPr>
          </w:p>
        </w:tc>
        <w:tc>
          <w:tcPr>
            <w:tcW w:w="6959" w:type="dxa"/>
          </w:tcPr>
          <w:p w:rsidR="00A113C0" w:rsidRPr="00556485" w:rsidRDefault="00A113C0" w:rsidP="00FC7C62">
            <w:pPr>
              <w:tabs>
                <w:tab w:val="left" w:pos="2805"/>
              </w:tabs>
              <w:spacing w:after="200" w:line="276" w:lineRule="auto"/>
              <w:rPr>
                <w:rFonts w:ascii="Futura PT Book" w:hAnsi="Futura PT Book" w:cs="Arial"/>
                <w:color w:val="0B1C2A"/>
                <w:lang w:eastAsia="en-GB"/>
              </w:rPr>
            </w:pPr>
          </w:p>
        </w:tc>
      </w:tr>
    </w:tbl>
    <w:p w:rsidR="006E79BA" w:rsidRPr="00121384" w:rsidRDefault="006E79BA" w:rsidP="00A113C0">
      <w:pPr>
        <w:ind w:left="709" w:hanging="709"/>
        <w:rPr>
          <w:rFonts w:ascii="Futura PT Book" w:eastAsia="Times New Roman" w:hAnsi="Futura PT Book" w:cs="Arial"/>
          <w:bCs/>
          <w:i/>
          <w:kern w:val="36"/>
          <w:sz w:val="40"/>
          <w:szCs w:val="40"/>
          <w:lang w:eastAsia="en-GB"/>
        </w:rPr>
      </w:pPr>
    </w:p>
    <w:p w:rsidR="00A113C0" w:rsidRPr="00121384" w:rsidRDefault="006E79BA" w:rsidP="006E79BA">
      <w:pPr>
        <w:rPr>
          <w:rFonts w:ascii="Futura PT Book" w:eastAsia="Times New Roman" w:hAnsi="Futura PT Book"/>
          <w:lang w:eastAsia="en-GB"/>
        </w:rPr>
      </w:pPr>
      <w:r w:rsidRPr="00121384">
        <w:rPr>
          <w:rFonts w:ascii="Futura PT Book" w:eastAsia="Times New Roman" w:hAnsi="Futura PT Book"/>
          <w:lang w:eastAsia="en-GB"/>
        </w:rPr>
        <w:br w:type="page"/>
      </w:r>
    </w:p>
    <w:p w:rsidR="00A113C0" w:rsidRPr="00556485" w:rsidRDefault="00A113C0" w:rsidP="00A113C0">
      <w:pPr>
        <w:ind w:left="709" w:hanging="709"/>
        <w:rPr>
          <w:rFonts w:ascii="Futura PT Heavy Italic" w:eastAsia="Times New Roman" w:hAnsi="Futura PT Heavy Italic" w:cs="Arial"/>
          <w:bCs/>
          <w:color w:val="76B835"/>
          <w:kern w:val="36"/>
          <w:sz w:val="36"/>
          <w:szCs w:val="36"/>
          <w:lang w:eastAsia="en-GB"/>
        </w:rPr>
      </w:pPr>
      <w:r w:rsidRPr="00556485">
        <w:rPr>
          <w:rFonts w:ascii="Futura PT Heavy Italic" w:eastAsia="Times New Roman" w:hAnsi="Futura PT Heavy Italic" w:cs="Arial"/>
          <w:bCs/>
          <w:color w:val="76B835"/>
          <w:kern w:val="36"/>
          <w:sz w:val="36"/>
          <w:szCs w:val="36"/>
          <w:lang w:eastAsia="en-GB"/>
        </w:rPr>
        <w:lastRenderedPageBreak/>
        <w:t>007 Inappropriate Comments Task 2</w:t>
      </w:r>
    </w:p>
    <w:p w:rsidR="006E79BA" w:rsidRPr="00121384" w:rsidRDefault="006E79BA" w:rsidP="00556485">
      <w:pPr>
        <w:rPr>
          <w:rFonts w:ascii="Futura PT Book" w:eastAsia="Times New Roman" w:hAnsi="Futura PT Book" w:cs="Arial"/>
          <w:bCs/>
          <w:color w:val="0F243E" w:themeColor="text2" w:themeShade="80"/>
          <w:kern w:val="36"/>
          <w:lang w:eastAsia="en-GB"/>
        </w:rPr>
      </w:pPr>
    </w:p>
    <w:p w:rsidR="00A113C0" w:rsidRPr="00556485" w:rsidRDefault="00A113C0" w:rsidP="00A113C0">
      <w:pPr>
        <w:ind w:left="709" w:hanging="709"/>
        <w:rPr>
          <w:rFonts w:ascii="Futura PT Light" w:eastAsia="Times New Roman" w:hAnsi="Futura PT Light" w:cs="Arial"/>
          <w:bCs/>
          <w:color w:val="0B1C2A"/>
          <w:kern w:val="36"/>
          <w:lang w:eastAsia="en-GB"/>
        </w:rPr>
      </w:pPr>
      <w:r w:rsidRPr="00556485">
        <w:rPr>
          <w:rFonts w:ascii="Futura PT Light" w:eastAsia="Times New Roman" w:hAnsi="Futura PT Light" w:cs="Arial"/>
          <w:bCs/>
          <w:color w:val="0B1C2A"/>
          <w:kern w:val="36"/>
          <w:lang w:eastAsia="en-GB"/>
        </w:rPr>
        <w:t>Circle which comments you would find inappropriate if you saw them on Facebook or Twitter:</w:t>
      </w:r>
    </w:p>
    <w:p w:rsidR="00A113C0" w:rsidRPr="00121384" w:rsidRDefault="00A113C0" w:rsidP="00556485">
      <w:pPr>
        <w:rPr>
          <w:rFonts w:ascii="Futura PT Book" w:eastAsia="Times New Roman" w:hAnsi="Futura PT Book" w:cs="Arial"/>
          <w:noProof/>
          <w:color w:val="0F243E" w:themeColor="text2" w:themeShade="80"/>
          <w:lang w:eastAsia="en-GB"/>
        </w:rPr>
      </w:pPr>
    </w:p>
    <w:p w:rsidR="00A113C0" w:rsidRPr="00121384" w:rsidRDefault="006E79BA" w:rsidP="00A113C0">
      <w:pPr>
        <w:ind w:left="-851"/>
        <w:rPr>
          <w:rFonts w:ascii="Futura PT Book" w:eastAsia="Times New Roman" w:hAnsi="Futura PT Book" w:cs="Arial"/>
          <w:color w:val="0F243E" w:themeColor="text2" w:themeShade="80"/>
        </w:rPr>
      </w:pPr>
      <w:r w:rsidRPr="00121384">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11488" behindDoc="0" locked="0" layoutInCell="1" allowOverlap="1" wp14:anchorId="652074B0" wp14:editId="29298318">
                <wp:simplePos x="0" y="0"/>
                <wp:positionH relativeFrom="margin">
                  <wp:posOffset>1124124</wp:posOffset>
                </wp:positionH>
                <wp:positionV relativeFrom="paragraph">
                  <wp:posOffset>9391</wp:posOffset>
                </wp:positionV>
                <wp:extent cx="2790825" cy="614045"/>
                <wp:effectExtent l="0" t="0" r="28575" b="243205"/>
                <wp:wrapNone/>
                <wp:docPr id="95" name="Rectangular Callout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0825" cy="614045"/>
                        </a:xfrm>
                        <a:prstGeom prst="wedgeRectCallout">
                          <a:avLst>
                            <a:gd name="adj1" fmla="val 49931"/>
                            <a:gd name="adj2" fmla="val 85884"/>
                          </a:avLst>
                        </a:prstGeom>
                        <a:ln>
                          <a:headEnd/>
                          <a:tailEnd/>
                        </a:ln>
                      </wps:spPr>
                      <wps:style>
                        <a:lnRef idx="2">
                          <a:schemeClr val="accent6"/>
                        </a:lnRef>
                        <a:fillRef idx="1">
                          <a:schemeClr val="lt1"/>
                        </a:fillRef>
                        <a:effectRef idx="0">
                          <a:schemeClr val="accent6"/>
                        </a:effectRef>
                        <a:fontRef idx="minor">
                          <a:schemeClr val="dk1"/>
                        </a:fontRef>
                      </wps:style>
                      <wps:txbx>
                        <w:txbxContent>
                          <w:p w:rsidR="00E7540F" w:rsidRPr="00556485" w:rsidRDefault="00E7540F" w:rsidP="00A113C0">
                            <w:pPr>
                              <w:rPr>
                                <w:rFonts w:ascii="Futura PT Book" w:hAnsi="Futura PT Book" w:cs="Arial"/>
                                <w:color w:val="0B1C2A"/>
                              </w:rPr>
                            </w:pPr>
                            <w:r w:rsidRPr="00556485">
                              <w:rPr>
                                <w:rFonts w:ascii="Futura PT Book" w:hAnsi="Futura PT Book" w:cs="Arial"/>
                                <w:color w:val="0B1C2A"/>
                              </w:rPr>
                              <w:t>This is my video of my friend hitting a puppy, isn’t it funny?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2074B0" id="Rectangular Callout 95" o:spid="_x0000_s1052" type="#_x0000_t61" style="position:absolute;left:0;text-align:left;margin-left:88.5pt;margin-top:.75pt;width:219.75pt;height:48.3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" adj="21585,29351" fillcolor="white [3201]" strokecolor="#f79646 [3209]" strokeweight="2pt">
                <v:textbox>
                  <w:txbxContent>
                    <w:p w:rsidR="00E7540F" w:rsidRPr="00556485" w:rsidRDefault="00E7540F" w:rsidP="00A113C0">
                      <w:pPr>
                        <w:rPr>
                          <w:rFonts w:ascii="Futura PT Book" w:hAnsi="Futura PT Book" w:cs="Arial"/>
                          <w:color w:val="0B1C2A"/>
                        </w:rPr>
                      </w:pPr>
                      <w:r w:rsidRPr="00556485">
                        <w:rPr>
                          <w:rFonts w:ascii="Futura PT Book" w:hAnsi="Futura PT Book" w:cs="Arial"/>
                          <w:color w:val="0B1C2A"/>
                        </w:rPr>
                        <w:t>This is my video of my friend hitting a puppy, isn’t it funny?</w:t>
                      </w:r>
                    </w:p>
                  </w:txbxContent>
                </v:textbox>
                <w10:wrap anchorx="margin"/>
              </v:shape>
            </w:pict>
          </mc:Fallback>
        </mc:AlternateContent>
      </w:r>
    </w:p>
    <w:p w:rsidR="00A113C0" w:rsidRPr="00121384" w:rsidRDefault="00A113C0" w:rsidP="00A113C0">
      <w:pPr>
        <w:ind w:left="-993"/>
        <w:rPr>
          <w:rFonts w:ascii="Futura PT Book" w:eastAsia="Times New Roman" w:hAnsi="Futura PT Book" w:cs="Arial"/>
          <w:color w:val="0F243E" w:themeColor="text2" w:themeShade="80"/>
        </w:rPr>
      </w:pPr>
    </w:p>
    <w:p w:rsidR="00A113C0" w:rsidRPr="00121384" w:rsidRDefault="00A113C0" w:rsidP="00A113C0">
      <w:pPr>
        <w:rPr>
          <w:rFonts w:ascii="Futura PT Book" w:eastAsia="Times New Roman" w:hAnsi="Futura PT Book" w:cs="Arial"/>
          <w:color w:val="0F243E" w:themeColor="text2" w:themeShade="80"/>
        </w:rPr>
      </w:pPr>
    </w:p>
    <w:p w:rsidR="00A113C0" w:rsidRPr="00121384" w:rsidRDefault="00A113C0" w:rsidP="00A113C0">
      <w:pPr>
        <w:rPr>
          <w:rFonts w:ascii="Futura PT Book" w:eastAsia="Times New Roman" w:hAnsi="Futura PT Book" w:cs="Arial"/>
          <w:color w:val="0F243E" w:themeColor="text2" w:themeShade="80"/>
        </w:rPr>
      </w:pPr>
    </w:p>
    <w:p w:rsidR="00A113C0" w:rsidRPr="00121384" w:rsidRDefault="00A113C0" w:rsidP="00A113C0">
      <w:pPr>
        <w:rPr>
          <w:rFonts w:ascii="Futura PT Book" w:eastAsia="Times New Roman" w:hAnsi="Futura PT Book" w:cs="Arial"/>
          <w:color w:val="0F243E" w:themeColor="text2" w:themeShade="80"/>
        </w:rPr>
      </w:pPr>
    </w:p>
    <w:p w:rsidR="00A113C0" w:rsidRPr="00121384" w:rsidRDefault="006E79BA" w:rsidP="00A113C0">
      <w:pPr>
        <w:rPr>
          <w:rFonts w:ascii="Futura PT Book" w:eastAsia="Times New Roman" w:hAnsi="Futura PT Book" w:cs="Arial"/>
          <w:color w:val="0F243E" w:themeColor="text2" w:themeShade="80"/>
        </w:rPr>
      </w:pPr>
      <w:r w:rsidRPr="00121384">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03296" behindDoc="0" locked="0" layoutInCell="1" allowOverlap="1" wp14:anchorId="7FD2865A" wp14:editId="4A792BCC">
                <wp:simplePos x="0" y="0"/>
                <wp:positionH relativeFrom="margin">
                  <wp:align>right</wp:align>
                </wp:positionH>
                <wp:positionV relativeFrom="paragraph">
                  <wp:posOffset>967</wp:posOffset>
                </wp:positionV>
                <wp:extent cx="1657350" cy="471170"/>
                <wp:effectExtent l="0" t="0" r="114300" b="405130"/>
                <wp:wrapNone/>
                <wp:docPr id="91" name="Rectangular Callout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7350" cy="471170"/>
                        </a:xfrm>
                        <a:prstGeom prst="wedgeRectCallout">
                          <a:avLst>
                            <a:gd name="adj1" fmla="val 54750"/>
                            <a:gd name="adj2" fmla="val 127898"/>
                          </a:avLst>
                        </a:prstGeom>
                        <a:ln>
                          <a:headEnd/>
                          <a:tailEnd/>
                        </a:ln>
                      </wps:spPr>
                      <wps:style>
                        <a:lnRef idx="2">
                          <a:schemeClr val="accent6"/>
                        </a:lnRef>
                        <a:fillRef idx="1">
                          <a:schemeClr val="lt1"/>
                        </a:fillRef>
                        <a:effectRef idx="0">
                          <a:schemeClr val="accent6"/>
                        </a:effectRef>
                        <a:fontRef idx="minor">
                          <a:schemeClr val="dk1"/>
                        </a:fontRef>
                      </wps:style>
                      <wps:txbx>
                        <w:txbxContent>
                          <w:p w:rsidR="00E7540F" w:rsidRPr="00556485" w:rsidRDefault="00E7540F" w:rsidP="00A113C0">
                            <w:pPr>
                              <w:rPr>
                                <w:rFonts w:ascii="Futura PT Book" w:hAnsi="Futura PT Book" w:cs="Arial"/>
                                <w:color w:val="0B1C2A"/>
                              </w:rPr>
                            </w:pPr>
                            <w:r w:rsidRPr="00556485">
                              <w:rPr>
                                <w:rFonts w:ascii="Futura PT Book" w:hAnsi="Futura PT Book" w:cs="Arial"/>
                                <w:color w:val="0B1C2A"/>
                              </w:rPr>
                              <w:t>Shut up you idiot!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D2865A" id="Rectangular Callout 91" o:spid="_x0000_s1053" type="#_x0000_t61" style="position:absolute;margin-left:79.3pt;margin-top:.1pt;width:130.5pt;height:37.1pt;z-index:2517032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" adj="22626,38426" fillcolor="white [3201]" strokecolor="#f79646 [3209]" strokeweight="2pt">
                <v:textbox>
                  <w:txbxContent>
                    <w:p w:rsidR="00E7540F" w:rsidRPr="00556485" w:rsidRDefault="00E7540F" w:rsidP="00A113C0">
                      <w:pPr>
                        <w:rPr>
                          <w:rFonts w:ascii="Futura PT Book" w:hAnsi="Futura PT Book" w:cs="Arial"/>
                          <w:color w:val="0B1C2A"/>
                        </w:rPr>
                      </w:pPr>
                      <w:r w:rsidRPr="00556485">
                        <w:rPr>
                          <w:rFonts w:ascii="Futura PT Book" w:hAnsi="Futura PT Book" w:cs="Arial"/>
                          <w:color w:val="0B1C2A"/>
                        </w:rPr>
                        <w:t>Shut up you idiot!</w:t>
                      </w:r>
                    </w:p>
                  </w:txbxContent>
                </v:textbox>
                <w10:wrap anchorx="margin"/>
              </v:shape>
            </w:pict>
          </mc:Fallback>
        </mc:AlternateContent>
      </w:r>
    </w:p>
    <w:p w:rsidR="00A113C0" w:rsidRPr="00121384" w:rsidRDefault="00A113C0" w:rsidP="00A113C0">
      <w:pPr>
        <w:rPr>
          <w:rFonts w:ascii="Futura PT Book" w:eastAsia="Times New Roman" w:hAnsi="Futura PT Book" w:cs="Arial"/>
          <w:color w:val="0F243E" w:themeColor="text2" w:themeShade="80"/>
        </w:rPr>
      </w:pPr>
    </w:p>
    <w:p w:rsidR="00A113C0" w:rsidRPr="00121384" w:rsidRDefault="006E79BA" w:rsidP="00A113C0">
      <w:pPr>
        <w:rPr>
          <w:rFonts w:ascii="Futura PT Book" w:eastAsia="Times New Roman" w:hAnsi="Futura PT Book" w:cs="Arial"/>
          <w:color w:val="0F243E" w:themeColor="text2" w:themeShade="80"/>
        </w:rPr>
      </w:pPr>
      <w:r w:rsidRPr="00121384">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04320" behindDoc="0" locked="0" layoutInCell="1" allowOverlap="1" wp14:anchorId="699C4BB7" wp14:editId="2C119C8C">
                <wp:simplePos x="0" y="0"/>
                <wp:positionH relativeFrom="margin">
                  <wp:posOffset>242996</wp:posOffset>
                </wp:positionH>
                <wp:positionV relativeFrom="paragraph">
                  <wp:posOffset>13417</wp:posOffset>
                </wp:positionV>
                <wp:extent cx="2155825" cy="695325"/>
                <wp:effectExtent l="0" t="0" r="15875" b="180975"/>
                <wp:wrapNone/>
                <wp:docPr id="90" name="Rectangular Callout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5825" cy="695325"/>
                        </a:xfrm>
                        <a:prstGeom prst="wedgeRectCallout">
                          <a:avLst>
                            <a:gd name="adj1" fmla="val -43750"/>
                            <a:gd name="adj2" fmla="val 70000"/>
                          </a:avLst>
                        </a:prstGeom>
                        <a:ln>
                          <a:headEnd/>
                          <a:tailEnd/>
                        </a:ln>
                      </wps:spPr>
                      <wps:style>
                        <a:lnRef idx="2">
                          <a:schemeClr val="accent6"/>
                        </a:lnRef>
                        <a:fillRef idx="1">
                          <a:schemeClr val="lt1"/>
                        </a:fillRef>
                        <a:effectRef idx="0">
                          <a:schemeClr val="accent6"/>
                        </a:effectRef>
                        <a:fontRef idx="minor">
                          <a:schemeClr val="dk1"/>
                        </a:fontRef>
                      </wps:style>
                      <wps:txbx>
                        <w:txbxContent>
                          <w:p w:rsidR="00E7540F" w:rsidRPr="00556485" w:rsidRDefault="00E7540F" w:rsidP="00A113C0">
                            <w:pPr>
                              <w:rPr>
                                <w:rFonts w:ascii="Futura PT Book" w:hAnsi="Futura PT Book" w:cs="Arial"/>
                                <w:color w:val="0B1C2A"/>
                              </w:rPr>
                            </w:pPr>
                            <w:r w:rsidRPr="00556485">
                              <w:rPr>
                                <w:rFonts w:ascii="Futura PT Book" w:hAnsi="Futura PT Book" w:cs="Arial"/>
                                <w:color w:val="0B1C2A"/>
                              </w:rPr>
                              <w:t>Just hit a cyclist on way to work, oh well.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9C4BB7" id="Rectangular Callout 90" o:spid="_x0000_s1054" type="#_x0000_t61" style="position:absolute;margin-left:19.15pt;margin-top:1.05pt;width:169.75pt;height:54.7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" fillcolor="white [3201]" strokecolor="#f79646 [3209]" strokeweight="2pt">
                <v:textbox>
                  <w:txbxContent>
                    <w:p w:rsidR="00E7540F" w:rsidRPr="00556485" w:rsidRDefault="00E7540F" w:rsidP="00A113C0">
                      <w:pPr>
                        <w:rPr>
                          <w:rFonts w:ascii="Futura PT Book" w:hAnsi="Futura PT Book" w:cs="Arial"/>
                          <w:color w:val="0B1C2A"/>
                        </w:rPr>
                      </w:pPr>
                      <w:r w:rsidRPr="00556485">
                        <w:rPr>
                          <w:rFonts w:ascii="Futura PT Book" w:hAnsi="Futura PT Book" w:cs="Arial"/>
                          <w:color w:val="0B1C2A"/>
                        </w:rPr>
                        <w:t>Just hit a cyclist on way to work, oh well.</w:t>
                      </w:r>
                    </w:p>
                  </w:txbxContent>
                </v:textbox>
                <w10:wrap anchorx="margin"/>
              </v:shape>
            </w:pict>
          </mc:Fallback>
        </mc:AlternateContent>
      </w:r>
    </w:p>
    <w:p w:rsidR="00A113C0" w:rsidRPr="00121384" w:rsidRDefault="00A113C0" w:rsidP="00A113C0">
      <w:pPr>
        <w:rPr>
          <w:rFonts w:ascii="Futura PT Book" w:eastAsia="Times New Roman" w:hAnsi="Futura PT Book" w:cs="Arial"/>
          <w:color w:val="0F243E" w:themeColor="text2" w:themeShade="80"/>
        </w:rPr>
      </w:pPr>
    </w:p>
    <w:p w:rsidR="00A113C0" w:rsidRPr="00121384" w:rsidRDefault="00A113C0" w:rsidP="00A113C0">
      <w:pPr>
        <w:rPr>
          <w:rFonts w:ascii="Futura PT Book" w:eastAsia="Times New Roman" w:hAnsi="Futura PT Book" w:cs="Arial"/>
          <w:color w:val="0F243E" w:themeColor="text2" w:themeShade="80"/>
        </w:rPr>
      </w:pPr>
    </w:p>
    <w:p w:rsidR="00A113C0" w:rsidRPr="00121384" w:rsidRDefault="006E79BA" w:rsidP="00A113C0">
      <w:pPr>
        <w:rPr>
          <w:rFonts w:ascii="Futura PT Book" w:eastAsia="Times New Roman" w:hAnsi="Futura PT Book" w:cs="Arial"/>
          <w:color w:val="0F243E" w:themeColor="text2" w:themeShade="80"/>
        </w:rPr>
      </w:pPr>
      <w:r w:rsidRPr="00121384">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09440" behindDoc="0" locked="0" layoutInCell="1" allowOverlap="1" wp14:anchorId="32DF1254" wp14:editId="32CEFE41">
                <wp:simplePos x="0" y="0"/>
                <wp:positionH relativeFrom="column">
                  <wp:posOffset>3144188</wp:posOffset>
                </wp:positionH>
                <wp:positionV relativeFrom="paragraph">
                  <wp:posOffset>119019</wp:posOffset>
                </wp:positionV>
                <wp:extent cx="1838325" cy="614045"/>
                <wp:effectExtent l="0" t="0" r="28575" b="319405"/>
                <wp:wrapNone/>
                <wp:docPr id="94" name="Rectangular Callout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8325" cy="614045"/>
                        </a:xfrm>
                        <a:prstGeom prst="wedgeRectCallout">
                          <a:avLst>
                            <a:gd name="adj1" fmla="val -1917"/>
                            <a:gd name="adj2" fmla="val 99843"/>
                          </a:avLst>
                        </a:prstGeom>
                        <a:ln>
                          <a:headEnd/>
                          <a:tailEnd/>
                        </a:ln>
                      </wps:spPr>
                      <wps:style>
                        <a:lnRef idx="2">
                          <a:schemeClr val="accent6"/>
                        </a:lnRef>
                        <a:fillRef idx="1">
                          <a:schemeClr val="lt1"/>
                        </a:fillRef>
                        <a:effectRef idx="0">
                          <a:schemeClr val="accent6"/>
                        </a:effectRef>
                        <a:fontRef idx="minor">
                          <a:schemeClr val="dk1"/>
                        </a:fontRef>
                      </wps:style>
                      <wps:txbx>
                        <w:txbxContent>
                          <w:p w:rsidR="00E7540F" w:rsidRPr="00556485" w:rsidRDefault="00E7540F" w:rsidP="00A113C0">
                            <w:pPr>
                              <w:rPr>
                                <w:rFonts w:ascii="Futura PT Book" w:hAnsi="Futura PT Book" w:cs="Arial"/>
                                <w:color w:val="0B1C2A"/>
                              </w:rPr>
                            </w:pPr>
                            <w:r w:rsidRPr="00556485">
                              <w:rPr>
                                <w:rFonts w:ascii="Futura PT Book" w:hAnsi="Futura PT Book" w:cs="Arial"/>
                                <w:color w:val="0B1C2A"/>
                              </w:rPr>
                              <w:t>All Welsh people are dumb.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DF1254" id="Rectangular Callout 94" o:spid="_x0000_s1055" type="#_x0000_t61" style="position:absolute;margin-left:247.55pt;margin-top:9.35pt;width:144.75pt;height:48.3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" adj="10386,32366" fillcolor="white [3201]" strokecolor="#f79646 [3209]" strokeweight="2pt">
                <v:textbox>
                  <w:txbxContent>
                    <w:p w:rsidR="00E7540F" w:rsidRPr="00556485" w:rsidRDefault="00E7540F" w:rsidP="00A113C0">
                      <w:pPr>
                        <w:rPr>
                          <w:rFonts w:ascii="Futura PT Book" w:hAnsi="Futura PT Book" w:cs="Arial"/>
                          <w:color w:val="0B1C2A"/>
                        </w:rPr>
                      </w:pPr>
                      <w:r w:rsidRPr="00556485">
                        <w:rPr>
                          <w:rFonts w:ascii="Futura PT Book" w:hAnsi="Futura PT Book" w:cs="Arial"/>
                          <w:color w:val="0B1C2A"/>
                        </w:rPr>
                        <w:t>All Welsh people are dumb.</w:t>
                      </w:r>
                    </w:p>
                  </w:txbxContent>
                </v:textbox>
              </v:shape>
            </w:pict>
          </mc:Fallback>
        </mc:AlternateContent>
      </w:r>
    </w:p>
    <w:p w:rsidR="00A113C0" w:rsidRPr="00121384" w:rsidRDefault="00A113C0" w:rsidP="00A113C0">
      <w:pPr>
        <w:rPr>
          <w:rFonts w:ascii="Futura PT Book" w:eastAsia="Times New Roman" w:hAnsi="Futura PT Book" w:cs="Arial"/>
          <w:color w:val="0F243E" w:themeColor="text2" w:themeShade="80"/>
        </w:rPr>
      </w:pPr>
    </w:p>
    <w:p w:rsidR="00A113C0" w:rsidRPr="00121384" w:rsidRDefault="00A113C0" w:rsidP="00A113C0">
      <w:pPr>
        <w:rPr>
          <w:rFonts w:ascii="Futura PT Book" w:eastAsia="Times New Roman" w:hAnsi="Futura PT Book" w:cs="Arial"/>
          <w:color w:val="0F243E" w:themeColor="text2" w:themeShade="80"/>
        </w:rPr>
      </w:pPr>
    </w:p>
    <w:p w:rsidR="00A113C0" w:rsidRPr="00121384" w:rsidRDefault="00A113C0" w:rsidP="00A113C0">
      <w:pPr>
        <w:rPr>
          <w:rFonts w:ascii="Futura PT Book" w:eastAsia="Times New Roman" w:hAnsi="Futura PT Book" w:cs="Arial"/>
          <w:color w:val="0F243E" w:themeColor="text2" w:themeShade="80"/>
        </w:rPr>
      </w:pPr>
    </w:p>
    <w:p w:rsidR="00A113C0" w:rsidRPr="00121384" w:rsidRDefault="00A113C0" w:rsidP="00A113C0">
      <w:pPr>
        <w:rPr>
          <w:rFonts w:ascii="Futura PT Book" w:eastAsia="Times New Roman" w:hAnsi="Futura PT Book" w:cs="Arial"/>
          <w:color w:val="0F243E" w:themeColor="text2" w:themeShade="80"/>
        </w:rPr>
      </w:pPr>
    </w:p>
    <w:p w:rsidR="00A113C0" w:rsidRPr="00121384" w:rsidRDefault="00A113C0" w:rsidP="00A113C0">
      <w:pPr>
        <w:rPr>
          <w:rFonts w:ascii="Futura PT Book" w:eastAsia="Times New Roman" w:hAnsi="Futura PT Book" w:cs="Arial"/>
          <w:color w:val="0F243E" w:themeColor="text2" w:themeShade="80"/>
        </w:rPr>
      </w:pPr>
    </w:p>
    <w:p w:rsidR="00A113C0" w:rsidRPr="00121384" w:rsidRDefault="00A113C0" w:rsidP="00A113C0">
      <w:pPr>
        <w:rPr>
          <w:rFonts w:ascii="Futura PT Book" w:eastAsia="Times New Roman" w:hAnsi="Futura PT Book" w:cs="Arial"/>
          <w:color w:val="0F243E" w:themeColor="text2" w:themeShade="80"/>
        </w:rPr>
      </w:pPr>
    </w:p>
    <w:p w:rsidR="00A113C0" w:rsidRPr="00121384" w:rsidRDefault="006E79BA" w:rsidP="00A113C0">
      <w:pPr>
        <w:rPr>
          <w:rFonts w:ascii="Futura PT Book" w:eastAsia="Times New Roman" w:hAnsi="Futura PT Book" w:cs="Arial"/>
          <w:color w:val="0F243E" w:themeColor="text2" w:themeShade="80"/>
        </w:rPr>
      </w:pPr>
      <w:r w:rsidRPr="00121384">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10464" behindDoc="0" locked="0" layoutInCell="1" allowOverlap="1" wp14:anchorId="453A4D7A" wp14:editId="68BB21AE">
                <wp:simplePos x="0" y="0"/>
                <wp:positionH relativeFrom="margin">
                  <wp:posOffset>4863978</wp:posOffset>
                </wp:positionH>
                <wp:positionV relativeFrom="paragraph">
                  <wp:posOffset>27399</wp:posOffset>
                </wp:positionV>
                <wp:extent cx="1628775" cy="485140"/>
                <wp:effectExtent l="0" t="0" r="28575" b="219710"/>
                <wp:wrapNone/>
                <wp:docPr id="1473" name="Rectangular Callout 14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8775" cy="485140"/>
                        </a:xfrm>
                        <a:prstGeom prst="wedgeRectCallout">
                          <a:avLst>
                            <a:gd name="adj1" fmla="val 25009"/>
                            <a:gd name="adj2" fmla="val 91361"/>
                          </a:avLst>
                        </a:prstGeom>
                        <a:ln>
                          <a:headEnd/>
                          <a:tailEnd/>
                        </a:ln>
                      </wps:spPr>
                      <wps:style>
                        <a:lnRef idx="2">
                          <a:schemeClr val="accent6"/>
                        </a:lnRef>
                        <a:fillRef idx="1">
                          <a:schemeClr val="lt1"/>
                        </a:fillRef>
                        <a:effectRef idx="0">
                          <a:schemeClr val="accent6"/>
                        </a:effectRef>
                        <a:fontRef idx="minor">
                          <a:schemeClr val="dk1"/>
                        </a:fontRef>
                      </wps:style>
                      <wps:txbx>
                        <w:txbxContent>
                          <w:p w:rsidR="00E7540F" w:rsidRPr="00556485" w:rsidRDefault="00E7540F" w:rsidP="00A113C0">
                            <w:pPr>
                              <w:rPr>
                                <w:rFonts w:ascii="Futura PT Book" w:hAnsi="Futura PT Book" w:cs="Arial"/>
                                <w:color w:val="0B1C2A"/>
                              </w:rPr>
                            </w:pPr>
                            <w:r w:rsidRPr="00556485">
                              <w:rPr>
                                <w:rFonts w:ascii="Futura PT Book" w:hAnsi="Futura PT Book" w:cs="Arial"/>
                                <w:color w:val="0B1C2A"/>
                              </w:rPr>
                              <w:t>I wish I was Irish, the English are boring.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3A4D7A" id="Rectangular Callout 1473" o:spid="_x0000_s1056" type="#_x0000_t61" style="position:absolute;margin-left:383pt;margin-top:2.15pt;width:128.25pt;height:38.2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" adj="16202,30534" fillcolor="white [3201]" strokecolor="#f79646 [3209]" strokeweight="2pt">
                <v:textbox>
                  <w:txbxContent>
                    <w:p w:rsidR="00E7540F" w:rsidRPr="00556485" w:rsidRDefault="00E7540F" w:rsidP="00A113C0">
                      <w:pPr>
                        <w:rPr>
                          <w:rFonts w:ascii="Futura PT Book" w:hAnsi="Futura PT Book" w:cs="Arial"/>
                          <w:color w:val="0B1C2A"/>
                        </w:rPr>
                      </w:pPr>
                      <w:r w:rsidRPr="00556485">
                        <w:rPr>
                          <w:rFonts w:ascii="Futura PT Book" w:hAnsi="Futura PT Book" w:cs="Arial"/>
                          <w:color w:val="0B1C2A"/>
                        </w:rPr>
                        <w:t>I wish I was Irish, the English are boring.</w:t>
                      </w:r>
                    </w:p>
                  </w:txbxContent>
                </v:textbox>
                <w10:wrap anchorx="margin"/>
              </v:shape>
            </w:pict>
          </mc:Fallback>
        </mc:AlternateContent>
      </w:r>
    </w:p>
    <w:p w:rsidR="00A113C0" w:rsidRPr="00121384" w:rsidRDefault="006E79BA" w:rsidP="00A113C0">
      <w:pPr>
        <w:rPr>
          <w:rFonts w:ascii="Futura PT Book" w:eastAsia="Times New Roman" w:hAnsi="Futura PT Book" w:cs="Arial"/>
          <w:bCs/>
          <w:i/>
          <w:color w:val="0F243E" w:themeColor="text2" w:themeShade="80"/>
          <w:kern w:val="36"/>
          <w:sz w:val="40"/>
          <w:lang w:eastAsia="en-GB"/>
        </w:rPr>
      </w:pPr>
      <w:r w:rsidRPr="00121384">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06368" behindDoc="0" locked="0" layoutInCell="1" allowOverlap="1" wp14:anchorId="1FB2B120" wp14:editId="2541C8A8">
                <wp:simplePos x="0" y="0"/>
                <wp:positionH relativeFrom="column">
                  <wp:posOffset>2861723</wp:posOffset>
                </wp:positionH>
                <wp:positionV relativeFrom="paragraph">
                  <wp:posOffset>2613841</wp:posOffset>
                </wp:positionV>
                <wp:extent cx="2667000" cy="561975"/>
                <wp:effectExtent l="0" t="0" r="19050" b="238125"/>
                <wp:wrapNone/>
                <wp:docPr id="92" name="Rectangular Callout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561975"/>
                        </a:xfrm>
                        <a:prstGeom prst="wedgeRectCallout">
                          <a:avLst>
                            <a:gd name="adj1" fmla="val 38667"/>
                            <a:gd name="adj2" fmla="val 85593"/>
                          </a:avLst>
                        </a:prstGeom>
                        <a:ln>
                          <a:headEnd/>
                          <a:tailEnd/>
                        </a:ln>
                      </wps:spPr>
                      <wps:style>
                        <a:lnRef idx="2">
                          <a:schemeClr val="accent6"/>
                        </a:lnRef>
                        <a:fillRef idx="1">
                          <a:schemeClr val="lt1"/>
                        </a:fillRef>
                        <a:effectRef idx="0">
                          <a:schemeClr val="accent6"/>
                        </a:effectRef>
                        <a:fontRef idx="minor">
                          <a:schemeClr val="dk1"/>
                        </a:fontRef>
                      </wps:style>
                      <wps:txbx>
                        <w:txbxContent>
                          <w:p w:rsidR="00E7540F" w:rsidRPr="00556485" w:rsidRDefault="00E7540F" w:rsidP="00A113C0">
                            <w:pPr>
                              <w:rPr>
                                <w:rFonts w:ascii="Futura PT Book" w:hAnsi="Futura PT Book" w:cs="Arial"/>
                                <w:color w:val="0B1C2A"/>
                              </w:rPr>
                            </w:pPr>
                            <w:r w:rsidRPr="00556485">
                              <w:rPr>
                                <w:rFonts w:ascii="Futura PT Book" w:hAnsi="Futura PT Book" w:cs="Arial"/>
                                <w:color w:val="0B1C2A"/>
                              </w:rPr>
                              <w:t>All French people eat frogs and snails.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B2B120" id="Rectangular Callout 92" o:spid="_x0000_s1057" type="#_x0000_t61" style="position:absolute;margin-left:225.35pt;margin-top:205.8pt;width:210pt;height:44.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" adj="19152,29288" fillcolor="white [3201]" strokecolor="#f79646 [3209]" strokeweight="2pt">
                <v:textbox>
                  <w:txbxContent>
                    <w:p w:rsidR="00E7540F" w:rsidRPr="00556485" w:rsidRDefault="00E7540F" w:rsidP="00A113C0">
                      <w:pPr>
                        <w:rPr>
                          <w:rFonts w:ascii="Futura PT Book" w:hAnsi="Futura PT Book" w:cs="Arial"/>
                          <w:color w:val="0B1C2A"/>
                        </w:rPr>
                      </w:pPr>
                      <w:r w:rsidRPr="00556485">
                        <w:rPr>
                          <w:rFonts w:ascii="Futura PT Book" w:hAnsi="Futura PT Book" w:cs="Arial"/>
                          <w:color w:val="0B1C2A"/>
                        </w:rPr>
                        <w:t>All French people eat frogs and snails.</w:t>
                      </w:r>
                    </w:p>
                  </w:txbxContent>
                </v:textbox>
              </v:shape>
            </w:pict>
          </mc:Fallback>
        </mc:AlternateContent>
      </w:r>
      <w:r w:rsidRPr="00121384">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05344" behindDoc="0" locked="0" layoutInCell="1" allowOverlap="1" wp14:anchorId="691D5BAA" wp14:editId="26527BC6">
                <wp:simplePos x="0" y="0"/>
                <wp:positionH relativeFrom="margin">
                  <wp:posOffset>345807</wp:posOffset>
                </wp:positionH>
                <wp:positionV relativeFrom="paragraph">
                  <wp:posOffset>1668303</wp:posOffset>
                </wp:positionV>
                <wp:extent cx="2724150" cy="561975"/>
                <wp:effectExtent l="0" t="0" r="19050" b="314325"/>
                <wp:wrapNone/>
                <wp:docPr id="1475" name="Rectangular Callout 14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4150" cy="561975"/>
                        </a:xfrm>
                        <a:prstGeom prst="wedgeRectCallout">
                          <a:avLst>
                            <a:gd name="adj1" fmla="val -42727"/>
                            <a:gd name="adj2" fmla="val 98477"/>
                          </a:avLst>
                        </a:prstGeom>
                        <a:ln>
                          <a:headEnd/>
                          <a:tailEnd/>
                        </a:ln>
                      </wps:spPr>
                      <wps:style>
                        <a:lnRef idx="2">
                          <a:schemeClr val="accent6"/>
                        </a:lnRef>
                        <a:fillRef idx="1">
                          <a:schemeClr val="lt1"/>
                        </a:fillRef>
                        <a:effectRef idx="0">
                          <a:schemeClr val="accent6"/>
                        </a:effectRef>
                        <a:fontRef idx="minor">
                          <a:schemeClr val="dk1"/>
                        </a:fontRef>
                      </wps:style>
                      <wps:txbx>
                        <w:txbxContent>
                          <w:p w:rsidR="00E7540F" w:rsidRPr="00556485" w:rsidRDefault="00E7540F" w:rsidP="00A113C0">
                            <w:pPr>
                              <w:rPr>
                                <w:rFonts w:ascii="Futura PT Book" w:hAnsi="Futura PT Book" w:cs="Arial"/>
                                <w:color w:val="0B1C2A"/>
                              </w:rPr>
                            </w:pPr>
                            <w:r w:rsidRPr="00556485">
                              <w:rPr>
                                <w:rFonts w:ascii="Futura PT Book" w:hAnsi="Futura PT Book" w:cs="Arial"/>
                                <w:color w:val="0B1C2A"/>
                              </w:rPr>
                              <w:t>I’m not racist, I just don’t like people from China.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1D5BAA" id="Rectangular Callout 1475" o:spid="_x0000_s1058" type="#_x0000_t61" style="position:absolute;margin-left:27.25pt;margin-top:131.35pt;width:214.5pt;height:44.2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" adj="1571,32071" fillcolor="white [3201]" strokecolor="#f79646 [3209]" strokeweight="2pt">
                <v:textbox>
                  <w:txbxContent>
                    <w:p w:rsidR="00E7540F" w:rsidRPr="00556485" w:rsidRDefault="00E7540F" w:rsidP="00A113C0">
                      <w:pPr>
                        <w:rPr>
                          <w:rFonts w:ascii="Futura PT Book" w:hAnsi="Futura PT Book" w:cs="Arial"/>
                          <w:color w:val="0B1C2A"/>
                        </w:rPr>
                      </w:pPr>
                      <w:r w:rsidRPr="00556485">
                        <w:rPr>
                          <w:rFonts w:ascii="Futura PT Book" w:hAnsi="Futura PT Book" w:cs="Arial"/>
                          <w:color w:val="0B1C2A"/>
                        </w:rPr>
                        <w:t>I’m not racist, I just don’t like people from China.</w:t>
                      </w:r>
                    </w:p>
                  </w:txbxContent>
                </v:textbox>
                <w10:wrap anchorx="margin"/>
              </v:shape>
            </w:pict>
          </mc:Fallback>
        </mc:AlternateContent>
      </w:r>
      <w:r w:rsidRPr="00121384">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08416" behindDoc="0" locked="0" layoutInCell="1" allowOverlap="1" wp14:anchorId="45632DCD" wp14:editId="08E0E745">
                <wp:simplePos x="0" y="0"/>
                <wp:positionH relativeFrom="column">
                  <wp:posOffset>4031382</wp:posOffset>
                </wp:positionH>
                <wp:positionV relativeFrom="paragraph">
                  <wp:posOffset>1148505</wp:posOffset>
                </wp:positionV>
                <wp:extent cx="2667000" cy="561975"/>
                <wp:effectExtent l="0" t="0" r="19050" b="219075"/>
                <wp:wrapNone/>
                <wp:docPr id="93" name="Rectangular Callout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561975"/>
                        </a:xfrm>
                        <a:prstGeom prst="wedgeRectCallout">
                          <a:avLst>
                            <a:gd name="adj1" fmla="val 6880"/>
                            <a:gd name="adj2" fmla="val 82204"/>
                          </a:avLst>
                        </a:prstGeom>
                        <a:ln>
                          <a:headEnd/>
                          <a:tailEnd/>
                        </a:ln>
                      </wps:spPr>
                      <wps:style>
                        <a:lnRef idx="2">
                          <a:schemeClr val="accent6"/>
                        </a:lnRef>
                        <a:fillRef idx="1">
                          <a:schemeClr val="lt1"/>
                        </a:fillRef>
                        <a:effectRef idx="0">
                          <a:schemeClr val="accent6"/>
                        </a:effectRef>
                        <a:fontRef idx="minor">
                          <a:schemeClr val="dk1"/>
                        </a:fontRef>
                      </wps:style>
                      <wps:txbx>
                        <w:txbxContent>
                          <w:p w:rsidR="00E7540F" w:rsidRPr="00556485" w:rsidRDefault="00E7540F" w:rsidP="00A113C0">
                            <w:pPr>
                              <w:rPr>
                                <w:rFonts w:ascii="Futura PT Book" w:hAnsi="Futura PT Book" w:cs="Arial"/>
                                <w:color w:val="0B1C2A"/>
                              </w:rPr>
                            </w:pPr>
                            <w:r w:rsidRPr="00556485">
                              <w:rPr>
                                <w:rFonts w:ascii="Futura PT Book" w:hAnsi="Futura PT Book" w:cs="Arial"/>
                                <w:color w:val="0B1C2A"/>
                              </w:rPr>
                              <w:t>Some people are really annoying!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632DCD" id="Rectangular Callout 93" o:spid="_x0000_s1059" type="#_x0000_t61" style="position:absolute;margin-left:317.45pt;margin-top:90.45pt;width:210pt;height:44.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" adj="12286,28556" fillcolor="white [3201]" strokecolor="#f79646 [3209]" strokeweight="2pt">
                <v:textbox>
                  <w:txbxContent>
                    <w:p w:rsidR="00E7540F" w:rsidRPr="00556485" w:rsidRDefault="00E7540F" w:rsidP="00A113C0">
                      <w:pPr>
                        <w:rPr>
                          <w:rFonts w:ascii="Futura PT Book" w:hAnsi="Futura PT Book" w:cs="Arial"/>
                          <w:color w:val="0B1C2A"/>
                        </w:rPr>
                      </w:pPr>
                      <w:r w:rsidRPr="00556485">
                        <w:rPr>
                          <w:rFonts w:ascii="Futura PT Book" w:hAnsi="Futura PT Book" w:cs="Arial"/>
                          <w:color w:val="0B1C2A"/>
                        </w:rPr>
                        <w:t>Some people are really annoying!</w:t>
                      </w:r>
                    </w:p>
                  </w:txbxContent>
                </v:textbox>
              </v:shape>
            </w:pict>
          </mc:Fallback>
        </mc:AlternateContent>
      </w:r>
      <w:r w:rsidRPr="00121384">
        <w:rPr>
          <w:rFonts w:ascii="Futura PT Book" w:eastAsia="Times New Roman" w:hAnsi="Futura PT Book"/>
          <w:noProof/>
          <w:color w:val="0F243E" w:themeColor="text2" w:themeShade="80"/>
          <w:lang w:val="en-GB" w:eastAsia="en-GB"/>
        </w:rPr>
        <mc:AlternateContent>
          <mc:Choice Requires="wps">
            <w:drawing>
              <wp:anchor distT="0" distB="0" distL="114300" distR="114300" simplePos="0" relativeHeight="251707392" behindDoc="0" locked="0" layoutInCell="1" allowOverlap="1" wp14:anchorId="1210043E" wp14:editId="0B7F6A5C">
                <wp:simplePos x="0" y="0"/>
                <wp:positionH relativeFrom="margin">
                  <wp:posOffset>847288</wp:posOffset>
                </wp:positionH>
                <wp:positionV relativeFrom="paragraph">
                  <wp:posOffset>9606</wp:posOffset>
                </wp:positionV>
                <wp:extent cx="2724150" cy="723900"/>
                <wp:effectExtent l="0" t="0" r="19050" b="133350"/>
                <wp:wrapNone/>
                <wp:docPr id="1474" name="Rectangular Callout 14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4150" cy="723900"/>
                        </a:xfrm>
                        <a:prstGeom prst="wedgeRectCallout">
                          <a:avLst>
                            <a:gd name="adj1" fmla="val -42727"/>
                            <a:gd name="adj2" fmla="val 65264"/>
                          </a:avLst>
                        </a:prstGeom>
                        <a:ln>
                          <a:headEnd/>
                          <a:tailEnd/>
                        </a:ln>
                      </wps:spPr>
                      <wps:style>
                        <a:lnRef idx="2">
                          <a:schemeClr val="accent6"/>
                        </a:lnRef>
                        <a:fillRef idx="1">
                          <a:schemeClr val="lt1"/>
                        </a:fillRef>
                        <a:effectRef idx="0">
                          <a:schemeClr val="accent6"/>
                        </a:effectRef>
                        <a:fontRef idx="minor">
                          <a:schemeClr val="dk1"/>
                        </a:fontRef>
                      </wps:style>
                      <wps:txbx>
                        <w:txbxContent>
                          <w:p w:rsidR="00E7540F" w:rsidRPr="00556485" w:rsidRDefault="00E7540F" w:rsidP="00A113C0">
                            <w:pPr>
                              <w:rPr>
                                <w:rFonts w:ascii="Futura PT Book" w:hAnsi="Futura PT Book" w:cs="Arial"/>
                                <w:color w:val="0B1C2A"/>
                              </w:rPr>
                            </w:pPr>
                            <w:r w:rsidRPr="00556485">
                              <w:rPr>
                                <w:rFonts w:ascii="Futura PT Book" w:hAnsi="Futura PT Book" w:cs="Arial"/>
                                <w:color w:val="0B1C2A"/>
                              </w:rPr>
                              <w:t>I don’t talk to people from Scotland because I can’t understand them.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0043E" id="Rectangular Callout 1474" o:spid="_x0000_s1060" type="#_x0000_t61" style="position:absolute;margin-left:66.7pt;margin-top:.75pt;width:214.5pt;height:57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" adj="1571,24897" fillcolor="white [3201]" strokecolor="#f79646 [3209]" strokeweight="2pt">
                <v:textbox>
                  <w:txbxContent>
                    <w:p w:rsidR="00E7540F" w:rsidRPr="00556485" w:rsidRDefault="00E7540F" w:rsidP="00A113C0">
                      <w:pPr>
                        <w:rPr>
                          <w:rFonts w:ascii="Futura PT Book" w:hAnsi="Futura PT Book" w:cs="Arial"/>
                          <w:color w:val="0B1C2A"/>
                        </w:rPr>
                      </w:pPr>
                      <w:r w:rsidRPr="00556485">
                        <w:rPr>
                          <w:rFonts w:ascii="Futura PT Book" w:hAnsi="Futura PT Book" w:cs="Arial"/>
                          <w:color w:val="0B1C2A"/>
                        </w:rPr>
                        <w:t>I don’t talk to people from Scotland because I can’t understand them.</w:t>
                      </w:r>
                    </w:p>
                  </w:txbxContent>
                </v:textbox>
                <w10:wrap anchorx="margin"/>
              </v:shape>
            </w:pict>
          </mc:Fallback>
        </mc:AlternateContent>
      </w:r>
      <w:r w:rsidR="00A113C0" w:rsidRPr="00121384">
        <w:rPr>
          <w:rFonts w:ascii="Futura PT Book" w:eastAsia="Times New Roman" w:hAnsi="Futura PT Book" w:cs="Arial"/>
          <w:bCs/>
          <w:i/>
          <w:color w:val="0F243E" w:themeColor="text2" w:themeShade="80"/>
          <w:kern w:val="36"/>
          <w:sz w:val="40"/>
          <w:lang w:eastAsia="en-GB"/>
        </w:rPr>
        <w:br w:type="page"/>
      </w:r>
    </w:p>
    <w:p w:rsidR="00A113C0" w:rsidRPr="00556485" w:rsidRDefault="00A113C0" w:rsidP="00A113C0">
      <w:pPr>
        <w:ind w:left="709" w:hanging="709"/>
        <w:rPr>
          <w:rFonts w:ascii="Futura PT Heavy Italic" w:eastAsia="Times New Roman" w:hAnsi="Futura PT Heavy Italic" w:cs="Arial"/>
          <w:bCs/>
          <w:color w:val="76B835"/>
          <w:kern w:val="36"/>
          <w:sz w:val="36"/>
          <w:szCs w:val="36"/>
          <w:lang w:eastAsia="en-GB"/>
        </w:rPr>
      </w:pPr>
      <w:r w:rsidRPr="00556485">
        <w:rPr>
          <w:rFonts w:ascii="Futura PT Heavy Italic" w:eastAsia="Times New Roman" w:hAnsi="Futura PT Heavy Italic" w:cs="Arial"/>
          <w:bCs/>
          <w:color w:val="76B835"/>
          <w:kern w:val="36"/>
          <w:sz w:val="36"/>
          <w:szCs w:val="36"/>
          <w:lang w:eastAsia="en-GB"/>
        </w:rPr>
        <w:lastRenderedPageBreak/>
        <w:t>008 Privacy &amp; Identity Theft Task 3</w:t>
      </w:r>
    </w:p>
    <w:p w:rsidR="006E79BA" w:rsidRPr="00556485" w:rsidRDefault="006E79BA" w:rsidP="00A113C0">
      <w:pPr>
        <w:ind w:left="709" w:hanging="709"/>
        <w:rPr>
          <w:rFonts w:ascii="Futura PT Heavy Italic" w:eastAsia="Times New Roman" w:hAnsi="Futura PT Heavy Italic" w:cs="Arial"/>
          <w:bCs/>
          <w:color w:val="76B835"/>
          <w:kern w:val="36"/>
          <w:lang w:eastAsia="en-GB"/>
        </w:rPr>
      </w:pPr>
    </w:p>
    <w:p w:rsidR="006E79BA" w:rsidRPr="00556485" w:rsidRDefault="006E79BA" w:rsidP="006E79BA">
      <w:pPr>
        <w:ind w:left="709" w:hanging="709"/>
        <w:rPr>
          <w:rFonts w:ascii="Futura PT Book" w:eastAsia="Times New Roman" w:hAnsi="Futura PT Book" w:cs="Arial"/>
          <w:bCs/>
          <w:color w:val="0B1C2A"/>
          <w:kern w:val="36"/>
          <w:lang w:eastAsia="en-GB"/>
        </w:rPr>
      </w:pPr>
      <w:r w:rsidRPr="00556485">
        <w:rPr>
          <w:rFonts w:ascii="Futura PT Book" w:eastAsia="Times New Roman" w:hAnsi="Futura PT Book" w:cs="Arial"/>
          <w:bCs/>
          <w:color w:val="0B1C2A"/>
          <w:kern w:val="36"/>
          <w:lang w:eastAsia="en-GB"/>
        </w:rPr>
        <w:t>Work in groups and list 10 things you should never give out online.</w:t>
      </w:r>
    </w:p>
    <w:p w:rsidR="006E79BA" w:rsidRPr="00556485" w:rsidRDefault="006E79BA" w:rsidP="00A113C0">
      <w:pPr>
        <w:ind w:left="709" w:hanging="709"/>
        <w:rPr>
          <w:rFonts w:ascii="Futura PT Book" w:eastAsia="Times New Roman" w:hAnsi="Futura PT Book" w:cs="Arial"/>
          <w:bCs/>
          <w:i/>
          <w:color w:val="0B1C2A"/>
          <w:kern w:val="36"/>
          <w:lang w:eastAsia="en-GB"/>
        </w:rPr>
      </w:pPr>
    </w:p>
    <w:tbl>
      <w:tblPr>
        <w:tblpPr w:leftFromText="180" w:rightFromText="180" w:vertAnchor="text" w:horzAnchor="margin" w:tblpXSpec="center" w:tblpY="587"/>
        <w:tblW w:w="0" w:type="auto"/>
        <w:tblLook w:val="04A0" w:firstRow="1" w:lastRow="0" w:firstColumn="1" w:lastColumn="0" w:noHBand="0" w:noVBand="1"/>
      </w:tblPr>
      <w:tblGrid>
        <w:gridCol w:w="1413"/>
        <w:gridCol w:w="8943"/>
      </w:tblGrid>
      <w:tr w:rsidR="00556485" w:rsidRPr="00556485" w:rsidTr="00FC7C62">
        <w:tc>
          <w:tcPr>
            <w:tcW w:w="1413" w:type="dxa"/>
          </w:tcPr>
          <w:p w:rsidR="00A113C0" w:rsidRPr="00556485" w:rsidRDefault="00A113C0" w:rsidP="00FC7C62">
            <w:pPr>
              <w:ind w:left="709"/>
              <w:jc w:val="center"/>
              <w:rPr>
                <w:rFonts w:ascii="Futura PT Book" w:hAnsi="Futura PT Book" w:cs="Arial"/>
                <w:noProof/>
                <w:color w:val="0B1C2A"/>
                <w:lang w:eastAsia="en-GB"/>
              </w:rPr>
            </w:pPr>
            <w:r w:rsidRPr="00556485">
              <w:rPr>
                <w:rFonts w:ascii="Futura PT Book" w:hAnsi="Futura PT Book" w:cs="Arial"/>
                <w:noProof/>
                <w:color w:val="0B1C2A"/>
                <w:lang w:eastAsia="en-GB"/>
              </w:rPr>
              <w:t>1.</w:t>
            </w:r>
          </w:p>
          <w:p w:rsidR="00A113C0" w:rsidRPr="00556485" w:rsidRDefault="00A113C0" w:rsidP="00FC7C62">
            <w:pPr>
              <w:ind w:left="709"/>
              <w:jc w:val="center"/>
              <w:rPr>
                <w:rFonts w:ascii="Futura PT Book" w:hAnsi="Futura PT Book" w:cs="Arial"/>
                <w:noProof/>
                <w:color w:val="0B1C2A"/>
                <w:lang w:eastAsia="en-GB"/>
              </w:rPr>
            </w:pPr>
          </w:p>
          <w:p w:rsidR="00A113C0" w:rsidRPr="00556485" w:rsidRDefault="00A113C0" w:rsidP="00FC7C62">
            <w:pPr>
              <w:ind w:left="709"/>
              <w:jc w:val="center"/>
              <w:rPr>
                <w:rFonts w:ascii="Futura PT Book" w:hAnsi="Futura PT Book" w:cs="Arial"/>
                <w:noProof/>
                <w:color w:val="0B1C2A"/>
                <w:lang w:eastAsia="en-GB"/>
              </w:rPr>
            </w:pPr>
          </w:p>
        </w:tc>
        <w:tc>
          <w:tcPr>
            <w:tcW w:w="8943" w:type="dxa"/>
          </w:tcPr>
          <w:p w:rsidR="00A113C0" w:rsidRPr="00556485" w:rsidRDefault="00A113C0" w:rsidP="00FC7C62">
            <w:pPr>
              <w:ind w:left="709"/>
              <w:rPr>
                <w:rFonts w:ascii="Futura PT Book" w:hAnsi="Futura PT Book" w:cs="Arial"/>
                <w:noProof/>
                <w:color w:val="0B1C2A"/>
                <w:lang w:eastAsia="en-GB"/>
              </w:rPr>
            </w:pPr>
          </w:p>
        </w:tc>
      </w:tr>
      <w:tr w:rsidR="00556485" w:rsidRPr="00556485" w:rsidTr="00FC7C62">
        <w:tc>
          <w:tcPr>
            <w:tcW w:w="1413" w:type="dxa"/>
          </w:tcPr>
          <w:p w:rsidR="00A113C0" w:rsidRPr="00556485" w:rsidRDefault="00A113C0" w:rsidP="00FC7C62">
            <w:pPr>
              <w:ind w:left="709"/>
              <w:jc w:val="center"/>
              <w:rPr>
                <w:rFonts w:ascii="Futura PT Book" w:hAnsi="Futura PT Book" w:cs="Arial"/>
                <w:noProof/>
                <w:color w:val="0B1C2A"/>
                <w:lang w:eastAsia="en-GB"/>
              </w:rPr>
            </w:pPr>
            <w:r w:rsidRPr="00556485">
              <w:rPr>
                <w:rFonts w:ascii="Futura PT Book" w:hAnsi="Futura PT Book" w:cs="Arial"/>
                <w:noProof/>
                <w:color w:val="0B1C2A"/>
                <w:lang w:eastAsia="en-GB"/>
              </w:rPr>
              <w:t>2.</w:t>
            </w:r>
          </w:p>
          <w:p w:rsidR="00A113C0" w:rsidRPr="00556485" w:rsidRDefault="00A113C0" w:rsidP="00FC7C62">
            <w:pPr>
              <w:ind w:left="709"/>
              <w:jc w:val="center"/>
              <w:rPr>
                <w:rFonts w:ascii="Futura PT Book" w:hAnsi="Futura PT Book" w:cs="Arial"/>
                <w:noProof/>
                <w:color w:val="0B1C2A"/>
                <w:lang w:eastAsia="en-GB"/>
              </w:rPr>
            </w:pPr>
          </w:p>
          <w:p w:rsidR="00A113C0" w:rsidRPr="00556485" w:rsidRDefault="00A113C0" w:rsidP="00FC7C62">
            <w:pPr>
              <w:ind w:left="709"/>
              <w:jc w:val="center"/>
              <w:rPr>
                <w:rFonts w:ascii="Futura PT Book" w:hAnsi="Futura PT Book" w:cs="Arial"/>
                <w:noProof/>
                <w:color w:val="0B1C2A"/>
                <w:lang w:eastAsia="en-GB"/>
              </w:rPr>
            </w:pPr>
          </w:p>
        </w:tc>
        <w:tc>
          <w:tcPr>
            <w:tcW w:w="8943" w:type="dxa"/>
          </w:tcPr>
          <w:p w:rsidR="00A113C0" w:rsidRPr="00556485" w:rsidRDefault="00A113C0" w:rsidP="00FC7C62">
            <w:pPr>
              <w:ind w:left="709"/>
              <w:rPr>
                <w:rFonts w:ascii="Futura PT Book" w:hAnsi="Futura PT Book" w:cs="Arial"/>
                <w:noProof/>
                <w:color w:val="0B1C2A"/>
                <w:lang w:eastAsia="en-GB"/>
              </w:rPr>
            </w:pPr>
          </w:p>
        </w:tc>
      </w:tr>
      <w:tr w:rsidR="00556485" w:rsidRPr="00556485" w:rsidTr="00FC7C62">
        <w:tc>
          <w:tcPr>
            <w:tcW w:w="1413" w:type="dxa"/>
          </w:tcPr>
          <w:p w:rsidR="00A113C0" w:rsidRPr="00556485" w:rsidRDefault="00A113C0" w:rsidP="00FC7C62">
            <w:pPr>
              <w:ind w:left="709"/>
              <w:jc w:val="center"/>
              <w:rPr>
                <w:rFonts w:ascii="Futura PT Book" w:hAnsi="Futura PT Book" w:cs="Arial"/>
                <w:noProof/>
                <w:color w:val="0B1C2A"/>
                <w:lang w:eastAsia="en-GB"/>
              </w:rPr>
            </w:pPr>
            <w:r w:rsidRPr="00556485">
              <w:rPr>
                <w:rFonts w:ascii="Futura PT Book" w:hAnsi="Futura PT Book" w:cs="Arial"/>
                <w:noProof/>
                <w:color w:val="0B1C2A"/>
                <w:lang w:eastAsia="en-GB"/>
              </w:rPr>
              <w:t>3.</w:t>
            </w:r>
          </w:p>
          <w:p w:rsidR="00A113C0" w:rsidRPr="00556485" w:rsidRDefault="00A113C0" w:rsidP="00FC7C62">
            <w:pPr>
              <w:ind w:left="709"/>
              <w:jc w:val="center"/>
              <w:rPr>
                <w:rFonts w:ascii="Futura PT Book" w:hAnsi="Futura PT Book" w:cs="Arial"/>
                <w:noProof/>
                <w:color w:val="0B1C2A"/>
                <w:lang w:eastAsia="en-GB"/>
              </w:rPr>
            </w:pPr>
          </w:p>
          <w:p w:rsidR="00A113C0" w:rsidRPr="00556485" w:rsidRDefault="00A113C0" w:rsidP="00FC7C62">
            <w:pPr>
              <w:ind w:left="709"/>
              <w:jc w:val="center"/>
              <w:rPr>
                <w:rFonts w:ascii="Futura PT Book" w:hAnsi="Futura PT Book" w:cs="Arial"/>
                <w:noProof/>
                <w:color w:val="0B1C2A"/>
                <w:lang w:eastAsia="en-GB"/>
              </w:rPr>
            </w:pPr>
          </w:p>
        </w:tc>
        <w:tc>
          <w:tcPr>
            <w:tcW w:w="8943" w:type="dxa"/>
          </w:tcPr>
          <w:p w:rsidR="00A113C0" w:rsidRPr="00556485" w:rsidRDefault="00A113C0" w:rsidP="00FC7C62">
            <w:pPr>
              <w:ind w:left="709"/>
              <w:rPr>
                <w:rFonts w:ascii="Futura PT Book" w:hAnsi="Futura PT Book" w:cs="Arial"/>
                <w:noProof/>
                <w:color w:val="0B1C2A"/>
                <w:lang w:eastAsia="en-GB"/>
              </w:rPr>
            </w:pPr>
          </w:p>
        </w:tc>
      </w:tr>
      <w:tr w:rsidR="00556485" w:rsidRPr="00556485" w:rsidTr="00FC7C62">
        <w:tc>
          <w:tcPr>
            <w:tcW w:w="1413" w:type="dxa"/>
          </w:tcPr>
          <w:p w:rsidR="00A113C0" w:rsidRPr="00556485" w:rsidRDefault="00A113C0" w:rsidP="00FC7C62">
            <w:pPr>
              <w:ind w:left="709"/>
              <w:jc w:val="center"/>
              <w:rPr>
                <w:rFonts w:ascii="Futura PT Book" w:hAnsi="Futura PT Book" w:cs="Arial"/>
                <w:noProof/>
                <w:color w:val="0B1C2A"/>
                <w:lang w:eastAsia="en-GB"/>
              </w:rPr>
            </w:pPr>
            <w:r w:rsidRPr="00556485">
              <w:rPr>
                <w:rFonts w:ascii="Futura PT Book" w:hAnsi="Futura PT Book" w:cs="Arial"/>
                <w:noProof/>
                <w:color w:val="0B1C2A"/>
                <w:lang w:eastAsia="en-GB"/>
              </w:rPr>
              <w:t>4.</w:t>
            </w:r>
          </w:p>
          <w:p w:rsidR="00A113C0" w:rsidRPr="00556485" w:rsidRDefault="00A113C0" w:rsidP="00FC7C62">
            <w:pPr>
              <w:ind w:left="709"/>
              <w:jc w:val="center"/>
              <w:rPr>
                <w:rFonts w:ascii="Futura PT Book" w:hAnsi="Futura PT Book" w:cs="Arial"/>
                <w:noProof/>
                <w:color w:val="0B1C2A"/>
                <w:lang w:eastAsia="en-GB"/>
              </w:rPr>
            </w:pPr>
          </w:p>
          <w:p w:rsidR="00A113C0" w:rsidRPr="00556485" w:rsidRDefault="00A113C0" w:rsidP="00FC7C62">
            <w:pPr>
              <w:ind w:left="709"/>
              <w:jc w:val="center"/>
              <w:rPr>
                <w:rFonts w:ascii="Futura PT Book" w:hAnsi="Futura PT Book" w:cs="Arial"/>
                <w:noProof/>
                <w:color w:val="0B1C2A"/>
                <w:lang w:eastAsia="en-GB"/>
              </w:rPr>
            </w:pPr>
          </w:p>
        </w:tc>
        <w:tc>
          <w:tcPr>
            <w:tcW w:w="8943" w:type="dxa"/>
          </w:tcPr>
          <w:p w:rsidR="00A113C0" w:rsidRPr="00556485" w:rsidRDefault="00A113C0" w:rsidP="00FC7C62">
            <w:pPr>
              <w:ind w:left="709"/>
              <w:rPr>
                <w:rFonts w:ascii="Futura PT Book" w:hAnsi="Futura PT Book" w:cs="Arial"/>
                <w:noProof/>
                <w:color w:val="0B1C2A"/>
                <w:lang w:eastAsia="en-GB"/>
              </w:rPr>
            </w:pPr>
          </w:p>
        </w:tc>
      </w:tr>
      <w:tr w:rsidR="00556485" w:rsidRPr="00556485" w:rsidTr="00FC7C62">
        <w:tc>
          <w:tcPr>
            <w:tcW w:w="1413" w:type="dxa"/>
          </w:tcPr>
          <w:p w:rsidR="00A113C0" w:rsidRPr="00556485" w:rsidRDefault="00A113C0" w:rsidP="00FC7C62">
            <w:pPr>
              <w:ind w:left="709"/>
              <w:jc w:val="center"/>
              <w:rPr>
                <w:rFonts w:ascii="Futura PT Book" w:hAnsi="Futura PT Book" w:cs="Arial"/>
                <w:noProof/>
                <w:color w:val="0B1C2A"/>
                <w:lang w:eastAsia="en-GB"/>
              </w:rPr>
            </w:pPr>
            <w:r w:rsidRPr="00556485">
              <w:rPr>
                <w:rFonts w:ascii="Futura PT Book" w:hAnsi="Futura PT Book" w:cs="Arial"/>
                <w:noProof/>
                <w:color w:val="0B1C2A"/>
                <w:lang w:eastAsia="en-GB"/>
              </w:rPr>
              <w:t>5.</w:t>
            </w:r>
          </w:p>
          <w:p w:rsidR="00A113C0" w:rsidRPr="00556485" w:rsidRDefault="00A113C0" w:rsidP="00FC7C62">
            <w:pPr>
              <w:ind w:left="709"/>
              <w:jc w:val="center"/>
              <w:rPr>
                <w:rFonts w:ascii="Futura PT Book" w:hAnsi="Futura PT Book" w:cs="Arial"/>
                <w:noProof/>
                <w:color w:val="0B1C2A"/>
                <w:lang w:eastAsia="en-GB"/>
              </w:rPr>
            </w:pPr>
          </w:p>
          <w:p w:rsidR="00A113C0" w:rsidRPr="00556485" w:rsidRDefault="00A113C0" w:rsidP="00FC7C62">
            <w:pPr>
              <w:ind w:left="709"/>
              <w:jc w:val="center"/>
              <w:rPr>
                <w:rFonts w:ascii="Futura PT Book" w:hAnsi="Futura PT Book" w:cs="Arial"/>
                <w:noProof/>
                <w:color w:val="0B1C2A"/>
                <w:lang w:eastAsia="en-GB"/>
              </w:rPr>
            </w:pPr>
          </w:p>
        </w:tc>
        <w:tc>
          <w:tcPr>
            <w:tcW w:w="8943" w:type="dxa"/>
          </w:tcPr>
          <w:p w:rsidR="00A113C0" w:rsidRPr="00556485" w:rsidRDefault="00A113C0" w:rsidP="00FC7C62">
            <w:pPr>
              <w:ind w:left="709"/>
              <w:rPr>
                <w:rFonts w:ascii="Futura PT Book" w:hAnsi="Futura PT Book" w:cs="Arial"/>
                <w:noProof/>
                <w:color w:val="0B1C2A"/>
                <w:lang w:eastAsia="en-GB"/>
              </w:rPr>
            </w:pPr>
          </w:p>
        </w:tc>
      </w:tr>
      <w:tr w:rsidR="00556485" w:rsidRPr="00556485" w:rsidTr="00FC7C62">
        <w:tc>
          <w:tcPr>
            <w:tcW w:w="1413" w:type="dxa"/>
          </w:tcPr>
          <w:p w:rsidR="00A113C0" w:rsidRPr="00556485" w:rsidRDefault="00A113C0" w:rsidP="00FC7C62">
            <w:pPr>
              <w:ind w:left="709"/>
              <w:jc w:val="center"/>
              <w:rPr>
                <w:rFonts w:ascii="Futura PT Book" w:hAnsi="Futura PT Book" w:cs="Arial"/>
                <w:noProof/>
                <w:color w:val="0B1C2A"/>
                <w:lang w:eastAsia="en-GB"/>
              </w:rPr>
            </w:pPr>
            <w:r w:rsidRPr="00556485">
              <w:rPr>
                <w:rFonts w:ascii="Futura PT Book" w:hAnsi="Futura PT Book" w:cs="Arial"/>
                <w:noProof/>
                <w:color w:val="0B1C2A"/>
                <w:lang w:eastAsia="en-GB"/>
              </w:rPr>
              <w:t>6.</w:t>
            </w:r>
          </w:p>
          <w:p w:rsidR="00A113C0" w:rsidRPr="00556485" w:rsidRDefault="00A113C0" w:rsidP="00FC7C62">
            <w:pPr>
              <w:ind w:left="709"/>
              <w:jc w:val="center"/>
              <w:rPr>
                <w:rFonts w:ascii="Futura PT Book" w:hAnsi="Futura PT Book" w:cs="Arial"/>
                <w:noProof/>
                <w:color w:val="0B1C2A"/>
                <w:lang w:eastAsia="en-GB"/>
              </w:rPr>
            </w:pPr>
          </w:p>
          <w:p w:rsidR="00A113C0" w:rsidRPr="00556485" w:rsidRDefault="00A113C0" w:rsidP="00FC7C62">
            <w:pPr>
              <w:ind w:left="709"/>
              <w:jc w:val="center"/>
              <w:rPr>
                <w:rFonts w:ascii="Futura PT Book" w:hAnsi="Futura PT Book" w:cs="Arial"/>
                <w:noProof/>
                <w:color w:val="0B1C2A"/>
                <w:lang w:eastAsia="en-GB"/>
              </w:rPr>
            </w:pPr>
          </w:p>
        </w:tc>
        <w:tc>
          <w:tcPr>
            <w:tcW w:w="8943" w:type="dxa"/>
          </w:tcPr>
          <w:p w:rsidR="00A113C0" w:rsidRPr="00556485" w:rsidRDefault="00A113C0" w:rsidP="00FC7C62">
            <w:pPr>
              <w:ind w:left="709"/>
              <w:rPr>
                <w:rFonts w:ascii="Futura PT Book" w:hAnsi="Futura PT Book" w:cs="Arial"/>
                <w:noProof/>
                <w:color w:val="0B1C2A"/>
                <w:lang w:eastAsia="en-GB"/>
              </w:rPr>
            </w:pPr>
          </w:p>
        </w:tc>
      </w:tr>
      <w:tr w:rsidR="00556485" w:rsidRPr="00556485" w:rsidTr="00FC7C62">
        <w:tc>
          <w:tcPr>
            <w:tcW w:w="1413" w:type="dxa"/>
          </w:tcPr>
          <w:p w:rsidR="00A113C0" w:rsidRPr="00556485" w:rsidRDefault="00A113C0" w:rsidP="00FC7C62">
            <w:pPr>
              <w:ind w:left="709"/>
              <w:jc w:val="center"/>
              <w:rPr>
                <w:rFonts w:ascii="Futura PT Book" w:hAnsi="Futura PT Book" w:cs="Arial"/>
                <w:noProof/>
                <w:color w:val="0B1C2A"/>
                <w:lang w:eastAsia="en-GB"/>
              </w:rPr>
            </w:pPr>
            <w:r w:rsidRPr="00556485">
              <w:rPr>
                <w:rFonts w:ascii="Futura PT Book" w:hAnsi="Futura PT Book" w:cs="Arial"/>
                <w:noProof/>
                <w:color w:val="0B1C2A"/>
                <w:lang w:eastAsia="en-GB"/>
              </w:rPr>
              <w:t>7.</w:t>
            </w:r>
          </w:p>
          <w:p w:rsidR="00A113C0" w:rsidRPr="00556485" w:rsidRDefault="00A113C0" w:rsidP="00FC7C62">
            <w:pPr>
              <w:ind w:left="709"/>
              <w:jc w:val="center"/>
              <w:rPr>
                <w:rFonts w:ascii="Futura PT Book" w:hAnsi="Futura PT Book" w:cs="Arial"/>
                <w:noProof/>
                <w:color w:val="0B1C2A"/>
                <w:lang w:eastAsia="en-GB"/>
              </w:rPr>
            </w:pPr>
          </w:p>
          <w:p w:rsidR="00A113C0" w:rsidRPr="00556485" w:rsidRDefault="00A113C0" w:rsidP="00FC7C62">
            <w:pPr>
              <w:ind w:left="709"/>
              <w:jc w:val="center"/>
              <w:rPr>
                <w:rFonts w:ascii="Futura PT Book" w:hAnsi="Futura PT Book" w:cs="Arial"/>
                <w:noProof/>
                <w:color w:val="0B1C2A"/>
                <w:lang w:eastAsia="en-GB"/>
              </w:rPr>
            </w:pPr>
          </w:p>
        </w:tc>
        <w:tc>
          <w:tcPr>
            <w:tcW w:w="8943" w:type="dxa"/>
          </w:tcPr>
          <w:p w:rsidR="00A113C0" w:rsidRPr="00556485" w:rsidRDefault="00A113C0" w:rsidP="00FC7C62">
            <w:pPr>
              <w:ind w:left="709"/>
              <w:rPr>
                <w:rFonts w:ascii="Futura PT Book" w:hAnsi="Futura PT Book" w:cs="Arial"/>
                <w:noProof/>
                <w:color w:val="0B1C2A"/>
                <w:lang w:eastAsia="en-GB"/>
              </w:rPr>
            </w:pPr>
          </w:p>
        </w:tc>
      </w:tr>
      <w:tr w:rsidR="00556485" w:rsidRPr="00556485" w:rsidTr="00FC7C62">
        <w:tc>
          <w:tcPr>
            <w:tcW w:w="1413" w:type="dxa"/>
          </w:tcPr>
          <w:p w:rsidR="00A113C0" w:rsidRPr="00556485" w:rsidRDefault="00A113C0" w:rsidP="00FC7C62">
            <w:pPr>
              <w:ind w:left="709"/>
              <w:jc w:val="center"/>
              <w:rPr>
                <w:rFonts w:ascii="Futura PT Book" w:hAnsi="Futura PT Book" w:cs="Arial"/>
                <w:noProof/>
                <w:color w:val="0B1C2A"/>
                <w:lang w:eastAsia="en-GB"/>
              </w:rPr>
            </w:pPr>
            <w:r w:rsidRPr="00556485">
              <w:rPr>
                <w:rFonts w:ascii="Futura PT Book" w:hAnsi="Futura PT Book" w:cs="Arial"/>
                <w:noProof/>
                <w:color w:val="0B1C2A"/>
                <w:lang w:eastAsia="en-GB"/>
              </w:rPr>
              <w:t>8.</w:t>
            </w:r>
          </w:p>
          <w:p w:rsidR="00A113C0" w:rsidRPr="00556485" w:rsidRDefault="00A113C0" w:rsidP="00FC7C62">
            <w:pPr>
              <w:ind w:left="709"/>
              <w:jc w:val="center"/>
              <w:rPr>
                <w:rFonts w:ascii="Futura PT Book" w:hAnsi="Futura PT Book" w:cs="Arial"/>
                <w:noProof/>
                <w:color w:val="0B1C2A"/>
                <w:lang w:eastAsia="en-GB"/>
              </w:rPr>
            </w:pPr>
          </w:p>
          <w:p w:rsidR="00A113C0" w:rsidRPr="00556485" w:rsidRDefault="00A113C0" w:rsidP="00FC7C62">
            <w:pPr>
              <w:ind w:left="709"/>
              <w:jc w:val="center"/>
              <w:rPr>
                <w:rFonts w:ascii="Futura PT Book" w:hAnsi="Futura PT Book" w:cs="Arial"/>
                <w:noProof/>
                <w:color w:val="0B1C2A"/>
                <w:lang w:eastAsia="en-GB"/>
              </w:rPr>
            </w:pPr>
          </w:p>
        </w:tc>
        <w:tc>
          <w:tcPr>
            <w:tcW w:w="8943" w:type="dxa"/>
          </w:tcPr>
          <w:p w:rsidR="00A113C0" w:rsidRPr="00556485" w:rsidRDefault="00A113C0" w:rsidP="00FC7C62">
            <w:pPr>
              <w:ind w:left="709"/>
              <w:rPr>
                <w:rFonts w:ascii="Futura PT Book" w:hAnsi="Futura PT Book" w:cs="Arial"/>
                <w:noProof/>
                <w:color w:val="0B1C2A"/>
                <w:lang w:eastAsia="en-GB"/>
              </w:rPr>
            </w:pPr>
          </w:p>
        </w:tc>
      </w:tr>
      <w:tr w:rsidR="00556485" w:rsidRPr="00556485" w:rsidTr="00FC7C62">
        <w:tc>
          <w:tcPr>
            <w:tcW w:w="1413" w:type="dxa"/>
          </w:tcPr>
          <w:p w:rsidR="00A113C0" w:rsidRPr="00556485" w:rsidRDefault="00A113C0" w:rsidP="00FC7C62">
            <w:pPr>
              <w:ind w:left="709"/>
              <w:jc w:val="center"/>
              <w:rPr>
                <w:rFonts w:ascii="Futura PT Book" w:hAnsi="Futura PT Book" w:cs="Arial"/>
                <w:noProof/>
                <w:color w:val="0B1C2A"/>
                <w:lang w:eastAsia="en-GB"/>
              </w:rPr>
            </w:pPr>
            <w:r w:rsidRPr="00556485">
              <w:rPr>
                <w:rFonts w:ascii="Futura PT Book" w:hAnsi="Futura PT Book" w:cs="Arial"/>
                <w:noProof/>
                <w:color w:val="0B1C2A"/>
                <w:lang w:eastAsia="en-GB"/>
              </w:rPr>
              <w:t>9.</w:t>
            </w:r>
          </w:p>
          <w:p w:rsidR="00A113C0" w:rsidRPr="00556485" w:rsidRDefault="00A113C0" w:rsidP="00FC7C62">
            <w:pPr>
              <w:ind w:left="709"/>
              <w:jc w:val="center"/>
              <w:rPr>
                <w:rFonts w:ascii="Futura PT Book" w:hAnsi="Futura PT Book" w:cs="Arial"/>
                <w:noProof/>
                <w:color w:val="0B1C2A"/>
                <w:lang w:eastAsia="en-GB"/>
              </w:rPr>
            </w:pPr>
          </w:p>
          <w:p w:rsidR="00A113C0" w:rsidRPr="00556485" w:rsidRDefault="00A113C0" w:rsidP="00FC7C62">
            <w:pPr>
              <w:ind w:left="709"/>
              <w:jc w:val="center"/>
              <w:rPr>
                <w:rFonts w:ascii="Futura PT Book" w:hAnsi="Futura PT Book" w:cs="Arial"/>
                <w:noProof/>
                <w:color w:val="0B1C2A"/>
                <w:lang w:eastAsia="en-GB"/>
              </w:rPr>
            </w:pPr>
          </w:p>
        </w:tc>
        <w:tc>
          <w:tcPr>
            <w:tcW w:w="8943" w:type="dxa"/>
          </w:tcPr>
          <w:p w:rsidR="00A113C0" w:rsidRPr="00556485" w:rsidRDefault="00A113C0" w:rsidP="00FC7C62">
            <w:pPr>
              <w:ind w:left="709"/>
              <w:rPr>
                <w:rFonts w:ascii="Futura PT Book" w:hAnsi="Futura PT Book" w:cs="Arial"/>
                <w:noProof/>
                <w:color w:val="0B1C2A"/>
                <w:lang w:eastAsia="en-GB"/>
              </w:rPr>
            </w:pPr>
          </w:p>
        </w:tc>
      </w:tr>
      <w:tr w:rsidR="00556485" w:rsidRPr="00556485" w:rsidTr="00FC7C62">
        <w:tc>
          <w:tcPr>
            <w:tcW w:w="1413" w:type="dxa"/>
          </w:tcPr>
          <w:p w:rsidR="00A113C0" w:rsidRPr="00556485" w:rsidRDefault="00A113C0" w:rsidP="00FC7C62">
            <w:pPr>
              <w:ind w:left="709"/>
              <w:jc w:val="center"/>
              <w:rPr>
                <w:rFonts w:ascii="Futura PT Book" w:hAnsi="Futura PT Book" w:cs="Arial"/>
                <w:noProof/>
                <w:color w:val="0B1C2A"/>
                <w:lang w:eastAsia="en-GB"/>
              </w:rPr>
            </w:pPr>
            <w:r w:rsidRPr="00556485">
              <w:rPr>
                <w:rFonts w:ascii="Futura PT Book" w:hAnsi="Futura PT Book" w:cs="Arial"/>
                <w:noProof/>
                <w:color w:val="0B1C2A"/>
                <w:lang w:eastAsia="en-GB"/>
              </w:rPr>
              <w:t>10.</w:t>
            </w:r>
          </w:p>
          <w:p w:rsidR="00A113C0" w:rsidRPr="00556485" w:rsidRDefault="00A113C0" w:rsidP="00FC7C62">
            <w:pPr>
              <w:ind w:left="709"/>
              <w:jc w:val="center"/>
              <w:rPr>
                <w:rFonts w:ascii="Futura PT Book" w:hAnsi="Futura PT Book" w:cs="Arial"/>
                <w:noProof/>
                <w:color w:val="0B1C2A"/>
                <w:lang w:eastAsia="en-GB"/>
              </w:rPr>
            </w:pPr>
          </w:p>
        </w:tc>
        <w:tc>
          <w:tcPr>
            <w:tcW w:w="8943" w:type="dxa"/>
          </w:tcPr>
          <w:p w:rsidR="00A113C0" w:rsidRPr="00556485" w:rsidRDefault="00A113C0" w:rsidP="00FC7C62">
            <w:pPr>
              <w:ind w:left="709"/>
              <w:rPr>
                <w:rFonts w:ascii="Futura PT Book" w:hAnsi="Futura PT Book" w:cs="Arial"/>
                <w:noProof/>
                <w:color w:val="0B1C2A"/>
                <w:lang w:eastAsia="en-GB"/>
              </w:rPr>
            </w:pPr>
          </w:p>
          <w:p w:rsidR="00A113C0" w:rsidRPr="00556485" w:rsidRDefault="00A113C0" w:rsidP="00FC7C62">
            <w:pPr>
              <w:ind w:left="709"/>
              <w:rPr>
                <w:rFonts w:ascii="Futura PT Book" w:hAnsi="Futura PT Book" w:cs="Arial"/>
                <w:noProof/>
                <w:color w:val="0B1C2A"/>
                <w:lang w:eastAsia="en-GB"/>
              </w:rPr>
            </w:pPr>
          </w:p>
          <w:p w:rsidR="00A113C0" w:rsidRPr="00556485" w:rsidRDefault="00A113C0" w:rsidP="00FC7C62">
            <w:pPr>
              <w:ind w:left="709"/>
              <w:rPr>
                <w:rFonts w:ascii="Futura PT Book" w:hAnsi="Futura PT Book" w:cs="Arial"/>
                <w:noProof/>
                <w:color w:val="0B1C2A"/>
                <w:lang w:eastAsia="en-GB"/>
              </w:rPr>
            </w:pPr>
          </w:p>
        </w:tc>
      </w:tr>
    </w:tbl>
    <w:p w:rsidR="006E79BA" w:rsidRPr="00121384" w:rsidRDefault="006E79BA" w:rsidP="00A113C0">
      <w:pPr>
        <w:ind w:left="709" w:hanging="709"/>
        <w:rPr>
          <w:rFonts w:ascii="Futura PT Book" w:eastAsia="Times New Roman" w:hAnsi="Futura PT Book" w:cs="Arial"/>
          <w:bCs/>
          <w:color w:val="0F243E" w:themeColor="text2" w:themeShade="80"/>
          <w:kern w:val="36"/>
          <w:lang w:eastAsia="en-GB"/>
        </w:rPr>
      </w:pPr>
    </w:p>
    <w:p w:rsidR="006E79BA" w:rsidRPr="00121384" w:rsidRDefault="006E79BA" w:rsidP="00A113C0">
      <w:pPr>
        <w:ind w:left="709" w:hanging="709"/>
        <w:rPr>
          <w:rFonts w:ascii="Futura PT Book" w:eastAsia="Times New Roman" w:hAnsi="Futura PT Book" w:cs="Arial"/>
          <w:bCs/>
          <w:color w:val="0F243E" w:themeColor="text2" w:themeShade="80"/>
          <w:kern w:val="36"/>
          <w:lang w:eastAsia="en-GB"/>
        </w:rPr>
      </w:pPr>
    </w:p>
    <w:p w:rsidR="006E79BA" w:rsidRPr="00121384" w:rsidRDefault="006E79BA" w:rsidP="00A113C0">
      <w:pPr>
        <w:ind w:left="709" w:hanging="709"/>
        <w:rPr>
          <w:rFonts w:ascii="Futura PT Book" w:eastAsia="Times New Roman" w:hAnsi="Futura PT Book" w:cs="Arial"/>
          <w:bCs/>
          <w:color w:val="0F243E" w:themeColor="text2" w:themeShade="80"/>
          <w:kern w:val="36"/>
          <w:lang w:eastAsia="en-GB"/>
        </w:rPr>
      </w:pPr>
    </w:p>
    <w:p w:rsidR="006E79BA" w:rsidRPr="00121384" w:rsidRDefault="006E79BA" w:rsidP="00A113C0">
      <w:pPr>
        <w:ind w:left="709" w:hanging="709"/>
        <w:rPr>
          <w:rFonts w:ascii="Futura PT Book" w:eastAsia="Times New Roman" w:hAnsi="Futura PT Book" w:cs="Arial"/>
          <w:bCs/>
          <w:color w:val="0F243E" w:themeColor="text2" w:themeShade="80"/>
          <w:kern w:val="36"/>
          <w:lang w:eastAsia="en-GB"/>
        </w:rPr>
      </w:pPr>
    </w:p>
    <w:p w:rsidR="00A113C0" w:rsidRPr="00121384" w:rsidRDefault="00A113C0" w:rsidP="00A113C0">
      <w:pPr>
        <w:rPr>
          <w:rFonts w:ascii="Futura PT Book" w:eastAsia="Times New Roman" w:hAnsi="Futura PT Book" w:cs="Arial"/>
          <w:bCs/>
          <w:color w:val="0F243E" w:themeColor="text2" w:themeShade="80"/>
          <w:kern w:val="36"/>
          <w:szCs w:val="32"/>
          <w:lang w:eastAsia="en-GB"/>
        </w:rPr>
      </w:pPr>
      <w:r w:rsidRPr="00121384">
        <w:rPr>
          <w:rFonts w:ascii="Futura PT Book" w:eastAsia="Times New Roman" w:hAnsi="Futura PT Book" w:cs="Arial"/>
          <w:bCs/>
          <w:color w:val="0F243E" w:themeColor="text2" w:themeShade="80"/>
          <w:kern w:val="36"/>
          <w:szCs w:val="32"/>
          <w:lang w:eastAsia="en-GB"/>
        </w:rPr>
        <w:br w:type="page"/>
      </w:r>
    </w:p>
    <w:p w:rsidR="00A113C0" w:rsidRPr="00556485" w:rsidRDefault="00A113C0" w:rsidP="00A113C0">
      <w:pPr>
        <w:rPr>
          <w:rFonts w:ascii="Futura PT Book" w:eastAsia="Times New Roman" w:hAnsi="Futura PT Book" w:cs="Arial"/>
          <w:bCs/>
          <w:color w:val="0B1C2A"/>
          <w:kern w:val="36"/>
          <w:lang w:eastAsia="en-GB"/>
        </w:rPr>
      </w:pPr>
      <w:r w:rsidRPr="00556485">
        <w:rPr>
          <w:rFonts w:ascii="Futura PT Book" w:eastAsia="Times New Roman" w:hAnsi="Futura PT Book" w:cs="Arial"/>
          <w:bCs/>
          <w:color w:val="0B1C2A"/>
          <w:kern w:val="36"/>
          <w:lang w:eastAsia="en-GB"/>
        </w:rPr>
        <w:lastRenderedPageBreak/>
        <w:t>Apart from Identity Theft, what other things could happen if you give out your personal information online?</w:t>
      </w:r>
    </w:p>
    <w:p w:rsidR="006E79BA" w:rsidRPr="00556485" w:rsidRDefault="006E79BA" w:rsidP="00A113C0">
      <w:pPr>
        <w:rPr>
          <w:rFonts w:ascii="Futura PT Book" w:eastAsia="Times New Roman" w:hAnsi="Futura PT Book" w:cs="Arial"/>
          <w:bCs/>
          <w:color w:val="0B1C2A"/>
          <w:kern w:val="36"/>
          <w:lang w:eastAsia="en-GB"/>
        </w:rPr>
      </w:pPr>
    </w:p>
    <w:p w:rsidR="006E79BA" w:rsidRPr="00556485" w:rsidRDefault="006E79BA" w:rsidP="00A113C0">
      <w:pPr>
        <w:rPr>
          <w:rFonts w:ascii="Futura PT Book" w:eastAsia="Times New Roman" w:hAnsi="Futura PT Book" w:cs="Arial"/>
          <w:bCs/>
          <w:color w:val="0B1C2A"/>
          <w:kern w:val="36"/>
          <w:lang w:eastAsia="en-GB"/>
        </w:rPr>
      </w:pPr>
    </w:p>
    <w:p w:rsidR="006E79BA" w:rsidRPr="00556485" w:rsidRDefault="006E79BA" w:rsidP="00A113C0">
      <w:pPr>
        <w:rPr>
          <w:rFonts w:ascii="Futura PT Book" w:eastAsia="Times New Roman" w:hAnsi="Futura PT Book" w:cs="Arial"/>
          <w:bCs/>
          <w:color w:val="0B1C2A"/>
          <w:kern w:val="36"/>
          <w:lang w:eastAsia="en-GB"/>
        </w:rPr>
      </w:pPr>
    </w:p>
    <w:tbl>
      <w:tblPr>
        <w:tblW w:w="0" w:type="auto"/>
        <w:tblLook w:val="04A0" w:firstRow="1" w:lastRow="0" w:firstColumn="1" w:lastColumn="0" w:noHBand="0" w:noVBand="1"/>
      </w:tblPr>
      <w:tblGrid>
        <w:gridCol w:w="9975"/>
      </w:tblGrid>
      <w:tr w:rsidR="00556485" w:rsidRPr="00556485" w:rsidTr="00FC7C62">
        <w:tc>
          <w:tcPr>
            <w:tcW w:w="9975" w:type="dxa"/>
          </w:tcPr>
          <w:p w:rsidR="00A113C0" w:rsidRPr="00556485" w:rsidRDefault="00A113C0" w:rsidP="00FC7C62">
            <w:pPr>
              <w:spacing w:after="200" w:line="276" w:lineRule="auto"/>
              <w:ind w:right="686"/>
              <w:rPr>
                <w:rFonts w:ascii="Futura PT Book" w:hAnsi="Futura PT Book" w:cs="Arial"/>
                <w:color w:val="0B1C2A"/>
                <w:lang w:eastAsia="en-GB"/>
              </w:rPr>
            </w:pPr>
            <w:r w:rsidRPr="00556485">
              <w:rPr>
                <w:rFonts w:ascii="Futura PT Book" w:hAnsi="Futura PT Book" w:cs="Arial"/>
                <w:color w:val="0B1C2A"/>
                <w:lang w:eastAsia="en-GB"/>
              </w:rPr>
              <w:t>1.</w:t>
            </w:r>
          </w:p>
          <w:p w:rsidR="00A113C0" w:rsidRPr="00556485" w:rsidRDefault="00A113C0" w:rsidP="00FC7C62">
            <w:pPr>
              <w:spacing w:after="200" w:line="276" w:lineRule="auto"/>
              <w:ind w:right="686"/>
              <w:rPr>
                <w:rFonts w:ascii="Futura PT Book" w:hAnsi="Futura PT Book" w:cs="Arial"/>
                <w:color w:val="0B1C2A"/>
                <w:lang w:eastAsia="en-GB"/>
              </w:rPr>
            </w:pPr>
          </w:p>
          <w:p w:rsidR="00A113C0" w:rsidRPr="00556485" w:rsidRDefault="00A113C0" w:rsidP="00FC7C62">
            <w:pPr>
              <w:spacing w:after="200" w:line="276" w:lineRule="auto"/>
              <w:ind w:right="686"/>
              <w:rPr>
                <w:rFonts w:ascii="Futura PT Book" w:hAnsi="Futura PT Book" w:cs="Arial"/>
                <w:color w:val="0B1C2A"/>
                <w:lang w:eastAsia="en-GB"/>
              </w:rPr>
            </w:pPr>
          </w:p>
          <w:p w:rsidR="00A113C0" w:rsidRPr="00556485" w:rsidRDefault="00A113C0" w:rsidP="00FC7C62">
            <w:pPr>
              <w:spacing w:after="200" w:line="276" w:lineRule="auto"/>
              <w:ind w:right="686"/>
              <w:rPr>
                <w:rFonts w:ascii="Futura PT Book" w:hAnsi="Futura PT Book" w:cs="Arial"/>
                <w:color w:val="0B1C2A"/>
                <w:lang w:eastAsia="en-GB"/>
              </w:rPr>
            </w:pPr>
          </w:p>
        </w:tc>
      </w:tr>
      <w:tr w:rsidR="00556485" w:rsidRPr="00556485" w:rsidTr="00FC7C62">
        <w:tc>
          <w:tcPr>
            <w:tcW w:w="9975" w:type="dxa"/>
          </w:tcPr>
          <w:p w:rsidR="00A113C0" w:rsidRPr="00556485" w:rsidRDefault="00A113C0" w:rsidP="00FC7C62">
            <w:pPr>
              <w:spacing w:after="200" w:line="276" w:lineRule="auto"/>
              <w:ind w:right="686"/>
              <w:rPr>
                <w:rFonts w:ascii="Futura PT Book" w:hAnsi="Futura PT Book" w:cs="Arial"/>
                <w:color w:val="0B1C2A"/>
                <w:lang w:eastAsia="en-GB"/>
              </w:rPr>
            </w:pPr>
            <w:r w:rsidRPr="00556485">
              <w:rPr>
                <w:rFonts w:ascii="Futura PT Book" w:hAnsi="Futura PT Book" w:cs="Arial"/>
                <w:color w:val="0B1C2A"/>
                <w:lang w:eastAsia="en-GB"/>
              </w:rPr>
              <w:t>2.</w:t>
            </w:r>
          </w:p>
          <w:p w:rsidR="00A113C0" w:rsidRPr="00556485" w:rsidRDefault="00A113C0" w:rsidP="00FC7C62">
            <w:pPr>
              <w:spacing w:after="200" w:line="276" w:lineRule="auto"/>
              <w:ind w:right="686"/>
              <w:rPr>
                <w:rFonts w:ascii="Futura PT Book" w:hAnsi="Futura PT Book" w:cs="Arial"/>
                <w:color w:val="0B1C2A"/>
                <w:lang w:eastAsia="en-GB"/>
              </w:rPr>
            </w:pPr>
          </w:p>
          <w:p w:rsidR="00A113C0" w:rsidRPr="00556485" w:rsidRDefault="00A113C0" w:rsidP="00FC7C62">
            <w:pPr>
              <w:spacing w:after="200" w:line="276" w:lineRule="auto"/>
              <w:ind w:right="686"/>
              <w:rPr>
                <w:rFonts w:ascii="Futura PT Book" w:hAnsi="Futura PT Book" w:cs="Arial"/>
                <w:color w:val="0B1C2A"/>
                <w:lang w:eastAsia="en-GB"/>
              </w:rPr>
            </w:pPr>
          </w:p>
          <w:p w:rsidR="00A113C0" w:rsidRPr="00556485" w:rsidRDefault="00A113C0" w:rsidP="00FC7C62">
            <w:pPr>
              <w:spacing w:after="200" w:line="276" w:lineRule="auto"/>
              <w:ind w:right="686"/>
              <w:rPr>
                <w:rFonts w:ascii="Futura PT Book" w:hAnsi="Futura PT Book" w:cs="Arial"/>
                <w:color w:val="0B1C2A"/>
                <w:lang w:eastAsia="en-GB"/>
              </w:rPr>
            </w:pPr>
          </w:p>
        </w:tc>
      </w:tr>
      <w:tr w:rsidR="00556485" w:rsidRPr="00556485" w:rsidTr="00FC7C62">
        <w:tc>
          <w:tcPr>
            <w:tcW w:w="9975" w:type="dxa"/>
          </w:tcPr>
          <w:p w:rsidR="00A113C0" w:rsidRPr="00556485" w:rsidRDefault="00A113C0" w:rsidP="00FC7C62">
            <w:pPr>
              <w:spacing w:after="200" w:line="276" w:lineRule="auto"/>
              <w:ind w:right="686"/>
              <w:rPr>
                <w:rFonts w:ascii="Futura PT Book" w:hAnsi="Futura PT Book" w:cs="Arial"/>
                <w:color w:val="0B1C2A"/>
                <w:lang w:eastAsia="en-GB"/>
              </w:rPr>
            </w:pPr>
            <w:r w:rsidRPr="00556485">
              <w:rPr>
                <w:rFonts w:ascii="Futura PT Book" w:hAnsi="Futura PT Book" w:cs="Arial"/>
                <w:color w:val="0B1C2A"/>
                <w:lang w:eastAsia="en-GB"/>
              </w:rPr>
              <w:t>3.</w:t>
            </w:r>
          </w:p>
          <w:p w:rsidR="00A113C0" w:rsidRPr="00556485" w:rsidRDefault="00A113C0" w:rsidP="00FC7C62">
            <w:pPr>
              <w:spacing w:after="200" w:line="276" w:lineRule="auto"/>
              <w:ind w:right="686"/>
              <w:rPr>
                <w:rFonts w:ascii="Futura PT Book" w:hAnsi="Futura PT Book" w:cs="Arial"/>
                <w:color w:val="0B1C2A"/>
                <w:lang w:eastAsia="en-GB"/>
              </w:rPr>
            </w:pPr>
          </w:p>
          <w:p w:rsidR="00A113C0" w:rsidRPr="00556485" w:rsidRDefault="00A113C0" w:rsidP="00FC7C62">
            <w:pPr>
              <w:spacing w:after="200" w:line="276" w:lineRule="auto"/>
              <w:ind w:right="686"/>
              <w:rPr>
                <w:rFonts w:ascii="Futura PT Book" w:hAnsi="Futura PT Book" w:cs="Arial"/>
                <w:color w:val="0B1C2A"/>
                <w:lang w:eastAsia="en-GB"/>
              </w:rPr>
            </w:pPr>
          </w:p>
          <w:p w:rsidR="00A113C0" w:rsidRPr="00556485" w:rsidRDefault="00A113C0" w:rsidP="00FC7C62">
            <w:pPr>
              <w:spacing w:after="200" w:line="276" w:lineRule="auto"/>
              <w:ind w:right="686"/>
              <w:rPr>
                <w:rFonts w:ascii="Futura PT Book" w:hAnsi="Futura PT Book" w:cs="Arial"/>
                <w:color w:val="0B1C2A"/>
                <w:lang w:eastAsia="en-GB"/>
              </w:rPr>
            </w:pPr>
          </w:p>
        </w:tc>
      </w:tr>
      <w:tr w:rsidR="00556485" w:rsidRPr="00556485" w:rsidTr="00FC7C62">
        <w:tc>
          <w:tcPr>
            <w:tcW w:w="9975" w:type="dxa"/>
          </w:tcPr>
          <w:p w:rsidR="00A113C0" w:rsidRPr="00556485" w:rsidRDefault="00A113C0" w:rsidP="00FC7C62">
            <w:pPr>
              <w:spacing w:after="200" w:line="276" w:lineRule="auto"/>
              <w:ind w:right="686"/>
              <w:rPr>
                <w:rFonts w:ascii="Futura PT Book" w:hAnsi="Futura PT Book" w:cs="Arial"/>
                <w:color w:val="0B1C2A"/>
                <w:lang w:eastAsia="en-GB"/>
              </w:rPr>
            </w:pPr>
            <w:r w:rsidRPr="00556485">
              <w:rPr>
                <w:rFonts w:ascii="Futura PT Book" w:hAnsi="Futura PT Book" w:cs="Arial"/>
                <w:color w:val="0B1C2A"/>
                <w:lang w:eastAsia="en-GB"/>
              </w:rPr>
              <w:t>4.</w:t>
            </w:r>
          </w:p>
          <w:p w:rsidR="00A113C0" w:rsidRPr="00556485" w:rsidRDefault="00A113C0" w:rsidP="00FC7C62">
            <w:pPr>
              <w:spacing w:after="200" w:line="276" w:lineRule="auto"/>
              <w:ind w:right="686"/>
              <w:rPr>
                <w:rFonts w:ascii="Futura PT Book" w:hAnsi="Futura PT Book" w:cs="Arial"/>
                <w:color w:val="0B1C2A"/>
                <w:lang w:eastAsia="en-GB"/>
              </w:rPr>
            </w:pPr>
          </w:p>
          <w:p w:rsidR="00A113C0" w:rsidRPr="00556485" w:rsidRDefault="00A113C0" w:rsidP="00FC7C62">
            <w:pPr>
              <w:spacing w:after="200" w:line="276" w:lineRule="auto"/>
              <w:ind w:right="686"/>
              <w:rPr>
                <w:rFonts w:ascii="Futura PT Book" w:hAnsi="Futura PT Book" w:cs="Arial"/>
                <w:color w:val="0B1C2A"/>
                <w:lang w:eastAsia="en-GB"/>
              </w:rPr>
            </w:pPr>
          </w:p>
          <w:p w:rsidR="00A113C0" w:rsidRPr="00556485" w:rsidRDefault="00A113C0" w:rsidP="00FC7C62">
            <w:pPr>
              <w:spacing w:after="200" w:line="276" w:lineRule="auto"/>
              <w:ind w:right="686"/>
              <w:rPr>
                <w:rFonts w:ascii="Futura PT Book" w:hAnsi="Futura PT Book" w:cs="Arial"/>
                <w:color w:val="0B1C2A"/>
                <w:lang w:eastAsia="en-GB"/>
              </w:rPr>
            </w:pPr>
          </w:p>
        </w:tc>
      </w:tr>
      <w:tr w:rsidR="00556485" w:rsidRPr="00556485" w:rsidTr="00FC7C62">
        <w:tc>
          <w:tcPr>
            <w:tcW w:w="9975" w:type="dxa"/>
          </w:tcPr>
          <w:p w:rsidR="00A113C0" w:rsidRPr="00556485" w:rsidRDefault="006E79BA" w:rsidP="00FC7C62">
            <w:pPr>
              <w:spacing w:after="200" w:line="276" w:lineRule="auto"/>
              <w:ind w:right="686"/>
              <w:rPr>
                <w:rFonts w:ascii="Futura PT Book" w:hAnsi="Futura PT Book" w:cs="Arial"/>
                <w:color w:val="0B1C2A"/>
                <w:lang w:eastAsia="en-GB"/>
              </w:rPr>
            </w:pPr>
            <w:r w:rsidRPr="00556485">
              <w:rPr>
                <w:rFonts w:ascii="Futura PT Book" w:hAnsi="Futura PT Book"/>
                <w:color w:val="0B1C2A"/>
              </w:rPr>
              <w:br w:type="page"/>
            </w:r>
            <w:r w:rsidR="00A113C0" w:rsidRPr="00556485">
              <w:rPr>
                <w:rFonts w:ascii="Futura PT Book" w:hAnsi="Futura PT Book" w:cs="Arial"/>
                <w:color w:val="0B1C2A"/>
                <w:lang w:eastAsia="en-GB"/>
              </w:rPr>
              <w:t>5.</w:t>
            </w:r>
          </w:p>
          <w:p w:rsidR="00A113C0" w:rsidRPr="00556485" w:rsidRDefault="00A113C0" w:rsidP="00FC7C62">
            <w:pPr>
              <w:spacing w:after="200" w:line="276" w:lineRule="auto"/>
              <w:ind w:right="686"/>
              <w:rPr>
                <w:rFonts w:ascii="Futura PT Book" w:hAnsi="Futura PT Book" w:cs="Arial"/>
                <w:color w:val="0B1C2A"/>
                <w:lang w:eastAsia="en-GB"/>
              </w:rPr>
            </w:pPr>
          </w:p>
          <w:p w:rsidR="00A113C0" w:rsidRPr="00556485" w:rsidRDefault="00A113C0" w:rsidP="00FC7C62">
            <w:pPr>
              <w:spacing w:after="200" w:line="276" w:lineRule="auto"/>
              <w:ind w:right="686"/>
              <w:rPr>
                <w:rFonts w:ascii="Futura PT Book" w:hAnsi="Futura PT Book" w:cs="Arial"/>
                <w:color w:val="0B1C2A"/>
                <w:lang w:eastAsia="en-GB"/>
              </w:rPr>
            </w:pPr>
          </w:p>
          <w:p w:rsidR="00A113C0" w:rsidRPr="00556485" w:rsidRDefault="00A113C0" w:rsidP="00FC7C62">
            <w:pPr>
              <w:spacing w:after="200" w:line="276" w:lineRule="auto"/>
              <w:ind w:right="686"/>
              <w:rPr>
                <w:rFonts w:ascii="Futura PT Book" w:hAnsi="Futura PT Book" w:cs="Arial"/>
                <w:color w:val="0B1C2A"/>
                <w:lang w:eastAsia="en-GB"/>
              </w:rPr>
            </w:pPr>
          </w:p>
        </w:tc>
      </w:tr>
    </w:tbl>
    <w:p w:rsidR="00E7540F" w:rsidRDefault="00E7540F" w:rsidP="00121384">
      <w:pPr>
        <w:rPr>
          <w:rFonts w:ascii="Futura PT Heavy Italic" w:hAnsi="Futura PT Heavy Italic"/>
          <w:color w:val="76B835"/>
          <w:sz w:val="36"/>
          <w:szCs w:val="36"/>
        </w:rPr>
      </w:pPr>
    </w:p>
    <w:p w:rsidR="00A113C0" w:rsidRPr="00E7540F" w:rsidRDefault="00A113C0" w:rsidP="00121384">
      <w:pPr>
        <w:rPr>
          <w:rFonts w:ascii="Futura PT Heavy Italic" w:hAnsi="Futura PT Heavy Italic"/>
          <w:color w:val="76B835"/>
          <w:sz w:val="36"/>
          <w:szCs w:val="36"/>
        </w:rPr>
      </w:pPr>
      <w:r w:rsidRPr="00E7540F">
        <w:rPr>
          <w:rFonts w:ascii="Futura PT Heavy Italic" w:hAnsi="Futura PT Heavy Italic"/>
          <w:color w:val="76B835"/>
          <w:sz w:val="36"/>
          <w:szCs w:val="36"/>
        </w:rPr>
        <w:lastRenderedPageBreak/>
        <w:t xml:space="preserve">LESSON 3: ICT </w:t>
      </w:r>
    </w:p>
    <w:p w:rsidR="006E79BA" w:rsidRPr="00E7540F" w:rsidRDefault="006E79BA" w:rsidP="00A113C0">
      <w:pPr>
        <w:pStyle w:val="NoSpacing"/>
        <w:rPr>
          <w:rFonts w:ascii="Futura PT Book" w:hAnsi="Futura PT Book"/>
          <w:i/>
          <w:color w:val="0F243E" w:themeColor="text2" w:themeShade="80"/>
          <w:sz w:val="24"/>
          <w:szCs w:val="24"/>
        </w:rPr>
      </w:pPr>
    </w:p>
    <w:p w:rsidR="00A113C0" w:rsidRPr="00E7540F" w:rsidRDefault="00A113C0" w:rsidP="00A113C0">
      <w:pPr>
        <w:pStyle w:val="NoSpacing"/>
        <w:rPr>
          <w:rFonts w:ascii="Futura PT Heavy Italic" w:hAnsi="Futura PT Heavy Italic"/>
          <w:color w:val="76B835"/>
          <w:sz w:val="24"/>
          <w:szCs w:val="24"/>
        </w:rPr>
      </w:pPr>
      <w:r w:rsidRPr="00E7540F">
        <w:rPr>
          <w:rFonts w:ascii="Futura PT Heavy Italic" w:hAnsi="Futura PT Heavy Italic"/>
          <w:color w:val="76B835"/>
          <w:sz w:val="24"/>
          <w:szCs w:val="24"/>
        </w:rPr>
        <w:t xml:space="preserve">Online Reputation </w:t>
      </w:r>
    </w:p>
    <w:p w:rsidR="00A113C0" w:rsidRPr="00E7540F" w:rsidRDefault="00A113C0" w:rsidP="00A113C0">
      <w:pPr>
        <w:pStyle w:val="NoSpacing"/>
        <w:rPr>
          <w:rFonts w:ascii="Futura PT Book" w:hAnsi="Futura PT Book"/>
          <w:b/>
          <w:color w:val="FFC000"/>
          <w:sz w:val="24"/>
          <w:szCs w:val="24"/>
        </w:rPr>
      </w:pPr>
    </w:p>
    <w:p w:rsidR="00A113C0" w:rsidRPr="00E7540F" w:rsidRDefault="00A113C0" w:rsidP="00A113C0">
      <w:pPr>
        <w:pStyle w:val="NoSpacing"/>
        <w:rPr>
          <w:rFonts w:ascii="Futura PT Book" w:hAnsi="Futura PT Book"/>
          <w:b/>
          <w:color w:val="0B1C2A"/>
          <w:sz w:val="24"/>
          <w:szCs w:val="24"/>
        </w:rPr>
      </w:pPr>
      <w:r w:rsidRPr="00E7540F">
        <w:rPr>
          <w:rFonts w:ascii="Futura PT Book" w:hAnsi="Futura PT Book"/>
          <w:b/>
          <w:color w:val="0B1C2A"/>
          <w:sz w:val="24"/>
          <w:szCs w:val="24"/>
        </w:rPr>
        <w:t>Learning objectives:</w:t>
      </w:r>
    </w:p>
    <w:p w:rsidR="00A113C0" w:rsidRPr="00E7540F" w:rsidRDefault="00A113C0" w:rsidP="00A113C0">
      <w:pPr>
        <w:pStyle w:val="NoSpacing"/>
        <w:numPr>
          <w:ilvl w:val="0"/>
          <w:numId w:val="1"/>
        </w:numPr>
        <w:rPr>
          <w:rFonts w:ascii="Futura PT Book" w:hAnsi="Futura PT Book"/>
          <w:color w:val="0B1C2A"/>
          <w:sz w:val="24"/>
          <w:szCs w:val="24"/>
        </w:rPr>
      </w:pPr>
      <w:r w:rsidRPr="00E7540F">
        <w:rPr>
          <w:rFonts w:ascii="Futura PT Book" w:hAnsi="Futura PT Book"/>
          <w:color w:val="0B1C2A"/>
          <w:sz w:val="24"/>
          <w:szCs w:val="24"/>
        </w:rPr>
        <w:t>Know what your online reputation is.</w:t>
      </w:r>
    </w:p>
    <w:p w:rsidR="00A113C0" w:rsidRPr="00E7540F" w:rsidRDefault="00A113C0" w:rsidP="00A113C0">
      <w:pPr>
        <w:pStyle w:val="NoSpacing"/>
        <w:numPr>
          <w:ilvl w:val="0"/>
          <w:numId w:val="1"/>
        </w:numPr>
        <w:rPr>
          <w:rFonts w:ascii="Futura PT Book" w:hAnsi="Futura PT Book"/>
          <w:color w:val="0B1C2A"/>
          <w:sz w:val="24"/>
          <w:szCs w:val="24"/>
        </w:rPr>
      </w:pPr>
      <w:r w:rsidRPr="00E7540F">
        <w:rPr>
          <w:rFonts w:ascii="Futura PT Book" w:hAnsi="Futura PT Book"/>
          <w:color w:val="0B1C2A"/>
          <w:sz w:val="24"/>
          <w:szCs w:val="24"/>
        </w:rPr>
        <w:t>Understand why it is important to protect your online reputation.</w:t>
      </w:r>
    </w:p>
    <w:p w:rsidR="00A113C0" w:rsidRPr="00E7540F" w:rsidRDefault="00A113C0" w:rsidP="00A113C0">
      <w:pPr>
        <w:pStyle w:val="NoSpacing"/>
        <w:numPr>
          <w:ilvl w:val="0"/>
          <w:numId w:val="1"/>
        </w:numPr>
        <w:rPr>
          <w:rFonts w:ascii="Futura PT Book" w:hAnsi="Futura PT Book"/>
          <w:color w:val="0B1C2A"/>
          <w:sz w:val="24"/>
          <w:szCs w:val="24"/>
        </w:rPr>
      </w:pPr>
      <w:r w:rsidRPr="00E7540F">
        <w:rPr>
          <w:rFonts w:ascii="Futura PT Book" w:hAnsi="Futura PT Book"/>
          <w:color w:val="0B1C2A"/>
          <w:sz w:val="24"/>
          <w:szCs w:val="24"/>
        </w:rPr>
        <w:t>Be able to manage online accounts safely, securely and appropriately.</w:t>
      </w:r>
    </w:p>
    <w:p w:rsidR="00A113C0" w:rsidRPr="00121384" w:rsidRDefault="00A113C0" w:rsidP="00A113C0">
      <w:pPr>
        <w:pStyle w:val="NoSpacing"/>
        <w:ind w:left="429"/>
        <w:rPr>
          <w:rFonts w:ascii="Futura PT Book" w:hAnsi="Futura PT Book"/>
          <w:color w:val="0F243E" w:themeColor="text2" w:themeShade="80"/>
        </w:rPr>
      </w:pPr>
    </w:p>
    <w:p w:rsidR="00A113C0" w:rsidRPr="00121384" w:rsidRDefault="00A113C0" w:rsidP="00A113C0">
      <w:pPr>
        <w:pStyle w:val="NoSpacing"/>
        <w:rPr>
          <w:rFonts w:ascii="Futura PT Book" w:hAnsi="Futura PT Book"/>
          <w:color w:val="0F243E" w:themeColor="text2" w:themeShade="80"/>
        </w:rPr>
      </w:pPr>
    </w:p>
    <w:p w:rsidR="00A113C0" w:rsidRPr="00121384" w:rsidRDefault="00A113C0" w:rsidP="00A113C0">
      <w:pPr>
        <w:pStyle w:val="NoSpacing"/>
        <w:jc w:val="center"/>
        <w:rPr>
          <w:rFonts w:ascii="Futura PT Book" w:hAnsi="Futura PT Book"/>
          <w:i/>
          <w:color w:val="0F243E" w:themeColor="text2" w:themeShade="80"/>
          <w:sz w:val="44"/>
        </w:rPr>
      </w:pPr>
      <w:r w:rsidRPr="00121384">
        <w:rPr>
          <w:rFonts w:ascii="Futura PT Book" w:hAnsi="Futura PT Book"/>
          <w:i/>
          <w:noProof/>
          <w:color w:val="0F243E" w:themeColor="text2" w:themeShade="80"/>
          <w:sz w:val="44"/>
          <w:lang w:eastAsia="en-GB"/>
        </w:rPr>
        <w:drawing>
          <wp:inline distT="0" distB="0" distL="0" distR="0" wp14:anchorId="0C0113C2" wp14:editId="205FC3F5">
            <wp:extent cx="6645910" cy="5075555"/>
            <wp:effectExtent l="0" t="0" r="2540" b="0"/>
            <wp:docPr id="1399" name="Picture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 name="2016-volkswagen-tiguan-model-available-in-edmonton.jpg"/>
                    <pic:cNvPicPr/>
                  </pic:nvPicPr>
                  <pic:blipFill>
                    <a:blip r:embed="rId28">
                      <a:extLst>
                        <a:ext uri="{28A0092B-C50C-407E-A947-70E740481C1C}">
                          <a14:useLocalDpi xmlns:a14="http://schemas.microsoft.com/office/drawing/2010/main" val="0"/>
                        </a:ext>
                      </a:extLst>
                    </a:blip>
                    <a:stretch>
                      <a:fillRect/>
                    </a:stretch>
                  </pic:blipFill>
                  <pic:spPr>
                    <a:xfrm>
                      <a:off x="0" y="0"/>
                      <a:ext cx="6645910" cy="5075555"/>
                    </a:xfrm>
                    <a:prstGeom prst="rect">
                      <a:avLst/>
                    </a:prstGeom>
                  </pic:spPr>
                </pic:pic>
              </a:graphicData>
            </a:graphic>
          </wp:inline>
        </w:drawing>
      </w:r>
    </w:p>
    <w:p w:rsidR="00A113C0" w:rsidRPr="00121384" w:rsidRDefault="00A113C0" w:rsidP="00A113C0">
      <w:pPr>
        <w:pStyle w:val="NoSpacing"/>
        <w:rPr>
          <w:rFonts w:ascii="Futura PT Book" w:hAnsi="Futura PT Book"/>
          <w:i/>
          <w:color w:val="0F243E" w:themeColor="text2" w:themeShade="80"/>
          <w:sz w:val="44"/>
        </w:rPr>
      </w:pPr>
    </w:p>
    <w:p w:rsidR="00E7540F" w:rsidRDefault="00E7540F" w:rsidP="00121384">
      <w:pPr>
        <w:pStyle w:val="NoSpacing"/>
        <w:rPr>
          <w:rFonts w:ascii="Futura PT Book" w:hAnsi="Futura PT Book"/>
          <w:i/>
          <w:color w:val="0F243E" w:themeColor="text2" w:themeShade="80"/>
          <w:sz w:val="36"/>
          <w:szCs w:val="36"/>
        </w:rPr>
      </w:pPr>
    </w:p>
    <w:p w:rsidR="00E7540F" w:rsidRDefault="00E7540F" w:rsidP="00121384">
      <w:pPr>
        <w:pStyle w:val="NoSpacing"/>
        <w:rPr>
          <w:rFonts w:ascii="Futura PT Book" w:hAnsi="Futura PT Book"/>
          <w:i/>
          <w:color w:val="0F243E" w:themeColor="text2" w:themeShade="80"/>
          <w:sz w:val="36"/>
          <w:szCs w:val="36"/>
        </w:rPr>
      </w:pPr>
    </w:p>
    <w:p w:rsidR="00A113C0" w:rsidRPr="00E7540F" w:rsidRDefault="00A113C0" w:rsidP="00121384">
      <w:pPr>
        <w:pStyle w:val="NoSpacing"/>
        <w:rPr>
          <w:rFonts w:ascii="Futura PT Heavy Italic" w:hAnsi="Futura PT Heavy Italic"/>
          <w:color w:val="76B835"/>
          <w:sz w:val="36"/>
          <w:szCs w:val="36"/>
        </w:rPr>
      </w:pPr>
      <w:r w:rsidRPr="00E7540F">
        <w:rPr>
          <w:rFonts w:ascii="Futura PT Heavy Italic" w:hAnsi="Futura PT Heavy Italic"/>
          <w:color w:val="76B835"/>
          <w:sz w:val="36"/>
          <w:szCs w:val="36"/>
        </w:rPr>
        <w:lastRenderedPageBreak/>
        <w:t>010 Future You Task 1</w:t>
      </w:r>
    </w:p>
    <w:p w:rsidR="00E7540F" w:rsidRDefault="00E7540F" w:rsidP="00A113C0">
      <w:pPr>
        <w:pStyle w:val="NoSpacing"/>
        <w:rPr>
          <w:rFonts w:ascii="Futura PT Book" w:hAnsi="Futura PT Book" w:cs="Arial"/>
          <w:bCs/>
          <w:color w:val="0F243E" w:themeColor="text2" w:themeShade="80"/>
          <w:kern w:val="36"/>
          <w:sz w:val="24"/>
          <w:szCs w:val="24"/>
          <w:lang w:eastAsia="en-GB"/>
        </w:rPr>
      </w:pPr>
    </w:p>
    <w:p w:rsidR="00A113C0" w:rsidRPr="00E7540F" w:rsidRDefault="00A113C0" w:rsidP="00A113C0">
      <w:pPr>
        <w:pStyle w:val="NoSpacing"/>
        <w:rPr>
          <w:rFonts w:ascii="Futura PT Book" w:hAnsi="Futura PT Book" w:cs="Arial"/>
          <w:bCs/>
          <w:color w:val="0B1C2A"/>
          <w:kern w:val="36"/>
          <w:sz w:val="24"/>
          <w:szCs w:val="24"/>
          <w:lang w:eastAsia="en-GB"/>
        </w:rPr>
      </w:pPr>
      <w:r w:rsidRPr="00E7540F">
        <w:rPr>
          <w:rFonts w:ascii="Futura PT Book" w:hAnsi="Futura PT Book" w:cs="Arial"/>
          <w:bCs/>
          <w:color w:val="0B1C2A"/>
          <w:kern w:val="36"/>
          <w:sz w:val="24"/>
          <w:szCs w:val="24"/>
          <w:lang w:eastAsia="en-GB"/>
        </w:rPr>
        <w:t>You are now 40 years old, married and have 2 children.  You own 4 car dealerships and are a respected member of your local Institute o</w:t>
      </w:r>
      <w:r w:rsidR="006E79BA" w:rsidRPr="00E7540F">
        <w:rPr>
          <w:rFonts w:ascii="Futura PT Book" w:hAnsi="Futura PT Book" w:cs="Arial"/>
          <w:bCs/>
          <w:color w:val="0B1C2A"/>
          <w:kern w:val="36"/>
          <w:sz w:val="24"/>
          <w:szCs w:val="24"/>
          <w:lang w:eastAsia="en-GB"/>
        </w:rPr>
        <w:t>f the Motor Industry Members’</w:t>
      </w:r>
      <w:r w:rsidRPr="00E7540F">
        <w:rPr>
          <w:rFonts w:ascii="Futura PT Book" w:hAnsi="Futura PT Book" w:cs="Arial"/>
          <w:bCs/>
          <w:color w:val="0B1C2A"/>
          <w:kern w:val="36"/>
          <w:sz w:val="24"/>
          <w:szCs w:val="24"/>
          <w:lang w:eastAsia="en-GB"/>
        </w:rPr>
        <w:t xml:space="preserve"> Association.</w:t>
      </w:r>
    </w:p>
    <w:p w:rsidR="00A113C0" w:rsidRPr="00E7540F" w:rsidRDefault="00A113C0" w:rsidP="00A113C0">
      <w:pPr>
        <w:pStyle w:val="NoSpacing"/>
        <w:rPr>
          <w:rFonts w:ascii="Futura PT Book" w:hAnsi="Futura PT Book" w:cs="Arial"/>
          <w:bCs/>
          <w:color w:val="0B1C2A"/>
          <w:kern w:val="36"/>
          <w:sz w:val="24"/>
          <w:szCs w:val="24"/>
          <w:lang w:eastAsia="en-GB"/>
        </w:rPr>
      </w:pPr>
    </w:p>
    <w:p w:rsidR="00A113C0" w:rsidRPr="00E7540F" w:rsidRDefault="00A113C0" w:rsidP="00A113C0">
      <w:pPr>
        <w:pStyle w:val="NoSpacing"/>
        <w:rPr>
          <w:rFonts w:ascii="Futura PT Book" w:hAnsi="Futura PT Book" w:cs="Arial"/>
          <w:bCs/>
          <w:color w:val="0B1C2A"/>
          <w:kern w:val="36"/>
          <w:sz w:val="24"/>
          <w:szCs w:val="24"/>
          <w:lang w:eastAsia="en-GB"/>
        </w:rPr>
      </w:pPr>
      <w:r w:rsidRPr="00E7540F">
        <w:rPr>
          <w:rFonts w:ascii="Futura PT Book" w:hAnsi="Futura PT Book" w:cs="Arial"/>
          <w:bCs/>
          <w:color w:val="0B1C2A"/>
          <w:kern w:val="36"/>
          <w:sz w:val="24"/>
          <w:szCs w:val="24"/>
          <w:lang w:eastAsia="en-GB"/>
        </w:rPr>
        <w:t>A local reporter is writing an article on you and decides to dig around online to see what he can find out about you when you were younger.</w:t>
      </w:r>
    </w:p>
    <w:p w:rsidR="00A113C0" w:rsidRPr="00E7540F" w:rsidRDefault="00A113C0" w:rsidP="00A113C0">
      <w:pPr>
        <w:pStyle w:val="NoSpacing"/>
        <w:rPr>
          <w:rFonts w:ascii="Futura PT Book" w:hAnsi="Futura PT Book" w:cs="Arial"/>
          <w:bCs/>
          <w:color w:val="0B1C2A"/>
          <w:kern w:val="36"/>
          <w:sz w:val="24"/>
          <w:szCs w:val="24"/>
          <w:lang w:eastAsia="en-GB"/>
        </w:rPr>
      </w:pPr>
    </w:p>
    <w:p w:rsidR="00A113C0" w:rsidRPr="00E7540F" w:rsidRDefault="00A113C0" w:rsidP="00A113C0">
      <w:pPr>
        <w:pStyle w:val="NoSpacing"/>
        <w:rPr>
          <w:rFonts w:ascii="Futura PT Book" w:hAnsi="Futura PT Book" w:cs="Arial"/>
          <w:noProof/>
          <w:color w:val="0B1C2A"/>
          <w:sz w:val="24"/>
          <w:szCs w:val="24"/>
          <w:lang w:eastAsia="en-GB"/>
        </w:rPr>
      </w:pPr>
      <w:r w:rsidRPr="00E7540F">
        <w:rPr>
          <w:rFonts w:ascii="Futura PT Book" w:hAnsi="Futura PT Book" w:cs="Arial"/>
          <w:noProof/>
          <w:color w:val="0B1C2A"/>
          <w:sz w:val="24"/>
          <w:szCs w:val="24"/>
          <w:lang w:eastAsia="en-GB"/>
        </w:rPr>
        <w:t>If you had posted any of the things below online the reporter will be able to find them and will use them in his article, which all your friends and family will see.</w:t>
      </w:r>
    </w:p>
    <w:p w:rsidR="00A113C0" w:rsidRPr="00E7540F" w:rsidRDefault="00A113C0" w:rsidP="00A113C0">
      <w:pPr>
        <w:pStyle w:val="NoSpacing"/>
        <w:rPr>
          <w:rFonts w:ascii="Futura PT Book" w:hAnsi="Futura PT Book" w:cs="Arial"/>
          <w:noProof/>
          <w:color w:val="0B1C2A"/>
          <w:sz w:val="24"/>
          <w:szCs w:val="24"/>
          <w:lang w:eastAsia="en-GB"/>
        </w:rPr>
      </w:pPr>
    </w:p>
    <w:p w:rsidR="00A113C0" w:rsidRPr="00E7540F" w:rsidRDefault="00A113C0" w:rsidP="00A113C0">
      <w:pPr>
        <w:pStyle w:val="NoSpacing"/>
        <w:rPr>
          <w:rFonts w:ascii="Futura PT Book" w:hAnsi="Futura PT Book" w:cs="Arial"/>
          <w:noProof/>
          <w:color w:val="0B1C2A"/>
          <w:sz w:val="24"/>
          <w:szCs w:val="24"/>
          <w:lang w:eastAsia="en-GB"/>
        </w:rPr>
      </w:pPr>
      <w:r w:rsidRPr="00E7540F">
        <w:rPr>
          <w:rFonts w:ascii="Futura PT Book" w:hAnsi="Futura PT Book" w:cs="Arial"/>
          <w:noProof/>
          <w:color w:val="0B1C2A"/>
          <w:sz w:val="24"/>
          <w:szCs w:val="24"/>
          <w:lang w:eastAsia="en-GB"/>
        </w:rPr>
        <w:t>Knowing this, which of the following would you post online and which would you keep off the internet?</w:t>
      </w:r>
    </w:p>
    <w:p w:rsidR="00A113C0" w:rsidRPr="00E7540F" w:rsidRDefault="00A113C0" w:rsidP="00A113C0">
      <w:pPr>
        <w:pStyle w:val="NoSpacing"/>
        <w:rPr>
          <w:rFonts w:ascii="Futura PT Book" w:hAnsi="Futura PT Book" w:cs="Arial"/>
          <w:noProof/>
          <w:color w:val="0B1C2A"/>
          <w:sz w:val="24"/>
          <w:szCs w:val="24"/>
          <w:lang w:eastAsia="en-GB"/>
        </w:rPr>
      </w:pPr>
    </w:p>
    <w:p w:rsidR="00A113C0" w:rsidRPr="00121384" w:rsidRDefault="00A113C0" w:rsidP="00A113C0">
      <w:pPr>
        <w:pStyle w:val="NoSpacing"/>
        <w:rPr>
          <w:rFonts w:ascii="Futura PT Book" w:hAnsi="Futura PT Book" w:cs="Arial"/>
          <w:noProof/>
          <w:color w:val="0F243E" w:themeColor="text2" w:themeShade="80"/>
          <w:sz w:val="24"/>
          <w:szCs w:val="24"/>
          <w:lang w:eastAsia="en-GB"/>
        </w:rPr>
      </w:pPr>
    </w:p>
    <w:tbl>
      <w:tblPr>
        <w:tblStyle w:val="TableGrid"/>
        <w:tblW w:w="0" w:type="auto"/>
        <w:tblLook w:val="04A0" w:firstRow="1" w:lastRow="0" w:firstColumn="1" w:lastColumn="0" w:noHBand="0" w:noVBand="1"/>
      </w:tblPr>
      <w:tblGrid>
        <w:gridCol w:w="4987"/>
        <w:gridCol w:w="4988"/>
      </w:tblGrid>
      <w:tr w:rsidR="00A113C0" w:rsidRPr="00121384" w:rsidTr="006E79BA">
        <w:tc>
          <w:tcPr>
            <w:tcW w:w="4987"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A113C0" w:rsidRPr="00E7540F" w:rsidRDefault="00A113C0" w:rsidP="00FC7C62">
            <w:pPr>
              <w:pStyle w:val="NoSpacing"/>
              <w:jc w:val="center"/>
              <w:rPr>
                <w:rFonts w:ascii="Futura PT Light" w:hAnsi="Futura PT Light" w:cs="Arial"/>
                <w:i/>
                <w:noProof/>
                <w:color w:val="0B1C2A"/>
                <w:sz w:val="28"/>
                <w:szCs w:val="24"/>
                <w:lang w:eastAsia="en-GB"/>
              </w:rPr>
            </w:pPr>
            <w:r w:rsidRPr="00E7540F">
              <w:rPr>
                <w:rFonts w:ascii="Futura PT Light" w:hAnsi="Futura PT Light" w:cs="Arial"/>
                <w:i/>
                <w:noProof/>
                <w:color w:val="0B1C2A"/>
                <w:sz w:val="28"/>
                <w:szCs w:val="24"/>
                <w:lang w:eastAsia="en-GB"/>
              </w:rPr>
              <w:t>Information</w:t>
            </w:r>
          </w:p>
        </w:tc>
        <w:tc>
          <w:tcPr>
            <w:tcW w:w="4988"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A113C0" w:rsidRPr="00E7540F" w:rsidRDefault="00A113C0" w:rsidP="00FC7C62">
            <w:pPr>
              <w:pStyle w:val="NoSpacing"/>
              <w:jc w:val="center"/>
              <w:rPr>
                <w:rFonts w:ascii="Futura PT Light" w:hAnsi="Futura PT Light" w:cs="Arial"/>
                <w:i/>
                <w:noProof/>
                <w:color w:val="0B1C2A"/>
                <w:sz w:val="28"/>
                <w:szCs w:val="24"/>
                <w:lang w:eastAsia="en-GB"/>
              </w:rPr>
            </w:pPr>
            <w:r w:rsidRPr="00E7540F">
              <w:rPr>
                <w:rFonts w:ascii="Futura PT Light" w:hAnsi="Futura PT Light" w:cs="Arial"/>
                <w:i/>
                <w:noProof/>
                <w:color w:val="0B1C2A"/>
                <w:sz w:val="28"/>
                <w:szCs w:val="24"/>
                <w:lang w:eastAsia="en-GB"/>
              </w:rPr>
              <w:t>Online or Offline?</w:t>
            </w:r>
          </w:p>
        </w:tc>
      </w:tr>
      <w:tr w:rsidR="00A113C0" w:rsidRPr="00121384" w:rsidTr="00FC7C62">
        <w:tc>
          <w:tcPr>
            <w:tcW w:w="4987" w:type="dxa"/>
            <w:tcBorders>
              <w:top w:val="single" w:sz="4" w:space="0" w:color="auto"/>
              <w:left w:val="single" w:sz="4" w:space="0" w:color="auto"/>
              <w:bottom w:val="single" w:sz="4" w:space="0" w:color="auto"/>
              <w:right w:val="single" w:sz="4" w:space="0" w:color="auto"/>
            </w:tcBorders>
          </w:tcPr>
          <w:p w:rsidR="006E79BA" w:rsidRPr="00E7540F" w:rsidRDefault="006E79BA" w:rsidP="00FC7C62">
            <w:pPr>
              <w:pStyle w:val="NoSpacing"/>
              <w:rPr>
                <w:rFonts w:ascii="Futura PT Book" w:hAnsi="Futura PT Book" w:cs="Arial"/>
                <w:noProof/>
                <w:color w:val="0B1C2A"/>
                <w:sz w:val="24"/>
                <w:szCs w:val="24"/>
                <w:lang w:eastAsia="en-GB"/>
              </w:rPr>
            </w:pPr>
          </w:p>
          <w:p w:rsidR="00A113C0" w:rsidRPr="00E7540F" w:rsidRDefault="00A113C0" w:rsidP="00FC7C62">
            <w:pPr>
              <w:pStyle w:val="NoSpacing"/>
              <w:rPr>
                <w:rFonts w:ascii="Futura PT Book" w:hAnsi="Futura PT Book" w:cs="Arial"/>
                <w:noProof/>
                <w:color w:val="0B1C2A"/>
                <w:sz w:val="24"/>
                <w:szCs w:val="24"/>
                <w:lang w:eastAsia="en-GB"/>
              </w:rPr>
            </w:pPr>
            <w:r w:rsidRPr="00E7540F">
              <w:rPr>
                <w:rFonts w:ascii="Futura PT Book" w:hAnsi="Futura PT Book" w:cs="Arial"/>
                <w:noProof/>
                <w:color w:val="0B1C2A"/>
                <w:sz w:val="24"/>
                <w:szCs w:val="24"/>
                <w:lang w:eastAsia="en-GB"/>
              </w:rPr>
              <w:t>A picture of you coming out of a party, drunk and wearing only underwear.</w:t>
            </w:r>
          </w:p>
        </w:tc>
        <w:tc>
          <w:tcPr>
            <w:tcW w:w="4988" w:type="dxa"/>
            <w:tcBorders>
              <w:top w:val="single" w:sz="4" w:space="0" w:color="auto"/>
              <w:left w:val="single" w:sz="4" w:space="0" w:color="auto"/>
              <w:bottom w:val="single" w:sz="4" w:space="0" w:color="auto"/>
              <w:right w:val="single" w:sz="4" w:space="0" w:color="auto"/>
            </w:tcBorders>
          </w:tcPr>
          <w:p w:rsidR="00A113C0" w:rsidRPr="00121384" w:rsidRDefault="00A113C0" w:rsidP="00FC7C62">
            <w:pPr>
              <w:pStyle w:val="NoSpacing"/>
              <w:rPr>
                <w:rFonts w:ascii="Futura PT Book" w:hAnsi="Futura PT Book" w:cs="Arial"/>
                <w:noProof/>
                <w:color w:val="0F243E" w:themeColor="text2" w:themeShade="80"/>
                <w:sz w:val="24"/>
                <w:szCs w:val="24"/>
                <w:lang w:eastAsia="en-GB"/>
              </w:rPr>
            </w:pPr>
          </w:p>
        </w:tc>
      </w:tr>
      <w:tr w:rsidR="00A113C0" w:rsidRPr="00121384" w:rsidTr="00FC7C62">
        <w:tc>
          <w:tcPr>
            <w:tcW w:w="4987" w:type="dxa"/>
            <w:tcBorders>
              <w:top w:val="single" w:sz="4" w:space="0" w:color="auto"/>
              <w:left w:val="single" w:sz="4" w:space="0" w:color="auto"/>
              <w:bottom w:val="single" w:sz="4" w:space="0" w:color="auto"/>
              <w:right w:val="single" w:sz="4" w:space="0" w:color="auto"/>
            </w:tcBorders>
          </w:tcPr>
          <w:p w:rsidR="006E79BA" w:rsidRPr="00E7540F" w:rsidRDefault="006E79BA" w:rsidP="00FC7C62">
            <w:pPr>
              <w:pStyle w:val="NoSpacing"/>
              <w:rPr>
                <w:rFonts w:ascii="Futura PT Book" w:hAnsi="Futura PT Book" w:cs="Arial"/>
                <w:noProof/>
                <w:color w:val="0B1C2A"/>
                <w:sz w:val="24"/>
                <w:szCs w:val="24"/>
                <w:lang w:eastAsia="en-GB"/>
              </w:rPr>
            </w:pPr>
          </w:p>
          <w:p w:rsidR="00A113C0" w:rsidRPr="00E7540F" w:rsidRDefault="00A113C0" w:rsidP="00FC7C62">
            <w:pPr>
              <w:pStyle w:val="NoSpacing"/>
              <w:rPr>
                <w:rFonts w:ascii="Futura PT Book" w:hAnsi="Futura PT Book" w:cs="Arial"/>
                <w:noProof/>
                <w:color w:val="0B1C2A"/>
                <w:sz w:val="24"/>
                <w:szCs w:val="24"/>
                <w:lang w:eastAsia="en-GB"/>
              </w:rPr>
            </w:pPr>
            <w:r w:rsidRPr="00E7540F">
              <w:rPr>
                <w:rFonts w:ascii="Futura PT Book" w:hAnsi="Futura PT Book" w:cs="Arial"/>
                <w:noProof/>
                <w:color w:val="0B1C2A"/>
                <w:sz w:val="24"/>
                <w:szCs w:val="24"/>
                <w:lang w:eastAsia="en-GB"/>
              </w:rPr>
              <w:t>A picture of you and your friends at your university graduation.</w:t>
            </w:r>
          </w:p>
        </w:tc>
        <w:tc>
          <w:tcPr>
            <w:tcW w:w="4988" w:type="dxa"/>
            <w:tcBorders>
              <w:top w:val="single" w:sz="4" w:space="0" w:color="auto"/>
              <w:left w:val="single" w:sz="4" w:space="0" w:color="auto"/>
              <w:bottom w:val="single" w:sz="4" w:space="0" w:color="auto"/>
              <w:right w:val="single" w:sz="4" w:space="0" w:color="auto"/>
            </w:tcBorders>
          </w:tcPr>
          <w:p w:rsidR="00A113C0" w:rsidRPr="00121384" w:rsidRDefault="00A113C0" w:rsidP="00FC7C62">
            <w:pPr>
              <w:pStyle w:val="NoSpacing"/>
              <w:rPr>
                <w:rFonts w:ascii="Futura PT Book" w:hAnsi="Futura PT Book" w:cs="Arial"/>
                <w:noProof/>
                <w:color w:val="0F243E" w:themeColor="text2" w:themeShade="80"/>
                <w:sz w:val="24"/>
                <w:szCs w:val="24"/>
                <w:lang w:eastAsia="en-GB"/>
              </w:rPr>
            </w:pPr>
          </w:p>
        </w:tc>
      </w:tr>
      <w:tr w:rsidR="00A113C0" w:rsidRPr="00121384" w:rsidTr="00FC7C62">
        <w:tc>
          <w:tcPr>
            <w:tcW w:w="4987" w:type="dxa"/>
            <w:tcBorders>
              <w:top w:val="single" w:sz="4" w:space="0" w:color="auto"/>
              <w:left w:val="single" w:sz="4" w:space="0" w:color="auto"/>
              <w:bottom w:val="single" w:sz="4" w:space="0" w:color="auto"/>
              <w:right w:val="single" w:sz="4" w:space="0" w:color="auto"/>
            </w:tcBorders>
          </w:tcPr>
          <w:p w:rsidR="006E79BA" w:rsidRPr="00E7540F" w:rsidRDefault="006E79BA" w:rsidP="00FC7C62">
            <w:pPr>
              <w:pStyle w:val="NoSpacing"/>
              <w:rPr>
                <w:rFonts w:ascii="Futura PT Book" w:hAnsi="Futura PT Book" w:cs="Arial"/>
                <w:noProof/>
                <w:color w:val="0B1C2A"/>
                <w:sz w:val="24"/>
                <w:szCs w:val="24"/>
                <w:lang w:eastAsia="en-GB"/>
              </w:rPr>
            </w:pPr>
          </w:p>
          <w:p w:rsidR="00A113C0" w:rsidRPr="00E7540F" w:rsidRDefault="00A113C0" w:rsidP="00FC7C62">
            <w:pPr>
              <w:pStyle w:val="NoSpacing"/>
              <w:rPr>
                <w:rFonts w:ascii="Futura PT Book" w:hAnsi="Futura PT Book" w:cs="Arial"/>
                <w:noProof/>
                <w:color w:val="0B1C2A"/>
                <w:sz w:val="24"/>
                <w:szCs w:val="24"/>
                <w:lang w:eastAsia="en-GB"/>
              </w:rPr>
            </w:pPr>
            <w:r w:rsidRPr="00E7540F">
              <w:rPr>
                <w:rFonts w:ascii="Futura PT Book" w:hAnsi="Futura PT Book" w:cs="Arial"/>
                <w:noProof/>
                <w:color w:val="0B1C2A"/>
                <w:sz w:val="24"/>
                <w:szCs w:val="24"/>
                <w:lang w:eastAsia="en-GB"/>
              </w:rPr>
              <w:t>A video of you singing karaoke in a nightclub in Ibiza.</w:t>
            </w:r>
          </w:p>
        </w:tc>
        <w:tc>
          <w:tcPr>
            <w:tcW w:w="4988" w:type="dxa"/>
            <w:tcBorders>
              <w:top w:val="single" w:sz="4" w:space="0" w:color="auto"/>
              <w:left w:val="single" w:sz="4" w:space="0" w:color="auto"/>
              <w:bottom w:val="single" w:sz="4" w:space="0" w:color="auto"/>
              <w:right w:val="single" w:sz="4" w:space="0" w:color="auto"/>
            </w:tcBorders>
          </w:tcPr>
          <w:p w:rsidR="00A113C0" w:rsidRPr="00121384" w:rsidRDefault="00A113C0" w:rsidP="00FC7C62">
            <w:pPr>
              <w:pStyle w:val="NoSpacing"/>
              <w:rPr>
                <w:rFonts w:ascii="Futura PT Book" w:hAnsi="Futura PT Book" w:cs="Arial"/>
                <w:noProof/>
                <w:color w:val="0F243E" w:themeColor="text2" w:themeShade="80"/>
                <w:sz w:val="24"/>
                <w:szCs w:val="24"/>
                <w:lang w:eastAsia="en-GB"/>
              </w:rPr>
            </w:pPr>
          </w:p>
        </w:tc>
      </w:tr>
      <w:tr w:rsidR="00A113C0" w:rsidRPr="00121384" w:rsidTr="00FC7C62">
        <w:tc>
          <w:tcPr>
            <w:tcW w:w="4987" w:type="dxa"/>
            <w:tcBorders>
              <w:top w:val="single" w:sz="4" w:space="0" w:color="auto"/>
              <w:left w:val="single" w:sz="4" w:space="0" w:color="auto"/>
              <w:bottom w:val="single" w:sz="4" w:space="0" w:color="auto"/>
              <w:right w:val="single" w:sz="4" w:space="0" w:color="auto"/>
            </w:tcBorders>
          </w:tcPr>
          <w:p w:rsidR="006E79BA" w:rsidRPr="00E7540F" w:rsidRDefault="006E79BA" w:rsidP="00FC7C62">
            <w:pPr>
              <w:pStyle w:val="NoSpacing"/>
              <w:rPr>
                <w:rFonts w:ascii="Futura PT Book" w:hAnsi="Futura PT Book" w:cs="Arial"/>
                <w:noProof/>
                <w:color w:val="0B1C2A"/>
                <w:sz w:val="24"/>
                <w:szCs w:val="24"/>
                <w:lang w:eastAsia="en-GB"/>
              </w:rPr>
            </w:pPr>
          </w:p>
          <w:p w:rsidR="00A113C0" w:rsidRPr="00E7540F" w:rsidRDefault="00A113C0" w:rsidP="00FC7C62">
            <w:pPr>
              <w:pStyle w:val="NoSpacing"/>
              <w:rPr>
                <w:rFonts w:ascii="Futura PT Book" w:hAnsi="Futura PT Book" w:cs="Arial"/>
                <w:noProof/>
                <w:color w:val="0B1C2A"/>
                <w:sz w:val="24"/>
                <w:szCs w:val="24"/>
                <w:lang w:eastAsia="en-GB"/>
              </w:rPr>
            </w:pPr>
            <w:r w:rsidRPr="00E7540F">
              <w:rPr>
                <w:rFonts w:ascii="Futura PT Book" w:hAnsi="Futura PT Book" w:cs="Arial"/>
                <w:noProof/>
                <w:color w:val="0B1C2A"/>
                <w:sz w:val="24"/>
                <w:szCs w:val="24"/>
                <w:lang w:eastAsia="en-GB"/>
              </w:rPr>
              <w:t>A post where you have written that you think all people of a certain nationality shouldn’t be allowed in the UK.</w:t>
            </w:r>
          </w:p>
        </w:tc>
        <w:tc>
          <w:tcPr>
            <w:tcW w:w="4988" w:type="dxa"/>
            <w:tcBorders>
              <w:top w:val="single" w:sz="4" w:space="0" w:color="auto"/>
              <w:left w:val="single" w:sz="4" w:space="0" w:color="auto"/>
              <w:bottom w:val="single" w:sz="4" w:space="0" w:color="auto"/>
              <w:right w:val="single" w:sz="4" w:space="0" w:color="auto"/>
            </w:tcBorders>
          </w:tcPr>
          <w:p w:rsidR="00A113C0" w:rsidRPr="00121384" w:rsidRDefault="00A113C0" w:rsidP="00FC7C62">
            <w:pPr>
              <w:pStyle w:val="NoSpacing"/>
              <w:rPr>
                <w:rFonts w:ascii="Futura PT Book" w:hAnsi="Futura PT Book" w:cs="Arial"/>
                <w:noProof/>
                <w:color w:val="0F243E" w:themeColor="text2" w:themeShade="80"/>
                <w:sz w:val="24"/>
                <w:szCs w:val="24"/>
                <w:lang w:eastAsia="en-GB"/>
              </w:rPr>
            </w:pPr>
          </w:p>
        </w:tc>
      </w:tr>
      <w:tr w:rsidR="00A113C0" w:rsidRPr="00121384" w:rsidTr="00FC7C62">
        <w:tc>
          <w:tcPr>
            <w:tcW w:w="4987" w:type="dxa"/>
            <w:tcBorders>
              <w:top w:val="single" w:sz="4" w:space="0" w:color="auto"/>
              <w:left w:val="single" w:sz="4" w:space="0" w:color="auto"/>
              <w:bottom w:val="single" w:sz="4" w:space="0" w:color="auto"/>
              <w:right w:val="single" w:sz="4" w:space="0" w:color="auto"/>
            </w:tcBorders>
          </w:tcPr>
          <w:p w:rsidR="006E79BA" w:rsidRPr="00E7540F" w:rsidRDefault="006E79BA" w:rsidP="00FC7C62">
            <w:pPr>
              <w:pStyle w:val="NoSpacing"/>
              <w:rPr>
                <w:rFonts w:ascii="Futura PT Book" w:hAnsi="Futura PT Book" w:cs="Arial"/>
                <w:noProof/>
                <w:color w:val="0B1C2A"/>
                <w:sz w:val="24"/>
                <w:szCs w:val="24"/>
                <w:lang w:eastAsia="en-GB"/>
              </w:rPr>
            </w:pPr>
          </w:p>
          <w:p w:rsidR="00A113C0" w:rsidRPr="00E7540F" w:rsidRDefault="00A113C0" w:rsidP="00FC7C62">
            <w:pPr>
              <w:pStyle w:val="NoSpacing"/>
              <w:rPr>
                <w:rFonts w:ascii="Futura PT Book" w:hAnsi="Futura PT Book" w:cs="Arial"/>
                <w:noProof/>
                <w:color w:val="0B1C2A"/>
                <w:sz w:val="24"/>
                <w:szCs w:val="24"/>
                <w:lang w:eastAsia="en-GB"/>
              </w:rPr>
            </w:pPr>
            <w:r w:rsidRPr="00E7540F">
              <w:rPr>
                <w:rFonts w:ascii="Futura PT Book" w:hAnsi="Futura PT Book" w:cs="Arial"/>
                <w:noProof/>
                <w:color w:val="0B1C2A"/>
                <w:sz w:val="24"/>
                <w:szCs w:val="24"/>
                <w:lang w:eastAsia="en-GB"/>
              </w:rPr>
              <w:t>A video of your dog.</w:t>
            </w:r>
          </w:p>
          <w:p w:rsidR="00A113C0" w:rsidRPr="00E7540F" w:rsidRDefault="00A113C0" w:rsidP="00FC7C62">
            <w:pPr>
              <w:pStyle w:val="NoSpacing"/>
              <w:rPr>
                <w:rFonts w:ascii="Futura PT Book" w:hAnsi="Futura PT Book" w:cs="Arial"/>
                <w:noProof/>
                <w:color w:val="0B1C2A"/>
                <w:sz w:val="24"/>
                <w:szCs w:val="24"/>
                <w:lang w:eastAsia="en-GB"/>
              </w:rPr>
            </w:pPr>
          </w:p>
        </w:tc>
        <w:tc>
          <w:tcPr>
            <w:tcW w:w="4988" w:type="dxa"/>
            <w:tcBorders>
              <w:top w:val="single" w:sz="4" w:space="0" w:color="auto"/>
              <w:left w:val="single" w:sz="4" w:space="0" w:color="auto"/>
              <w:bottom w:val="single" w:sz="4" w:space="0" w:color="auto"/>
              <w:right w:val="single" w:sz="4" w:space="0" w:color="auto"/>
            </w:tcBorders>
          </w:tcPr>
          <w:p w:rsidR="00A113C0" w:rsidRPr="00121384" w:rsidRDefault="00A113C0" w:rsidP="00FC7C62">
            <w:pPr>
              <w:pStyle w:val="NoSpacing"/>
              <w:rPr>
                <w:rFonts w:ascii="Futura PT Book" w:hAnsi="Futura PT Book" w:cs="Arial"/>
                <w:noProof/>
                <w:color w:val="0F243E" w:themeColor="text2" w:themeShade="80"/>
                <w:sz w:val="24"/>
                <w:szCs w:val="24"/>
                <w:lang w:eastAsia="en-GB"/>
              </w:rPr>
            </w:pPr>
          </w:p>
          <w:p w:rsidR="00A113C0" w:rsidRPr="00121384" w:rsidRDefault="00A113C0" w:rsidP="00FC7C62">
            <w:pPr>
              <w:pStyle w:val="NoSpacing"/>
              <w:rPr>
                <w:rFonts w:ascii="Futura PT Book" w:hAnsi="Futura PT Book" w:cs="Arial"/>
                <w:noProof/>
                <w:color w:val="0F243E" w:themeColor="text2" w:themeShade="80"/>
                <w:sz w:val="24"/>
                <w:szCs w:val="24"/>
                <w:lang w:eastAsia="en-GB"/>
              </w:rPr>
            </w:pPr>
          </w:p>
          <w:p w:rsidR="00A113C0" w:rsidRPr="00121384" w:rsidRDefault="00A113C0" w:rsidP="00FC7C62">
            <w:pPr>
              <w:pStyle w:val="NoSpacing"/>
              <w:rPr>
                <w:rFonts w:ascii="Futura PT Book" w:hAnsi="Futura PT Book" w:cs="Arial"/>
                <w:noProof/>
                <w:color w:val="0F243E" w:themeColor="text2" w:themeShade="80"/>
                <w:sz w:val="24"/>
                <w:szCs w:val="24"/>
                <w:lang w:eastAsia="en-GB"/>
              </w:rPr>
            </w:pPr>
          </w:p>
        </w:tc>
      </w:tr>
      <w:tr w:rsidR="00A113C0" w:rsidRPr="00121384" w:rsidTr="00FC7C62">
        <w:tc>
          <w:tcPr>
            <w:tcW w:w="4987" w:type="dxa"/>
            <w:tcBorders>
              <w:top w:val="single" w:sz="4" w:space="0" w:color="auto"/>
              <w:left w:val="single" w:sz="4" w:space="0" w:color="auto"/>
              <w:bottom w:val="single" w:sz="4" w:space="0" w:color="auto"/>
              <w:right w:val="single" w:sz="4" w:space="0" w:color="auto"/>
            </w:tcBorders>
          </w:tcPr>
          <w:p w:rsidR="006E79BA" w:rsidRPr="00E7540F" w:rsidRDefault="006E79BA" w:rsidP="00FC7C62">
            <w:pPr>
              <w:pStyle w:val="NoSpacing"/>
              <w:rPr>
                <w:rFonts w:ascii="Futura PT Book" w:hAnsi="Futura PT Book" w:cs="Arial"/>
                <w:noProof/>
                <w:color w:val="0B1C2A"/>
                <w:sz w:val="24"/>
                <w:szCs w:val="24"/>
                <w:lang w:eastAsia="en-GB"/>
              </w:rPr>
            </w:pPr>
          </w:p>
          <w:p w:rsidR="00A113C0" w:rsidRPr="00E7540F" w:rsidRDefault="00A113C0" w:rsidP="00FC7C62">
            <w:pPr>
              <w:pStyle w:val="NoSpacing"/>
              <w:rPr>
                <w:rFonts w:ascii="Futura PT Book" w:hAnsi="Futura PT Book" w:cs="Arial"/>
                <w:noProof/>
                <w:color w:val="0B1C2A"/>
                <w:sz w:val="24"/>
                <w:szCs w:val="24"/>
                <w:lang w:eastAsia="en-GB"/>
              </w:rPr>
            </w:pPr>
            <w:r w:rsidRPr="00E7540F">
              <w:rPr>
                <w:rFonts w:ascii="Futura PT Book" w:hAnsi="Futura PT Book" w:cs="Arial"/>
                <w:noProof/>
                <w:color w:val="0B1C2A"/>
                <w:sz w:val="24"/>
                <w:szCs w:val="24"/>
                <w:lang w:eastAsia="en-GB"/>
              </w:rPr>
              <w:t>A picture of you with your parents</w:t>
            </w:r>
          </w:p>
          <w:p w:rsidR="00A113C0" w:rsidRPr="00E7540F" w:rsidRDefault="00A113C0" w:rsidP="00FC7C62">
            <w:pPr>
              <w:pStyle w:val="NoSpacing"/>
              <w:rPr>
                <w:rFonts w:ascii="Futura PT Book" w:hAnsi="Futura PT Book" w:cs="Arial"/>
                <w:noProof/>
                <w:color w:val="0B1C2A"/>
                <w:sz w:val="24"/>
                <w:szCs w:val="24"/>
                <w:lang w:eastAsia="en-GB"/>
              </w:rPr>
            </w:pPr>
          </w:p>
        </w:tc>
        <w:tc>
          <w:tcPr>
            <w:tcW w:w="4988" w:type="dxa"/>
            <w:tcBorders>
              <w:top w:val="single" w:sz="4" w:space="0" w:color="auto"/>
              <w:left w:val="single" w:sz="4" w:space="0" w:color="auto"/>
              <w:bottom w:val="single" w:sz="4" w:space="0" w:color="auto"/>
              <w:right w:val="single" w:sz="4" w:space="0" w:color="auto"/>
            </w:tcBorders>
          </w:tcPr>
          <w:p w:rsidR="00A113C0" w:rsidRPr="00121384" w:rsidRDefault="00A113C0" w:rsidP="00FC7C62">
            <w:pPr>
              <w:pStyle w:val="NoSpacing"/>
              <w:rPr>
                <w:rFonts w:ascii="Futura PT Book" w:hAnsi="Futura PT Book" w:cs="Arial"/>
                <w:noProof/>
                <w:color w:val="0F243E" w:themeColor="text2" w:themeShade="80"/>
                <w:sz w:val="24"/>
                <w:szCs w:val="24"/>
                <w:lang w:eastAsia="en-GB"/>
              </w:rPr>
            </w:pPr>
          </w:p>
          <w:p w:rsidR="00A113C0" w:rsidRPr="00121384" w:rsidRDefault="00A113C0" w:rsidP="00FC7C62">
            <w:pPr>
              <w:pStyle w:val="NoSpacing"/>
              <w:rPr>
                <w:rFonts w:ascii="Futura PT Book" w:hAnsi="Futura PT Book" w:cs="Arial"/>
                <w:noProof/>
                <w:color w:val="0F243E" w:themeColor="text2" w:themeShade="80"/>
                <w:sz w:val="24"/>
                <w:szCs w:val="24"/>
                <w:lang w:eastAsia="en-GB"/>
              </w:rPr>
            </w:pPr>
          </w:p>
          <w:p w:rsidR="00A113C0" w:rsidRPr="00121384" w:rsidRDefault="00A113C0" w:rsidP="00FC7C62">
            <w:pPr>
              <w:pStyle w:val="NoSpacing"/>
              <w:rPr>
                <w:rFonts w:ascii="Futura PT Book" w:hAnsi="Futura PT Book" w:cs="Arial"/>
                <w:noProof/>
                <w:color w:val="0F243E" w:themeColor="text2" w:themeShade="80"/>
                <w:sz w:val="24"/>
                <w:szCs w:val="24"/>
                <w:lang w:eastAsia="en-GB"/>
              </w:rPr>
            </w:pPr>
          </w:p>
        </w:tc>
      </w:tr>
      <w:tr w:rsidR="00A113C0" w:rsidRPr="00121384" w:rsidTr="00FC7C62">
        <w:tc>
          <w:tcPr>
            <w:tcW w:w="4987" w:type="dxa"/>
            <w:tcBorders>
              <w:top w:val="single" w:sz="4" w:space="0" w:color="auto"/>
              <w:left w:val="single" w:sz="4" w:space="0" w:color="auto"/>
              <w:bottom w:val="single" w:sz="4" w:space="0" w:color="auto"/>
              <w:right w:val="single" w:sz="4" w:space="0" w:color="auto"/>
            </w:tcBorders>
            <w:hideMark/>
          </w:tcPr>
          <w:p w:rsidR="006E79BA" w:rsidRPr="00E7540F" w:rsidRDefault="006E79BA" w:rsidP="00FC7C62">
            <w:pPr>
              <w:pStyle w:val="NoSpacing"/>
              <w:rPr>
                <w:rFonts w:ascii="Futura PT Book" w:hAnsi="Futura PT Book" w:cs="Arial"/>
                <w:noProof/>
                <w:color w:val="0B1C2A"/>
                <w:sz w:val="24"/>
                <w:szCs w:val="24"/>
                <w:lang w:eastAsia="en-GB"/>
              </w:rPr>
            </w:pPr>
          </w:p>
          <w:p w:rsidR="00A113C0" w:rsidRPr="00E7540F" w:rsidRDefault="00A113C0" w:rsidP="00FC7C62">
            <w:pPr>
              <w:pStyle w:val="NoSpacing"/>
              <w:rPr>
                <w:rFonts w:ascii="Futura PT Book" w:hAnsi="Futura PT Book" w:cs="Arial"/>
                <w:noProof/>
                <w:color w:val="0B1C2A"/>
                <w:sz w:val="24"/>
                <w:szCs w:val="24"/>
                <w:lang w:eastAsia="en-GB"/>
              </w:rPr>
            </w:pPr>
            <w:r w:rsidRPr="00E7540F">
              <w:rPr>
                <w:rFonts w:ascii="Futura PT Book" w:hAnsi="Futura PT Book" w:cs="Arial"/>
                <w:noProof/>
                <w:color w:val="0B1C2A"/>
                <w:sz w:val="24"/>
                <w:szCs w:val="24"/>
                <w:lang w:eastAsia="en-GB"/>
              </w:rPr>
              <w:t>A picture of you swearing at the camera.</w:t>
            </w:r>
          </w:p>
        </w:tc>
        <w:tc>
          <w:tcPr>
            <w:tcW w:w="4988" w:type="dxa"/>
            <w:tcBorders>
              <w:top w:val="single" w:sz="4" w:space="0" w:color="auto"/>
              <w:left w:val="single" w:sz="4" w:space="0" w:color="auto"/>
              <w:bottom w:val="single" w:sz="4" w:space="0" w:color="auto"/>
              <w:right w:val="single" w:sz="4" w:space="0" w:color="auto"/>
            </w:tcBorders>
          </w:tcPr>
          <w:p w:rsidR="00A113C0" w:rsidRPr="00121384" w:rsidRDefault="00A113C0" w:rsidP="00FC7C62">
            <w:pPr>
              <w:pStyle w:val="NoSpacing"/>
              <w:rPr>
                <w:rFonts w:ascii="Futura PT Book" w:hAnsi="Futura PT Book" w:cs="Arial"/>
                <w:noProof/>
                <w:color w:val="0F243E" w:themeColor="text2" w:themeShade="80"/>
                <w:sz w:val="24"/>
                <w:szCs w:val="24"/>
                <w:lang w:eastAsia="en-GB"/>
              </w:rPr>
            </w:pPr>
          </w:p>
          <w:p w:rsidR="00A113C0" w:rsidRPr="00121384" w:rsidRDefault="00A113C0" w:rsidP="00FC7C62">
            <w:pPr>
              <w:pStyle w:val="NoSpacing"/>
              <w:rPr>
                <w:rFonts w:ascii="Futura PT Book" w:hAnsi="Futura PT Book" w:cs="Arial"/>
                <w:noProof/>
                <w:color w:val="0F243E" w:themeColor="text2" w:themeShade="80"/>
                <w:sz w:val="24"/>
                <w:szCs w:val="24"/>
                <w:lang w:eastAsia="en-GB"/>
              </w:rPr>
            </w:pPr>
          </w:p>
          <w:p w:rsidR="00A113C0" w:rsidRPr="00121384" w:rsidRDefault="00A113C0" w:rsidP="00FC7C62">
            <w:pPr>
              <w:pStyle w:val="NoSpacing"/>
              <w:rPr>
                <w:rFonts w:ascii="Futura PT Book" w:hAnsi="Futura PT Book" w:cs="Arial"/>
                <w:noProof/>
                <w:color w:val="0F243E" w:themeColor="text2" w:themeShade="80"/>
                <w:sz w:val="24"/>
                <w:szCs w:val="24"/>
                <w:lang w:eastAsia="en-GB"/>
              </w:rPr>
            </w:pPr>
          </w:p>
        </w:tc>
      </w:tr>
    </w:tbl>
    <w:p w:rsidR="00E7540F" w:rsidRDefault="00E7540F" w:rsidP="00A113C0">
      <w:pPr>
        <w:pStyle w:val="NoSpacing"/>
        <w:rPr>
          <w:rFonts w:ascii="Futura PT Book" w:hAnsi="Futura PT Book"/>
          <w:i/>
          <w:color w:val="0F243E" w:themeColor="text2" w:themeShade="80"/>
          <w:sz w:val="44"/>
        </w:rPr>
      </w:pPr>
    </w:p>
    <w:p w:rsidR="00E7540F" w:rsidRDefault="00E7540F" w:rsidP="00A113C0">
      <w:pPr>
        <w:pStyle w:val="NoSpacing"/>
        <w:rPr>
          <w:rFonts w:ascii="Futura PT Book" w:hAnsi="Futura PT Book"/>
          <w:i/>
          <w:color w:val="0F243E" w:themeColor="text2" w:themeShade="80"/>
          <w:sz w:val="44"/>
        </w:rPr>
      </w:pPr>
    </w:p>
    <w:p w:rsidR="00A113C0" w:rsidRPr="00E7540F" w:rsidRDefault="00A113C0" w:rsidP="00A113C0">
      <w:pPr>
        <w:pStyle w:val="NoSpacing"/>
        <w:rPr>
          <w:rFonts w:ascii="Futura PT Heavy Italic" w:hAnsi="Futura PT Heavy Italic"/>
          <w:color w:val="76B835"/>
          <w:sz w:val="36"/>
          <w:szCs w:val="36"/>
        </w:rPr>
      </w:pPr>
      <w:r w:rsidRPr="00E7540F">
        <w:rPr>
          <w:rFonts w:ascii="Futura PT Heavy Italic" w:hAnsi="Futura PT Heavy Italic"/>
          <w:color w:val="76B835"/>
          <w:sz w:val="36"/>
          <w:szCs w:val="36"/>
        </w:rPr>
        <w:lastRenderedPageBreak/>
        <w:t>Case Study</w:t>
      </w:r>
    </w:p>
    <w:p w:rsidR="00973049" w:rsidRPr="00E7540F" w:rsidRDefault="00973049" w:rsidP="00A113C0">
      <w:pPr>
        <w:pStyle w:val="NoSpacing"/>
        <w:rPr>
          <w:rFonts w:ascii="Futura PT Book" w:hAnsi="Futura PT Book"/>
          <w:i/>
          <w:color w:val="0F243E" w:themeColor="text2" w:themeShade="80"/>
          <w:sz w:val="24"/>
          <w:szCs w:val="24"/>
        </w:rPr>
      </w:pPr>
    </w:p>
    <w:p w:rsidR="00A113C0" w:rsidRPr="00121384" w:rsidRDefault="00A113C0" w:rsidP="00361AF8">
      <w:pPr>
        <w:pStyle w:val="NoSpacing"/>
        <w:rPr>
          <w:rFonts w:ascii="Futura PT Book" w:hAnsi="Futura PT Book"/>
          <w:i/>
          <w:color w:val="0F243E" w:themeColor="text2" w:themeShade="80"/>
          <w:sz w:val="44"/>
        </w:rPr>
      </w:pPr>
      <w:r w:rsidRPr="00E7540F">
        <w:rPr>
          <w:rFonts w:ascii="Futura PT Heavy Italic" w:hAnsi="Futura PT Heavy Italic"/>
          <w:color w:val="76B835"/>
          <w:sz w:val="24"/>
          <w:szCs w:val="24"/>
        </w:rPr>
        <w:t xml:space="preserve">011 Kent youth PCC Paris Brown investigated over tweets </w:t>
      </w:r>
      <w:r w:rsidR="00361AF8" w:rsidRPr="00E7540F">
        <w:rPr>
          <w:rFonts w:ascii="Futura PT Heavy Italic" w:hAnsi="Futura PT Heavy Italic"/>
          <w:color w:val="76B835"/>
          <w:sz w:val="24"/>
          <w:szCs w:val="24"/>
        </w:rPr>
        <w:t>(</w:t>
      </w:r>
      <w:hyperlink r:id="rId29" w:history="1">
        <w:r w:rsidRPr="00E7540F">
          <w:rPr>
            <w:rStyle w:val="Hyperlink"/>
            <w:rFonts w:ascii="Futura PT Heavy Italic" w:eastAsia="Times New Roman" w:hAnsi="Futura PT Heavy Italic"/>
            <w:color w:val="76B835"/>
            <w:spacing w:val="-15"/>
            <w:kern w:val="36"/>
            <w:sz w:val="24"/>
            <w:szCs w:val="24"/>
          </w:rPr>
          <w:t>www.bbc.co.uk</w:t>
        </w:r>
      </w:hyperlink>
      <w:r w:rsidRPr="00E7540F">
        <w:rPr>
          <w:rStyle w:val="Hyperlink"/>
          <w:rFonts w:ascii="Futura PT Heavy Italic" w:eastAsia="Times New Roman" w:hAnsi="Futura PT Heavy Italic"/>
          <w:color w:val="76B835"/>
          <w:spacing w:val="-15"/>
          <w:kern w:val="36"/>
          <w:sz w:val="24"/>
          <w:szCs w:val="24"/>
        </w:rPr>
        <w:t xml:space="preserve"> </w:t>
      </w:r>
      <w:r w:rsidRPr="00E7540F">
        <w:rPr>
          <w:rFonts w:ascii="Futura PT Heavy Italic" w:eastAsia="Times New Roman" w:hAnsi="Futura PT Heavy Italic" w:cs="Arial"/>
          <w:bCs/>
          <w:color w:val="76B835"/>
          <w:spacing w:val="-15"/>
          <w:kern w:val="36"/>
          <w:sz w:val="24"/>
          <w:szCs w:val="24"/>
          <w:lang w:eastAsia="en-GB"/>
        </w:rPr>
        <w:t>)</w:t>
      </w:r>
    </w:p>
    <w:p w:rsidR="00973049" w:rsidRPr="00121384" w:rsidRDefault="00973049" w:rsidP="00A113C0">
      <w:pPr>
        <w:outlineLvl w:val="0"/>
        <w:rPr>
          <w:rFonts w:ascii="Futura PT Book" w:eastAsia="Times New Roman" w:hAnsi="Futura PT Book" w:cs="Arial"/>
          <w:bCs/>
          <w:color w:val="0F243E" w:themeColor="text2" w:themeShade="80"/>
          <w:spacing w:val="-15"/>
          <w:kern w:val="36"/>
          <w:lang w:eastAsia="en-GB"/>
        </w:rPr>
      </w:pPr>
    </w:p>
    <w:tbl>
      <w:tblPr>
        <w:tblStyle w:val="TableGrid"/>
        <w:tblW w:w="0" w:type="auto"/>
        <w:tblLook w:val="04A0" w:firstRow="1" w:lastRow="0" w:firstColumn="1" w:lastColumn="0" w:noHBand="0" w:noVBand="1"/>
      </w:tblPr>
      <w:tblGrid>
        <w:gridCol w:w="10356"/>
      </w:tblGrid>
      <w:tr w:rsidR="00A113C0" w:rsidRPr="00121384" w:rsidTr="00FC7C62">
        <w:tc>
          <w:tcPr>
            <w:tcW w:w="10456" w:type="dxa"/>
          </w:tcPr>
          <w:p w:rsidR="00A113C0" w:rsidRPr="00E7540F" w:rsidRDefault="00A113C0" w:rsidP="00361AF8">
            <w:pPr>
              <w:spacing w:line="200" w:lineRule="atLeast"/>
              <w:rPr>
                <w:rFonts w:ascii="Futura PT Book" w:hAnsi="Futura PT Book" w:cs="Arial"/>
                <w:noProof/>
                <w:color w:val="0B1C2A"/>
                <w:sz w:val="24"/>
                <w:szCs w:val="24"/>
                <w:lang w:eastAsia="en-GB"/>
              </w:rPr>
            </w:pPr>
            <w:r w:rsidRPr="00E7540F">
              <w:rPr>
                <w:rFonts w:ascii="Futura PT Book" w:hAnsi="Futura PT Book" w:cs="Arial"/>
                <w:noProof/>
                <w:color w:val="0B1C2A"/>
                <w:sz w:val="24"/>
                <w:szCs w:val="24"/>
                <w:lang w:eastAsia="en-GB"/>
              </w:rPr>
              <w:t xml:space="preserve">Paris Brown, an apprentice with Swale Borough Council, is due to </w:t>
            </w:r>
            <w:r w:rsidR="00361AF8" w:rsidRPr="00E7540F">
              <w:rPr>
                <w:rFonts w:ascii="Futura PT Book" w:hAnsi="Futura PT Book" w:cs="Arial"/>
                <w:noProof/>
                <w:color w:val="0B1C2A"/>
                <w:sz w:val="24"/>
                <w:szCs w:val="24"/>
                <w:lang w:eastAsia="en-GB"/>
              </w:rPr>
              <w:t>start work as the UK’s first youth</w:t>
            </w:r>
            <w:r w:rsidRPr="00E7540F">
              <w:rPr>
                <w:rFonts w:ascii="Futura PT Book" w:hAnsi="Futura PT Book" w:cs="Arial"/>
                <w:noProof/>
                <w:color w:val="0B1C2A"/>
                <w:sz w:val="24"/>
                <w:szCs w:val="24"/>
                <w:lang w:eastAsia="en-GB"/>
              </w:rPr>
              <w:t xml:space="preserve"> P</w:t>
            </w:r>
            <w:r w:rsidR="00361AF8" w:rsidRPr="00E7540F">
              <w:rPr>
                <w:rFonts w:ascii="Futura PT Book" w:hAnsi="Futura PT Book" w:cs="Arial"/>
                <w:noProof/>
                <w:color w:val="0B1C2A"/>
                <w:sz w:val="24"/>
                <w:szCs w:val="24"/>
                <w:lang w:eastAsia="en-GB"/>
              </w:rPr>
              <w:t xml:space="preserve">olice and </w:t>
            </w:r>
            <w:r w:rsidRPr="00E7540F">
              <w:rPr>
                <w:rFonts w:ascii="Futura PT Book" w:hAnsi="Futura PT Book" w:cs="Arial"/>
                <w:noProof/>
                <w:color w:val="0B1C2A"/>
                <w:sz w:val="24"/>
                <w:szCs w:val="24"/>
                <w:lang w:eastAsia="en-GB"/>
              </w:rPr>
              <w:t>C</w:t>
            </w:r>
            <w:r w:rsidR="00361AF8" w:rsidRPr="00E7540F">
              <w:rPr>
                <w:rFonts w:ascii="Futura PT Book" w:hAnsi="Futura PT Book" w:cs="Arial"/>
                <w:noProof/>
                <w:color w:val="0B1C2A"/>
                <w:sz w:val="24"/>
                <w:szCs w:val="24"/>
                <w:lang w:eastAsia="en-GB"/>
              </w:rPr>
              <w:t xml:space="preserve">rime </w:t>
            </w:r>
            <w:r w:rsidRPr="00E7540F">
              <w:rPr>
                <w:rFonts w:ascii="Futura PT Book" w:hAnsi="Futura PT Book" w:cs="Arial"/>
                <w:noProof/>
                <w:color w:val="0B1C2A"/>
                <w:sz w:val="24"/>
                <w:szCs w:val="24"/>
                <w:lang w:eastAsia="en-GB"/>
              </w:rPr>
              <w:t>C</w:t>
            </w:r>
            <w:r w:rsidR="00361AF8" w:rsidRPr="00E7540F">
              <w:rPr>
                <w:rFonts w:ascii="Futura PT Book" w:hAnsi="Futura PT Book" w:cs="Arial"/>
                <w:noProof/>
                <w:color w:val="0B1C2A"/>
                <w:sz w:val="24"/>
                <w:szCs w:val="24"/>
                <w:lang w:eastAsia="en-GB"/>
              </w:rPr>
              <w:t>ommissioner</w:t>
            </w:r>
            <w:r w:rsidRPr="00E7540F">
              <w:rPr>
                <w:rFonts w:ascii="Futura PT Book" w:hAnsi="Futura PT Book" w:cs="Arial"/>
                <w:noProof/>
                <w:color w:val="0B1C2A"/>
                <w:sz w:val="24"/>
                <w:szCs w:val="24"/>
                <w:lang w:eastAsia="en-GB"/>
              </w:rPr>
              <w:t xml:space="preserve"> job in the summer </w:t>
            </w:r>
          </w:p>
          <w:p w:rsidR="00A113C0" w:rsidRPr="00E7540F" w:rsidRDefault="00A113C0" w:rsidP="00361AF8">
            <w:pPr>
              <w:spacing w:before="100" w:beforeAutospacing="1" w:after="100" w:afterAutospacing="1"/>
              <w:rPr>
                <w:rFonts w:ascii="Futura PT Book" w:hAnsi="Futura PT Book" w:cs="Arial"/>
                <w:noProof/>
                <w:color w:val="0B1C2A"/>
                <w:sz w:val="24"/>
                <w:szCs w:val="24"/>
                <w:lang w:eastAsia="en-GB"/>
              </w:rPr>
            </w:pPr>
            <w:r w:rsidRPr="00E7540F">
              <w:rPr>
                <w:rFonts w:ascii="Futura PT Book" w:hAnsi="Futura PT Book" w:cs="Arial"/>
                <w:noProof/>
                <w:color w:val="0B1C2A"/>
                <w:sz w:val="24"/>
                <w:szCs w:val="24"/>
                <w:lang w:eastAsia="en-GB"/>
              </w:rPr>
              <w:drawing>
                <wp:anchor distT="0" distB="0" distL="114300" distR="114300" simplePos="0" relativeHeight="251712512" behindDoc="1" locked="0" layoutInCell="1" allowOverlap="1" wp14:anchorId="00227EFE" wp14:editId="466E79CA">
                  <wp:simplePos x="0" y="0"/>
                  <wp:positionH relativeFrom="margin">
                    <wp:posOffset>2548040</wp:posOffset>
                  </wp:positionH>
                  <wp:positionV relativeFrom="paragraph">
                    <wp:posOffset>144508</wp:posOffset>
                  </wp:positionV>
                  <wp:extent cx="3750310" cy="2109470"/>
                  <wp:effectExtent l="0" t="0" r="2540" b="5080"/>
                  <wp:wrapTight wrapText="bothSides">
                    <wp:wrapPolygon edited="0">
                      <wp:start x="0" y="0"/>
                      <wp:lineTo x="0" y="21457"/>
                      <wp:lineTo x="21505" y="21457"/>
                      <wp:lineTo x="21505" y="0"/>
                      <wp:lineTo x="0" y="0"/>
                    </wp:wrapPolygon>
                  </wp:wrapTight>
                  <wp:docPr id="1476" name="Picture 1476" descr="Paris Br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ris Brown"/>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50310" cy="21094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540F">
              <w:rPr>
                <w:rFonts w:ascii="Futura PT Book" w:hAnsi="Futura PT Book" w:cs="Arial"/>
                <w:noProof/>
                <w:color w:val="0B1C2A"/>
                <w:sz w:val="24"/>
                <w:szCs w:val="24"/>
                <w:lang w:eastAsia="en-GB"/>
              </w:rPr>
              <w:t>Comments posted on Twitter by Britain's first youth police and crime commissioner are being investigated for possible criminal offences.</w:t>
            </w:r>
          </w:p>
          <w:p w:rsidR="00A113C0" w:rsidRPr="00E7540F" w:rsidRDefault="00A113C0" w:rsidP="00361AF8">
            <w:pPr>
              <w:spacing w:before="100" w:beforeAutospacing="1" w:after="100" w:afterAutospacing="1"/>
              <w:rPr>
                <w:rFonts w:ascii="Futura PT Book" w:hAnsi="Futura PT Book" w:cs="Arial"/>
                <w:noProof/>
                <w:color w:val="0B1C2A"/>
                <w:sz w:val="24"/>
                <w:szCs w:val="24"/>
                <w:lang w:eastAsia="en-GB"/>
              </w:rPr>
            </w:pPr>
            <w:r w:rsidRPr="00E7540F">
              <w:rPr>
                <w:rFonts w:ascii="Futura PT Book" w:hAnsi="Futura PT Book" w:cs="Arial"/>
                <w:noProof/>
                <w:color w:val="0B1C2A"/>
                <w:sz w:val="24"/>
                <w:szCs w:val="24"/>
                <w:lang w:eastAsia="en-GB"/>
              </w:rPr>
              <w:t xml:space="preserve">Paris Brown, 17, posted what could have been considered racist and anti-gay tweets from the ages of 14 to 16. </w:t>
            </w:r>
          </w:p>
          <w:p w:rsidR="00A113C0" w:rsidRPr="00E7540F" w:rsidRDefault="00A113C0" w:rsidP="00361AF8">
            <w:pPr>
              <w:spacing w:before="100" w:beforeAutospacing="1" w:after="100" w:afterAutospacing="1"/>
              <w:rPr>
                <w:rFonts w:ascii="Futura PT Book" w:hAnsi="Futura PT Book" w:cs="Arial"/>
                <w:noProof/>
                <w:color w:val="0B1C2A"/>
                <w:sz w:val="24"/>
                <w:szCs w:val="24"/>
                <w:lang w:eastAsia="en-GB"/>
              </w:rPr>
            </w:pPr>
            <w:r w:rsidRPr="00E7540F">
              <w:rPr>
                <w:rFonts w:ascii="Futura PT Book" w:hAnsi="Futura PT Book" w:cs="Arial"/>
                <w:noProof/>
                <w:color w:val="0B1C2A"/>
                <w:sz w:val="24"/>
                <w:szCs w:val="24"/>
                <w:lang w:eastAsia="en-GB"/>
              </w:rPr>
              <w:t>She was appointed to the £15,000-a-year post last week by Kent PCC Ann Barnes, who said she would stand by her.</w:t>
            </w:r>
          </w:p>
          <w:p w:rsidR="00A113C0" w:rsidRPr="00E7540F" w:rsidRDefault="00A113C0" w:rsidP="00361AF8">
            <w:pPr>
              <w:spacing w:before="100" w:beforeAutospacing="1" w:after="100" w:afterAutospacing="1"/>
              <w:rPr>
                <w:rFonts w:ascii="Futura PT Book" w:hAnsi="Futura PT Book" w:cs="Arial"/>
                <w:noProof/>
                <w:color w:val="0B1C2A"/>
                <w:sz w:val="24"/>
                <w:szCs w:val="24"/>
                <w:lang w:eastAsia="en-GB"/>
              </w:rPr>
            </w:pPr>
            <w:r w:rsidRPr="00E7540F">
              <w:rPr>
                <w:rFonts w:ascii="Futura PT Book" w:hAnsi="Futura PT Book" w:cs="Arial"/>
                <w:noProof/>
                <w:color w:val="0B1C2A"/>
                <w:sz w:val="24"/>
                <w:szCs w:val="24"/>
                <w:lang w:eastAsia="en-GB"/>
              </w:rPr>
              <w:t>Kent Police said it was investigating the circumstances to determine whether any offences had been committed.</w:t>
            </w:r>
          </w:p>
          <w:p w:rsidR="00A113C0" w:rsidRPr="00E7540F" w:rsidRDefault="00A113C0" w:rsidP="00361AF8">
            <w:pPr>
              <w:spacing w:before="100" w:beforeAutospacing="1" w:after="100" w:afterAutospacing="1"/>
              <w:rPr>
                <w:rFonts w:ascii="Futura PT Book" w:hAnsi="Futura PT Book" w:cs="Arial"/>
                <w:noProof/>
                <w:color w:val="0B1C2A"/>
                <w:sz w:val="24"/>
                <w:szCs w:val="24"/>
                <w:lang w:eastAsia="en-GB"/>
              </w:rPr>
            </w:pPr>
            <w:r w:rsidRPr="00E7540F">
              <w:rPr>
                <w:rFonts w:ascii="Futura PT Book" w:hAnsi="Futura PT Book" w:cs="Arial"/>
                <w:noProof/>
                <w:color w:val="0B1C2A"/>
                <w:sz w:val="24"/>
                <w:szCs w:val="24"/>
                <w:lang w:eastAsia="en-GB"/>
              </w:rPr>
              <w:t>The force said it had received on Monday a number of complaints about statements posted on social media.</w:t>
            </w:r>
          </w:p>
          <w:p w:rsidR="00A113C0" w:rsidRPr="00E7540F" w:rsidRDefault="00A113C0" w:rsidP="00361AF8">
            <w:pPr>
              <w:spacing w:before="100" w:beforeAutospacing="1" w:after="100" w:afterAutospacing="1"/>
              <w:rPr>
                <w:rFonts w:ascii="Futura PT Book" w:hAnsi="Futura PT Book" w:cs="Arial"/>
                <w:noProof/>
                <w:color w:val="0B1C2A"/>
                <w:sz w:val="24"/>
                <w:szCs w:val="24"/>
                <w:lang w:eastAsia="en-GB"/>
              </w:rPr>
            </w:pPr>
            <w:r w:rsidRPr="00E7540F">
              <w:rPr>
                <w:rFonts w:ascii="Futura PT Book" w:hAnsi="Futura PT Book" w:cs="Arial"/>
                <w:noProof/>
                <w:color w:val="0B1C2A"/>
                <w:sz w:val="24"/>
                <w:szCs w:val="24"/>
                <w:lang w:eastAsia="en-GB"/>
              </w:rPr>
              <w:t xml:space="preserve">Earlier, the teenager was urged to resign from the post.  Two Kent MPs - Laura Sandys and Damian Collins - said Paris should step down. </w:t>
            </w:r>
          </w:p>
          <w:p w:rsidR="00A113C0" w:rsidRPr="00E7540F" w:rsidRDefault="00A113C0" w:rsidP="00361AF8">
            <w:pPr>
              <w:spacing w:before="100" w:beforeAutospacing="1" w:after="100" w:afterAutospacing="1"/>
              <w:rPr>
                <w:rFonts w:ascii="Futura PT Book" w:hAnsi="Futura PT Book" w:cs="Arial"/>
                <w:noProof/>
                <w:color w:val="0B1C2A"/>
                <w:sz w:val="24"/>
                <w:szCs w:val="24"/>
                <w:lang w:eastAsia="en-GB"/>
              </w:rPr>
            </w:pPr>
            <w:r w:rsidRPr="00E7540F">
              <w:rPr>
                <w:rFonts w:ascii="Futura PT Book" w:hAnsi="Futura PT Book" w:cs="Arial"/>
                <w:noProof/>
                <w:color w:val="0B1C2A"/>
                <w:sz w:val="24"/>
                <w:szCs w:val="24"/>
                <w:lang w:eastAsia="en-GB"/>
              </w:rPr>
              <w:t xml:space="preserve">Labour's home affairs select committee chairman Keith Vaz said he believed her views were "incompatible with holding office but at the end of the day it is a matter for the police and crime commissioner to decide". </w:t>
            </w:r>
          </w:p>
          <w:p w:rsidR="00A113C0" w:rsidRPr="00E7540F" w:rsidRDefault="00A113C0" w:rsidP="00361AF8">
            <w:pPr>
              <w:spacing w:before="100" w:beforeAutospacing="1" w:after="100" w:afterAutospacing="1"/>
              <w:rPr>
                <w:rFonts w:ascii="Futura PT Book" w:hAnsi="Futura PT Book" w:cs="Arial"/>
                <w:noProof/>
                <w:color w:val="0B1C2A"/>
                <w:sz w:val="24"/>
                <w:szCs w:val="24"/>
                <w:lang w:eastAsia="en-GB"/>
              </w:rPr>
            </w:pPr>
            <w:r w:rsidRPr="00E7540F">
              <w:rPr>
                <w:rFonts w:ascii="Futura PT Book" w:hAnsi="Futura PT Book" w:cs="Arial"/>
                <w:noProof/>
                <w:color w:val="0B1C2A"/>
                <w:sz w:val="24"/>
                <w:szCs w:val="24"/>
                <w:lang w:eastAsia="en-GB"/>
              </w:rPr>
              <w:t>The teenager, from Sheerness, made a tearful apology for the tweets after the Mail on Sunday reported she had boasted about her sex life, drug taking and drinking on her account @vilulabelle on the social networking website.</w:t>
            </w:r>
          </w:p>
          <w:p w:rsidR="00A113C0" w:rsidRPr="00E7540F" w:rsidRDefault="00A113C0" w:rsidP="00361AF8">
            <w:pPr>
              <w:spacing w:before="100" w:beforeAutospacing="1" w:after="100" w:afterAutospacing="1"/>
              <w:rPr>
                <w:rFonts w:ascii="Futura PT Book" w:hAnsi="Futura PT Book" w:cs="Arial"/>
                <w:noProof/>
                <w:color w:val="0B1C2A"/>
                <w:sz w:val="24"/>
                <w:szCs w:val="24"/>
                <w:lang w:eastAsia="en-GB"/>
              </w:rPr>
            </w:pPr>
            <w:r w:rsidRPr="00E7540F">
              <w:rPr>
                <w:rFonts w:ascii="Futura PT Book" w:hAnsi="Futura PT Book" w:cs="Arial"/>
                <w:noProof/>
                <w:color w:val="0B1C2A"/>
                <w:sz w:val="24"/>
                <w:szCs w:val="24"/>
                <w:lang w:eastAsia="en-GB"/>
              </w:rPr>
              <w:t>She said: "I deeply apologise for any offence caused by my use of inappropriate language and for any inference of inappropriate views.</w:t>
            </w:r>
          </w:p>
          <w:p w:rsidR="00A113C0" w:rsidRPr="00E7540F" w:rsidRDefault="00A113C0" w:rsidP="00361AF8">
            <w:pPr>
              <w:spacing w:before="100" w:beforeAutospacing="1" w:after="100" w:afterAutospacing="1"/>
              <w:rPr>
                <w:rFonts w:ascii="Futura PT Book" w:hAnsi="Futura PT Book" w:cs="Arial"/>
                <w:noProof/>
                <w:color w:val="0B1C2A"/>
                <w:sz w:val="24"/>
                <w:szCs w:val="24"/>
                <w:lang w:eastAsia="en-GB"/>
              </w:rPr>
            </w:pPr>
            <w:r w:rsidRPr="00E7540F">
              <w:rPr>
                <w:rFonts w:ascii="Futura PT Book" w:hAnsi="Futura PT Book" w:cs="Arial"/>
                <w:noProof/>
                <w:color w:val="0B1C2A"/>
                <w:sz w:val="24"/>
                <w:szCs w:val="24"/>
                <w:lang w:eastAsia="en-GB"/>
              </w:rPr>
              <w:t>"I am not homophobic, racist or violent and am against the taking of drugs.</w:t>
            </w:r>
          </w:p>
          <w:p w:rsidR="00A113C0" w:rsidRPr="00E7540F" w:rsidRDefault="00A113C0" w:rsidP="00361AF8">
            <w:pPr>
              <w:spacing w:before="100" w:beforeAutospacing="1" w:after="100" w:afterAutospacing="1"/>
              <w:rPr>
                <w:rFonts w:ascii="Futura PT Book" w:hAnsi="Futura PT Book" w:cs="Arial"/>
                <w:noProof/>
                <w:color w:val="0B1C2A"/>
                <w:sz w:val="24"/>
                <w:szCs w:val="24"/>
                <w:lang w:eastAsia="en-GB"/>
              </w:rPr>
            </w:pPr>
            <w:r w:rsidRPr="00E7540F">
              <w:rPr>
                <w:rFonts w:ascii="Futura PT Book" w:hAnsi="Futura PT Book" w:cs="Arial"/>
                <w:noProof/>
                <w:color w:val="0B1C2A"/>
                <w:sz w:val="24"/>
                <w:szCs w:val="24"/>
                <w:lang w:eastAsia="en-GB"/>
              </w:rPr>
              <w:lastRenderedPageBreak/>
              <w:t>"If I'm guilty of anything it's showing off and wildly exaggerating on Twitter and I am very ashamed of myself."</w:t>
            </w:r>
          </w:p>
          <w:p w:rsidR="00A113C0" w:rsidRPr="00E7540F" w:rsidRDefault="00A113C0" w:rsidP="00361AF8">
            <w:pPr>
              <w:spacing w:before="100" w:beforeAutospacing="1" w:after="100" w:afterAutospacing="1"/>
              <w:rPr>
                <w:rFonts w:ascii="Futura PT Book" w:hAnsi="Futura PT Book" w:cs="Arial"/>
                <w:noProof/>
                <w:color w:val="0B1C2A"/>
                <w:sz w:val="24"/>
                <w:szCs w:val="24"/>
                <w:lang w:eastAsia="en-GB"/>
              </w:rPr>
            </w:pPr>
            <w:r w:rsidRPr="00E7540F">
              <w:rPr>
                <w:rFonts w:ascii="Futura PT Book" w:hAnsi="Futura PT Book" w:cs="Arial"/>
                <w:noProof/>
                <w:color w:val="0B1C2A"/>
                <w:sz w:val="24"/>
                <w:szCs w:val="24"/>
                <w:lang w:eastAsia="en-GB"/>
              </w:rPr>
              <w:t>The Twitter page has since been removed.</w:t>
            </w:r>
          </w:p>
          <w:p w:rsidR="00A113C0" w:rsidRPr="00E7540F" w:rsidRDefault="00A113C0" w:rsidP="00361AF8">
            <w:pPr>
              <w:spacing w:before="100" w:beforeAutospacing="1" w:after="100" w:afterAutospacing="1"/>
              <w:rPr>
                <w:rFonts w:ascii="Futura PT Book" w:hAnsi="Futura PT Book" w:cs="Arial"/>
                <w:noProof/>
                <w:color w:val="0B1C2A"/>
                <w:sz w:val="24"/>
                <w:szCs w:val="24"/>
                <w:lang w:eastAsia="en-GB"/>
              </w:rPr>
            </w:pPr>
            <w:r w:rsidRPr="00E7540F">
              <w:rPr>
                <w:rFonts w:ascii="Futura PT Book" w:hAnsi="Futura PT Book" w:cs="Arial"/>
                <w:noProof/>
                <w:color w:val="0B1C2A"/>
                <w:sz w:val="24"/>
                <w:szCs w:val="24"/>
                <w:lang w:eastAsia="en-GB"/>
              </w:rPr>
              <w:t>Ms Barnes, 67, who is paying £5,000 of Paris's salary from her own pay, said her tweets or Facebook page were not vetted when she was offered the job.</w:t>
            </w:r>
          </w:p>
          <w:p w:rsidR="00A113C0" w:rsidRPr="00E7540F" w:rsidRDefault="00A113C0" w:rsidP="00361AF8">
            <w:pPr>
              <w:spacing w:before="100" w:beforeAutospacing="1" w:after="100" w:afterAutospacing="1"/>
              <w:rPr>
                <w:rFonts w:ascii="Futura PT Book" w:hAnsi="Futura PT Book" w:cs="Arial"/>
                <w:noProof/>
                <w:color w:val="0B1C2A"/>
                <w:sz w:val="24"/>
                <w:szCs w:val="24"/>
                <w:lang w:eastAsia="en-GB"/>
              </w:rPr>
            </w:pPr>
            <w:r w:rsidRPr="00E7540F">
              <w:rPr>
                <w:rFonts w:ascii="Futura PT Book" w:hAnsi="Futura PT Book" w:cs="Arial"/>
                <w:noProof/>
                <w:color w:val="0B1C2A"/>
                <w:sz w:val="24"/>
                <w:szCs w:val="24"/>
                <w:lang w:eastAsia="en-GB"/>
              </w:rPr>
              <w:t>"Perhaps that is a lesson for the future," she said.  "We went through a perfectly normal recruitment process. We had her vetted by the force and nobody normally looks through anybody's Twitter feed."</w:t>
            </w:r>
          </w:p>
          <w:p w:rsidR="00A113C0" w:rsidRPr="00E7540F" w:rsidRDefault="00A113C0" w:rsidP="00361AF8">
            <w:pPr>
              <w:spacing w:before="100" w:beforeAutospacing="1" w:after="100" w:afterAutospacing="1"/>
              <w:rPr>
                <w:rFonts w:ascii="Futura PT Book" w:hAnsi="Futura PT Book" w:cs="Arial"/>
                <w:noProof/>
                <w:color w:val="0B1C2A"/>
                <w:sz w:val="24"/>
                <w:szCs w:val="24"/>
                <w:lang w:eastAsia="en-GB"/>
              </w:rPr>
            </w:pPr>
            <w:r w:rsidRPr="00E7540F">
              <w:rPr>
                <w:rFonts w:ascii="Futura PT Book" w:hAnsi="Futura PT Book" w:cs="Arial"/>
                <w:noProof/>
                <w:color w:val="0B1C2A"/>
                <w:sz w:val="24"/>
                <w:szCs w:val="24"/>
                <w:lang w:eastAsia="en-GB"/>
              </w:rPr>
              <w:t>Ms Barnes added: "A lot of young people use them and say the most horrible things. They don't even think about what they are saying and I think this is what's happened with Paris."</w:t>
            </w:r>
          </w:p>
          <w:p w:rsidR="00A113C0" w:rsidRPr="00E7540F" w:rsidRDefault="00A113C0" w:rsidP="00361AF8">
            <w:pPr>
              <w:spacing w:before="100" w:beforeAutospacing="1" w:after="100" w:afterAutospacing="1"/>
              <w:rPr>
                <w:rFonts w:ascii="Futura PT Book" w:hAnsi="Futura PT Book" w:cs="Arial"/>
                <w:noProof/>
                <w:color w:val="0B1C2A"/>
                <w:sz w:val="24"/>
                <w:szCs w:val="24"/>
                <w:lang w:eastAsia="en-GB"/>
              </w:rPr>
            </w:pPr>
            <w:r w:rsidRPr="00E7540F">
              <w:rPr>
                <w:rFonts w:ascii="Futura PT Book" w:hAnsi="Futura PT Book" w:cs="Arial"/>
                <w:noProof/>
                <w:color w:val="0B1C2A"/>
                <w:sz w:val="24"/>
                <w:szCs w:val="24"/>
                <w:lang w:eastAsia="en-GB"/>
              </w:rPr>
              <w:t>She said the teenager was one of 164 applicants for the job and was the best one and a "confident and articulate woman".</w:t>
            </w:r>
          </w:p>
          <w:p w:rsidR="00A113C0" w:rsidRPr="00E7540F" w:rsidRDefault="00A113C0" w:rsidP="00361AF8">
            <w:pPr>
              <w:spacing w:before="100" w:beforeAutospacing="1" w:after="100" w:afterAutospacing="1"/>
              <w:rPr>
                <w:rFonts w:ascii="Futura PT Book" w:hAnsi="Futura PT Book" w:cs="Arial"/>
                <w:noProof/>
                <w:color w:val="0B1C2A"/>
                <w:sz w:val="24"/>
                <w:szCs w:val="24"/>
                <w:lang w:eastAsia="en-GB"/>
              </w:rPr>
            </w:pPr>
            <w:r w:rsidRPr="00E7540F">
              <w:rPr>
                <w:rFonts w:ascii="Futura PT Book" w:hAnsi="Futura PT Book" w:cs="Arial"/>
                <w:noProof/>
                <w:color w:val="0B1C2A"/>
                <w:sz w:val="24"/>
                <w:szCs w:val="24"/>
                <w:lang w:eastAsia="en-GB"/>
              </w:rPr>
              <w:t>Paris, who is currently an apprentice at Swale Borough Council, is due to begin the one-year PCC post in July or August.</w:t>
            </w:r>
          </w:p>
          <w:p w:rsidR="00A113C0" w:rsidRPr="00E7540F" w:rsidRDefault="00A113C0" w:rsidP="00361AF8">
            <w:pPr>
              <w:tabs>
                <w:tab w:val="left" w:pos="2805"/>
              </w:tabs>
              <w:rPr>
                <w:rFonts w:ascii="Futura PT Book" w:hAnsi="Futura PT Book" w:cs="Arial"/>
                <w:noProof/>
                <w:color w:val="0B1C2A"/>
                <w:sz w:val="24"/>
                <w:szCs w:val="24"/>
                <w:lang w:eastAsia="en-GB"/>
              </w:rPr>
            </w:pPr>
            <w:r w:rsidRPr="00E7540F">
              <w:rPr>
                <w:rFonts w:ascii="Futura PT Book" w:hAnsi="Futura PT Book" w:cs="Arial"/>
                <w:noProof/>
                <w:color w:val="0B1C2A"/>
                <w:sz w:val="24"/>
                <w:szCs w:val="24"/>
                <w:lang w:eastAsia="en-GB"/>
              </w:rPr>
              <w:t>Paris resigned 2 days after this new</w:t>
            </w:r>
            <w:r w:rsidR="00973049" w:rsidRPr="00E7540F">
              <w:rPr>
                <w:rFonts w:ascii="Futura PT Book" w:hAnsi="Futura PT Book" w:cs="Arial"/>
                <w:noProof/>
                <w:color w:val="0B1C2A"/>
                <w:sz w:val="24"/>
                <w:szCs w:val="24"/>
                <w:lang w:eastAsia="en-GB"/>
              </w:rPr>
              <w:t>s</w:t>
            </w:r>
            <w:r w:rsidRPr="00E7540F">
              <w:rPr>
                <w:rFonts w:ascii="Futura PT Book" w:hAnsi="Futura PT Book" w:cs="Arial"/>
                <w:noProof/>
                <w:color w:val="0B1C2A"/>
                <w:sz w:val="24"/>
                <w:szCs w:val="24"/>
                <w:lang w:eastAsia="en-GB"/>
              </w:rPr>
              <w:t xml:space="preserve"> story came out.  </w:t>
            </w:r>
          </w:p>
          <w:p w:rsidR="00A113C0" w:rsidRPr="00E7540F" w:rsidRDefault="00A113C0" w:rsidP="00361AF8">
            <w:pPr>
              <w:tabs>
                <w:tab w:val="left" w:pos="2805"/>
              </w:tabs>
              <w:rPr>
                <w:rFonts w:ascii="Futura PT Book" w:hAnsi="Futura PT Book" w:cs="Arial"/>
                <w:noProof/>
                <w:color w:val="0B1C2A"/>
                <w:sz w:val="24"/>
                <w:szCs w:val="24"/>
                <w:lang w:eastAsia="en-GB"/>
              </w:rPr>
            </w:pPr>
          </w:p>
          <w:p w:rsidR="00A113C0" w:rsidRPr="00E7540F" w:rsidRDefault="00E7540F" w:rsidP="00361AF8">
            <w:pPr>
              <w:tabs>
                <w:tab w:val="left" w:pos="2805"/>
              </w:tabs>
              <w:rPr>
                <w:rFonts w:ascii="Futura PT Book" w:hAnsi="Futura PT Book" w:cs="Arial"/>
                <w:noProof/>
                <w:color w:val="0B1C2A"/>
                <w:sz w:val="24"/>
                <w:szCs w:val="24"/>
                <w:lang w:eastAsia="en-GB"/>
              </w:rPr>
            </w:pPr>
            <w:hyperlink r:id="rId31" w:history="1">
              <w:r w:rsidR="00A113C0" w:rsidRPr="00E7540F">
                <w:rPr>
                  <w:rFonts w:ascii="Futura PT Book" w:hAnsi="Futura PT Book" w:cs="Arial"/>
                  <w:noProof/>
                  <w:color w:val="0B1C2A"/>
                  <w:sz w:val="24"/>
                  <w:szCs w:val="24"/>
                  <w:lang w:eastAsia="en-GB"/>
                </w:rPr>
                <w:t>http://www.bbc.co.uk/news/uk-england-22083032</w:t>
              </w:r>
            </w:hyperlink>
          </w:p>
          <w:p w:rsidR="00A113C0" w:rsidRPr="00E7540F" w:rsidRDefault="00A113C0" w:rsidP="00FC7C62">
            <w:pPr>
              <w:tabs>
                <w:tab w:val="left" w:pos="2805"/>
              </w:tabs>
              <w:rPr>
                <w:rFonts w:ascii="Futura PT Book" w:hAnsi="Futura PT Book" w:cs="Arial"/>
                <w:noProof/>
                <w:color w:val="0B1C2A"/>
                <w:sz w:val="24"/>
                <w:szCs w:val="24"/>
                <w:lang w:eastAsia="en-GB"/>
              </w:rPr>
            </w:pPr>
          </w:p>
          <w:p w:rsidR="00A113C0" w:rsidRPr="00121384" w:rsidRDefault="00A113C0" w:rsidP="00FC7C62">
            <w:pPr>
              <w:spacing w:line="384" w:lineRule="atLeast"/>
              <w:rPr>
                <w:rFonts w:ascii="Futura PT Book" w:hAnsi="Futura PT Book" w:cs="Arial"/>
                <w:noProof/>
                <w:color w:val="0F243E" w:themeColor="text2" w:themeShade="80"/>
                <w:sz w:val="24"/>
                <w:szCs w:val="24"/>
                <w:lang w:eastAsia="en-GB"/>
              </w:rPr>
            </w:pPr>
          </w:p>
        </w:tc>
      </w:tr>
    </w:tbl>
    <w:p w:rsidR="00A113C0" w:rsidRPr="00121384" w:rsidRDefault="00A113C0" w:rsidP="00A113C0">
      <w:pPr>
        <w:spacing w:line="384" w:lineRule="atLeast"/>
        <w:rPr>
          <w:rFonts w:ascii="Futura PT Book" w:hAnsi="Futura PT Book" w:cs="Arial"/>
          <w:noProof/>
          <w:color w:val="0F243E" w:themeColor="text2" w:themeShade="80"/>
          <w:lang w:eastAsia="en-GB"/>
        </w:rPr>
      </w:pPr>
    </w:p>
    <w:p w:rsidR="00A113C0" w:rsidRPr="00121384" w:rsidRDefault="00A113C0" w:rsidP="00A113C0">
      <w:pPr>
        <w:spacing w:line="384" w:lineRule="atLeast"/>
        <w:rPr>
          <w:rFonts w:ascii="Futura PT Book" w:hAnsi="Futura PT Book" w:cs="Arial"/>
          <w:noProof/>
          <w:color w:val="0F243E" w:themeColor="text2" w:themeShade="80"/>
          <w:lang w:eastAsia="en-GB"/>
        </w:rPr>
      </w:pPr>
    </w:p>
    <w:p w:rsidR="00A113C0" w:rsidRPr="00121384" w:rsidRDefault="00A113C0" w:rsidP="00A113C0">
      <w:pPr>
        <w:tabs>
          <w:tab w:val="left" w:pos="2805"/>
        </w:tabs>
        <w:rPr>
          <w:rFonts w:ascii="Futura PT Book" w:hAnsi="Futura PT Book" w:cs="Arial"/>
          <w:noProof/>
          <w:color w:val="0F243E" w:themeColor="text2" w:themeShade="80"/>
          <w:lang w:eastAsia="en-GB"/>
        </w:rPr>
      </w:pPr>
    </w:p>
    <w:p w:rsidR="00A113C0" w:rsidRPr="00121384" w:rsidRDefault="00A113C0" w:rsidP="00A113C0">
      <w:pPr>
        <w:tabs>
          <w:tab w:val="left" w:pos="2805"/>
        </w:tabs>
        <w:rPr>
          <w:rFonts w:ascii="Futura PT Book" w:hAnsi="Futura PT Book" w:cs="Arial"/>
          <w:color w:val="0F243E" w:themeColor="text2" w:themeShade="80"/>
        </w:rPr>
      </w:pPr>
      <w:r w:rsidRPr="00121384">
        <w:rPr>
          <w:rFonts w:ascii="Futura PT Book" w:hAnsi="Futura PT Book" w:cs="Arial"/>
          <w:color w:val="0F243E" w:themeColor="text2" w:themeShade="80"/>
        </w:rPr>
        <w:t xml:space="preserve"> </w:t>
      </w:r>
    </w:p>
    <w:p w:rsidR="00A113C0" w:rsidRPr="00121384" w:rsidRDefault="00A113C0" w:rsidP="00A113C0">
      <w:pPr>
        <w:rPr>
          <w:rFonts w:ascii="Futura PT Book" w:hAnsi="Futura PT Book"/>
        </w:rPr>
      </w:pPr>
    </w:p>
    <w:p w:rsidR="00A113C0" w:rsidRPr="00121384" w:rsidRDefault="00A113C0" w:rsidP="00A113C0">
      <w:pPr>
        <w:rPr>
          <w:rFonts w:ascii="Futura PT Book" w:hAnsi="Futura PT Book"/>
          <w:b/>
          <w:color w:val="FFC000"/>
          <w:sz w:val="64"/>
          <w:szCs w:val="64"/>
        </w:rPr>
      </w:pPr>
    </w:p>
    <w:p w:rsidR="00A113C0" w:rsidRPr="00E7540F" w:rsidRDefault="00A113C0" w:rsidP="00A113C0">
      <w:pPr>
        <w:rPr>
          <w:rFonts w:ascii="Futura PT Heavy Italic" w:hAnsi="Futura PT Heavy Italic"/>
          <w:color w:val="76B835"/>
          <w:sz w:val="36"/>
          <w:szCs w:val="36"/>
        </w:rPr>
      </w:pPr>
      <w:r w:rsidRPr="00121384">
        <w:rPr>
          <w:rFonts w:ascii="Futura PT Book" w:hAnsi="Futura PT Book"/>
          <w:b/>
          <w:color w:val="FFC000"/>
          <w:sz w:val="64"/>
          <w:szCs w:val="64"/>
        </w:rPr>
        <w:br w:type="page"/>
      </w:r>
      <w:r w:rsidRPr="00E7540F">
        <w:rPr>
          <w:rFonts w:ascii="Futura PT Heavy Italic" w:hAnsi="Futura PT Heavy Italic"/>
          <w:color w:val="76B835"/>
          <w:sz w:val="36"/>
          <w:szCs w:val="36"/>
        </w:rPr>
        <w:lastRenderedPageBreak/>
        <w:t xml:space="preserve">LESSON 4: ICT </w:t>
      </w:r>
      <w:r w:rsidRPr="00E7540F">
        <w:rPr>
          <w:rFonts w:ascii="Futura PT Heavy Italic" w:hAnsi="Futura PT Heavy Italic"/>
          <w:color w:val="76B835"/>
          <w:sz w:val="36"/>
          <w:szCs w:val="36"/>
        </w:rPr>
        <w:tab/>
      </w:r>
      <w:r w:rsidRPr="00E7540F">
        <w:rPr>
          <w:rFonts w:ascii="Futura PT Heavy Italic" w:hAnsi="Futura PT Heavy Italic"/>
          <w:color w:val="76B835"/>
          <w:sz w:val="36"/>
          <w:szCs w:val="36"/>
        </w:rPr>
        <w:tab/>
      </w:r>
    </w:p>
    <w:p w:rsidR="007E7E42" w:rsidRPr="00E7540F" w:rsidRDefault="007E7E42" w:rsidP="00A113C0">
      <w:pPr>
        <w:pStyle w:val="NoSpacing"/>
        <w:rPr>
          <w:rFonts w:ascii="Futura PT Book" w:hAnsi="Futura PT Book"/>
          <w:i/>
          <w:color w:val="0F243E" w:themeColor="text2" w:themeShade="80"/>
          <w:sz w:val="24"/>
          <w:szCs w:val="24"/>
        </w:rPr>
      </w:pPr>
    </w:p>
    <w:p w:rsidR="00A113C0" w:rsidRPr="00E7540F" w:rsidRDefault="00A113C0" w:rsidP="00A113C0">
      <w:pPr>
        <w:pStyle w:val="NoSpacing"/>
        <w:rPr>
          <w:rFonts w:ascii="Futura PT Heavy Italic" w:hAnsi="Futura PT Heavy Italic"/>
          <w:color w:val="76B835"/>
          <w:sz w:val="24"/>
          <w:szCs w:val="24"/>
        </w:rPr>
      </w:pPr>
      <w:r w:rsidRPr="00E7540F">
        <w:rPr>
          <w:rFonts w:ascii="Futura PT Heavy Italic" w:hAnsi="Futura PT Heavy Italic"/>
          <w:color w:val="76B835"/>
          <w:sz w:val="24"/>
          <w:szCs w:val="24"/>
        </w:rPr>
        <w:t>Microsoft Word – The Basics</w:t>
      </w:r>
    </w:p>
    <w:p w:rsidR="00A113C0" w:rsidRPr="00E7540F" w:rsidRDefault="00A113C0" w:rsidP="00A113C0">
      <w:pPr>
        <w:pStyle w:val="NoSpacing"/>
        <w:rPr>
          <w:rFonts w:ascii="Futura PT Book" w:hAnsi="Futura PT Book" w:cs="Arial"/>
          <w:color w:val="0F243E" w:themeColor="text2" w:themeShade="80"/>
          <w:sz w:val="24"/>
          <w:szCs w:val="24"/>
        </w:rPr>
      </w:pPr>
    </w:p>
    <w:p w:rsidR="00A113C0" w:rsidRPr="00E7540F" w:rsidRDefault="00A113C0" w:rsidP="00A113C0">
      <w:pPr>
        <w:pStyle w:val="NoSpacing"/>
        <w:rPr>
          <w:rFonts w:ascii="Futura PT Book" w:hAnsi="Futura PT Book"/>
          <w:b/>
          <w:color w:val="0B1C2A"/>
          <w:sz w:val="24"/>
          <w:szCs w:val="24"/>
        </w:rPr>
      </w:pPr>
      <w:r w:rsidRPr="00E7540F">
        <w:rPr>
          <w:rFonts w:ascii="Futura PT Book" w:hAnsi="Futura PT Book"/>
          <w:b/>
          <w:color w:val="0B1C2A"/>
          <w:sz w:val="24"/>
          <w:szCs w:val="24"/>
        </w:rPr>
        <w:t>Learning objectives:</w:t>
      </w:r>
    </w:p>
    <w:p w:rsidR="00A113C0" w:rsidRPr="00E7540F" w:rsidRDefault="007E7E42" w:rsidP="00A113C0">
      <w:pPr>
        <w:pStyle w:val="NoSpacing"/>
        <w:numPr>
          <w:ilvl w:val="0"/>
          <w:numId w:val="3"/>
        </w:numPr>
        <w:rPr>
          <w:rFonts w:ascii="Futura PT Book" w:hAnsi="Futura PT Book"/>
          <w:color w:val="0B1C2A"/>
          <w:sz w:val="24"/>
          <w:szCs w:val="24"/>
        </w:rPr>
      </w:pPr>
      <w:r w:rsidRPr="00E7540F">
        <w:rPr>
          <w:rFonts w:ascii="Futura PT Book" w:hAnsi="Futura PT Book"/>
          <w:color w:val="0B1C2A"/>
          <w:sz w:val="24"/>
          <w:szCs w:val="24"/>
        </w:rPr>
        <w:t>Know what Microsoft Word is</w:t>
      </w:r>
    </w:p>
    <w:p w:rsidR="00A113C0" w:rsidRPr="00E7540F" w:rsidRDefault="00A113C0" w:rsidP="00A113C0">
      <w:pPr>
        <w:pStyle w:val="NoSpacing"/>
        <w:numPr>
          <w:ilvl w:val="0"/>
          <w:numId w:val="3"/>
        </w:numPr>
        <w:rPr>
          <w:rFonts w:ascii="Futura PT Book" w:hAnsi="Futura PT Book"/>
          <w:color w:val="0B1C2A"/>
          <w:sz w:val="24"/>
          <w:szCs w:val="24"/>
        </w:rPr>
      </w:pPr>
      <w:r w:rsidRPr="00E7540F">
        <w:rPr>
          <w:rFonts w:ascii="Futura PT Book" w:hAnsi="Futura PT Book"/>
          <w:color w:val="0B1C2A"/>
          <w:sz w:val="24"/>
          <w:szCs w:val="24"/>
        </w:rPr>
        <w:t>Understand what documents c</w:t>
      </w:r>
      <w:r w:rsidR="007E7E42" w:rsidRPr="00E7540F">
        <w:rPr>
          <w:rFonts w:ascii="Futura PT Book" w:hAnsi="Futura PT Book"/>
          <w:color w:val="0B1C2A"/>
          <w:sz w:val="24"/>
          <w:szCs w:val="24"/>
        </w:rPr>
        <w:t>an be created in Microsoft Word</w:t>
      </w:r>
    </w:p>
    <w:p w:rsidR="00A113C0" w:rsidRPr="00E7540F" w:rsidRDefault="00A113C0" w:rsidP="00A113C0">
      <w:pPr>
        <w:pStyle w:val="NoSpacing"/>
        <w:numPr>
          <w:ilvl w:val="0"/>
          <w:numId w:val="3"/>
        </w:numPr>
        <w:rPr>
          <w:rFonts w:ascii="Futura PT Book" w:hAnsi="Futura PT Book"/>
          <w:color w:val="0B1C2A"/>
          <w:sz w:val="24"/>
          <w:szCs w:val="24"/>
        </w:rPr>
      </w:pPr>
      <w:r w:rsidRPr="00E7540F">
        <w:rPr>
          <w:rFonts w:ascii="Futura PT Book" w:hAnsi="Futura PT Book"/>
          <w:color w:val="0B1C2A"/>
          <w:sz w:val="24"/>
          <w:szCs w:val="24"/>
        </w:rPr>
        <w:t>Be able to create documents and use basic functions</w:t>
      </w:r>
    </w:p>
    <w:p w:rsidR="00A113C0" w:rsidRPr="00121384" w:rsidRDefault="00A113C0" w:rsidP="00A113C0">
      <w:pPr>
        <w:pStyle w:val="NoSpacing"/>
        <w:ind w:left="720"/>
        <w:rPr>
          <w:rFonts w:ascii="Futura PT Book" w:hAnsi="Futura PT Book"/>
          <w:color w:val="0F243E" w:themeColor="text2" w:themeShade="80"/>
        </w:rPr>
      </w:pPr>
    </w:p>
    <w:p w:rsidR="00A113C0" w:rsidRPr="00121384" w:rsidRDefault="00A113C0" w:rsidP="00A113C0">
      <w:pPr>
        <w:pStyle w:val="NoSpacing"/>
        <w:ind w:left="720"/>
        <w:rPr>
          <w:rFonts w:ascii="Futura PT Book" w:hAnsi="Futura PT Book"/>
          <w:color w:val="0F243E" w:themeColor="text2" w:themeShade="80"/>
        </w:rPr>
      </w:pPr>
    </w:p>
    <w:p w:rsidR="00A113C0" w:rsidRPr="00121384" w:rsidRDefault="00A113C0" w:rsidP="00A113C0">
      <w:pPr>
        <w:pStyle w:val="NoSpacing"/>
        <w:ind w:left="720"/>
        <w:rPr>
          <w:rFonts w:ascii="Futura PT Book" w:hAnsi="Futura PT Book"/>
          <w:color w:val="0F243E" w:themeColor="text2" w:themeShade="80"/>
        </w:rPr>
      </w:pPr>
    </w:p>
    <w:p w:rsidR="00A113C0" w:rsidRPr="00121384" w:rsidRDefault="00A113C0" w:rsidP="00A113C0">
      <w:pPr>
        <w:jc w:val="center"/>
        <w:rPr>
          <w:rFonts w:ascii="Futura PT Book" w:eastAsia="Times New Roman" w:hAnsi="Futura PT Book" w:cs="Arial"/>
          <w:b/>
          <w:bCs/>
          <w:color w:val="FFC000"/>
          <w:sz w:val="44"/>
          <w:lang w:eastAsia="en-GB"/>
        </w:rPr>
      </w:pPr>
      <w:r w:rsidRPr="00121384">
        <w:rPr>
          <w:rFonts w:ascii="Futura PT Book" w:eastAsia="Times New Roman" w:hAnsi="Futura PT Book" w:cs="Arial"/>
          <w:b/>
          <w:bCs/>
          <w:noProof/>
          <w:color w:val="FFC000"/>
          <w:sz w:val="44"/>
          <w:lang w:val="en-GB" w:eastAsia="en-GB"/>
        </w:rPr>
        <w:drawing>
          <wp:inline distT="0" distB="0" distL="0" distR="0" wp14:anchorId="28CA6A9E" wp14:editId="7868F441">
            <wp:extent cx="6645910" cy="3740150"/>
            <wp:effectExtent l="0" t="0" r="2540" b="0"/>
            <wp:docPr id="1400" name="Picture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 name="150921134807-2014-volkswagen-golf-tdi-780x439.jpg"/>
                    <pic:cNvPicPr/>
                  </pic:nvPicPr>
                  <pic:blipFill>
                    <a:blip r:embed="rId32">
                      <a:extLst>
                        <a:ext uri="{28A0092B-C50C-407E-A947-70E740481C1C}">
                          <a14:useLocalDpi xmlns:a14="http://schemas.microsoft.com/office/drawing/2010/main" val="0"/>
                        </a:ext>
                      </a:extLst>
                    </a:blip>
                    <a:stretch>
                      <a:fillRect/>
                    </a:stretch>
                  </pic:blipFill>
                  <pic:spPr>
                    <a:xfrm>
                      <a:off x="0" y="0"/>
                      <a:ext cx="6645910" cy="3740150"/>
                    </a:xfrm>
                    <a:prstGeom prst="rect">
                      <a:avLst/>
                    </a:prstGeom>
                  </pic:spPr>
                </pic:pic>
              </a:graphicData>
            </a:graphic>
          </wp:inline>
        </w:drawing>
      </w:r>
      <w:r w:rsidRPr="00121384">
        <w:rPr>
          <w:rFonts w:ascii="Futura PT Book" w:eastAsia="Times New Roman" w:hAnsi="Futura PT Book" w:cs="Arial"/>
          <w:b/>
          <w:bCs/>
          <w:color w:val="FFC000"/>
          <w:sz w:val="44"/>
          <w:lang w:eastAsia="en-GB"/>
        </w:rPr>
        <w:br w:type="page"/>
      </w:r>
    </w:p>
    <w:p w:rsidR="00A113C0" w:rsidRPr="00E7540F" w:rsidRDefault="00A113C0" w:rsidP="00A113C0">
      <w:pPr>
        <w:shd w:val="clear" w:color="auto" w:fill="FFFFFF"/>
        <w:spacing w:line="336" w:lineRule="atLeast"/>
        <w:rPr>
          <w:rFonts w:ascii="Futura PT Heavy Italic" w:eastAsia="Times New Roman" w:hAnsi="Futura PT Heavy Italic" w:cs="Arial"/>
          <w:bCs/>
          <w:color w:val="76B835"/>
          <w:sz w:val="36"/>
          <w:szCs w:val="36"/>
          <w:lang w:eastAsia="en-GB"/>
        </w:rPr>
      </w:pPr>
      <w:r w:rsidRPr="00E7540F">
        <w:rPr>
          <w:rFonts w:ascii="Futura PT Heavy Italic" w:eastAsia="Times New Roman" w:hAnsi="Futura PT Heavy Italic" w:cs="Arial"/>
          <w:bCs/>
          <w:color w:val="76B835"/>
          <w:sz w:val="36"/>
          <w:szCs w:val="36"/>
          <w:lang w:eastAsia="en-GB"/>
        </w:rPr>
        <w:lastRenderedPageBreak/>
        <w:t>HANDOUT 013: Microsoft Word</w:t>
      </w:r>
    </w:p>
    <w:p w:rsidR="007E7E42" w:rsidRPr="00121384" w:rsidRDefault="007E7E42" w:rsidP="00A113C0">
      <w:pPr>
        <w:pStyle w:val="NoSpacing"/>
        <w:rPr>
          <w:rFonts w:ascii="Futura PT Book" w:hAnsi="Futura PT Book" w:cs="Arial"/>
          <w:bCs/>
          <w:i/>
          <w:color w:val="0F243E" w:themeColor="text2" w:themeShade="80"/>
          <w:kern w:val="36"/>
          <w:sz w:val="20"/>
          <w:szCs w:val="20"/>
          <w:lang w:eastAsia="en-GB"/>
        </w:rPr>
      </w:pPr>
    </w:p>
    <w:p w:rsidR="00A113C0" w:rsidRPr="00E7540F" w:rsidRDefault="001122F3" w:rsidP="00A113C0">
      <w:pPr>
        <w:pStyle w:val="NoSpacing"/>
        <w:rPr>
          <w:rFonts w:ascii="Futura PT Heavy Italic" w:hAnsi="Futura PT Heavy Italic" w:cs="Arial"/>
          <w:bCs/>
          <w:color w:val="76B835"/>
          <w:kern w:val="36"/>
          <w:sz w:val="24"/>
          <w:szCs w:val="24"/>
          <w:lang w:eastAsia="en-GB"/>
        </w:rPr>
      </w:pPr>
      <w:r w:rsidRPr="00E7540F">
        <w:rPr>
          <w:rFonts w:ascii="Futura PT Heavy Italic" w:hAnsi="Futura PT Heavy Italic" w:cs="Arial"/>
          <w:bCs/>
          <w:color w:val="76B835"/>
          <w:kern w:val="36"/>
          <w:sz w:val="24"/>
          <w:szCs w:val="24"/>
          <w:lang w:eastAsia="en-GB"/>
        </w:rPr>
        <w:t>Type a L</w:t>
      </w:r>
      <w:r w:rsidR="00A113C0" w:rsidRPr="00E7540F">
        <w:rPr>
          <w:rFonts w:ascii="Futura PT Heavy Italic" w:hAnsi="Futura PT Heavy Italic" w:cs="Arial"/>
          <w:bCs/>
          <w:color w:val="76B835"/>
          <w:kern w:val="36"/>
          <w:sz w:val="24"/>
          <w:szCs w:val="24"/>
          <w:lang w:eastAsia="en-GB"/>
        </w:rPr>
        <w:t xml:space="preserve">etter </w:t>
      </w:r>
    </w:p>
    <w:p w:rsidR="00A113C0" w:rsidRPr="00121384" w:rsidRDefault="00A113C0" w:rsidP="00A113C0">
      <w:pPr>
        <w:pStyle w:val="NoSpacing"/>
        <w:ind w:hanging="709"/>
        <w:jc w:val="center"/>
        <w:rPr>
          <w:rFonts w:ascii="Futura PT Book" w:hAnsi="Futura PT Book" w:cs="Arial"/>
          <w:b/>
          <w:bCs/>
          <w:color w:val="0F243E" w:themeColor="text2" w:themeShade="80"/>
          <w:kern w:val="36"/>
          <w:sz w:val="20"/>
          <w:szCs w:val="20"/>
          <w:lang w:eastAsia="en-GB"/>
        </w:rPr>
      </w:pPr>
    </w:p>
    <w:p w:rsidR="00A113C0" w:rsidRPr="00E7540F" w:rsidRDefault="00A113C0" w:rsidP="00A113C0">
      <w:pPr>
        <w:outlineLvl w:val="0"/>
        <w:rPr>
          <w:rFonts w:ascii="Futura PT Book" w:hAnsi="Futura PT Book" w:cs="Arial"/>
          <w:color w:val="0B1C2A"/>
        </w:rPr>
      </w:pPr>
      <w:r w:rsidRPr="00E7540F">
        <w:rPr>
          <w:rFonts w:ascii="Futura PT Book" w:hAnsi="Futura PT Book" w:cs="Arial"/>
          <w:color w:val="0B1C2A"/>
        </w:rPr>
        <w:t>You are going to write a letter to a local company applying for an apprenticeship that you have seen them advertising.</w:t>
      </w:r>
    </w:p>
    <w:p w:rsidR="007E7E42" w:rsidRPr="00E7540F" w:rsidRDefault="007E7E42" w:rsidP="00A113C0">
      <w:pPr>
        <w:outlineLvl w:val="0"/>
        <w:rPr>
          <w:rFonts w:ascii="Futura PT Book" w:hAnsi="Futura PT Book" w:cs="Arial"/>
          <w:color w:val="0B1C2A"/>
        </w:rPr>
      </w:pPr>
    </w:p>
    <w:p w:rsidR="007E7E42" w:rsidRPr="00E7540F" w:rsidRDefault="00A113C0" w:rsidP="00A113C0">
      <w:pPr>
        <w:outlineLvl w:val="0"/>
        <w:rPr>
          <w:rFonts w:ascii="Futura PT Book" w:hAnsi="Futura PT Book" w:cs="Arial"/>
          <w:color w:val="0B1C2A"/>
        </w:rPr>
      </w:pPr>
      <w:r w:rsidRPr="00E7540F">
        <w:rPr>
          <w:rFonts w:ascii="Futura PT Book" w:hAnsi="Futura PT Book" w:cs="Arial"/>
          <w:color w:val="0B1C2A"/>
        </w:rPr>
        <w:t xml:space="preserve">Go to </w:t>
      </w:r>
      <w:hyperlink r:id="rId33" w:history="1">
        <w:r w:rsidRPr="00E7540F">
          <w:rPr>
            <w:rStyle w:val="Hyperlink"/>
            <w:rFonts w:ascii="Futura PT Book" w:hAnsi="Futura PT Book" w:cs="Arial"/>
            <w:color w:val="0B1C2A"/>
          </w:rPr>
          <w:t>http://jobs.theimi.org.uk/</w:t>
        </w:r>
      </w:hyperlink>
      <w:r w:rsidRPr="00E7540F">
        <w:rPr>
          <w:rFonts w:ascii="Futura PT Book" w:hAnsi="Futura PT Book" w:cs="Arial"/>
          <w:color w:val="0B1C2A"/>
        </w:rPr>
        <w:t xml:space="preserve"> and search for an apprenticeship.  </w:t>
      </w:r>
    </w:p>
    <w:p w:rsidR="007E7E42" w:rsidRPr="00E7540F" w:rsidRDefault="007E7E42" w:rsidP="00A113C0">
      <w:pPr>
        <w:outlineLvl w:val="0"/>
        <w:rPr>
          <w:rFonts w:ascii="Futura PT Book" w:hAnsi="Futura PT Book" w:cs="Arial"/>
          <w:color w:val="0B1C2A"/>
        </w:rPr>
      </w:pPr>
    </w:p>
    <w:p w:rsidR="00A113C0" w:rsidRPr="00E7540F" w:rsidRDefault="00A113C0" w:rsidP="00A113C0">
      <w:pPr>
        <w:outlineLvl w:val="0"/>
        <w:rPr>
          <w:rFonts w:ascii="Futura PT Book" w:hAnsi="Futura PT Book" w:cs="Arial"/>
          <w:color w:val="0B1C2A"/>
        </w:rPr>
      </w:pPr>
      <w:r w:rsidRPr="00E7540F">
        <w:rPr>
          <w:rFonts w:ascii="Futura PT Book" w:hAnsi="Futura PT Book" w:cs="Arial"/>
          <w:color w:val="0B1C2A"/>
        </w:rPr>
        <w:t>Pick one vacancy that you are going to apply for.</w:t>
      </w:r>
    </w:p>
    <w:p w:rsidR="007E7E42" w:rsidRPr="00E7540F" w:rsidRDefault="007E7E42" w:rsidP="00A113C0">
      <w:pPr>
        <w:outlineLvl w:val="0"/>
        <w:rPr>
          <w:rFonts w:ascii="Futura PT Book" w:hAnsi="Futura PT Book" w:cs="Arial"/>
          <w:color w:val="0B1C2A"/>
        </w:rPr>
      </w:pPr>
      <w:r w:rsidRPr="00E7540F">
        <w:rPr>
          <w:rFonts w:ascii="Futura PT Book" w:hAnsi="Futura PT Book" w:cs="Arial"/>
          <w:noProof/>
          <w:color w:val="0B1C2A"/>
          <w:lang w:val="en-GB" w:eastAsia="en-GB"/>
        </w:rPr>
        <w:drawing>
          <wp:anchor distT="0" distB="0" distL="114300" distR="114300" simplePos="0" relativeHeight="251713536" behindDoc="0" locked="0" layoutInCell="1" allowOverlap="1" wp14:anchorId="0526C9B6" wp14:editId="3C150A22">
            <wp:simplePos x="0" y="0"/>
            <wp:positionH relativeFrom="column">
              <wp:posOffset>4226350</wp:posOffset>
            </wp:positionH>
            <wp:positionV relativeFrom="paragraph">
              <wp:posOffset>5581</wp:posOffset>
            </wp:positionV>
            <wp:extent cx="1903095" cy="1903095"/>
            <wp:effectExtent l="0" t="0" r="1905" b="1905"/>
            <wp:wrapThrough wrapText="bothSides">
              <wp:wrapPolygon edited="0">
                <wp:start x="0" y="0"/>
                <wp:lineTo x="0" y="21405"/>
                <wp:lineTo x="21405" y="21405"/>
                <wp:lineTo x="21405" y="0"/>
                <wp:lineTo x="0" y="0"/>
              </wp:wrapPolygon>
            </wp:wrapThrough>
            <wp:docPr id="22" name="Picture 22" descr="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icrosoft Word.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03095" cy="1903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113C0" w:rsidRPr="00E7540F" w:rsidRDefault="00A113C0" w:rsidP="00A113C0">
      <w:pPr>
        <w:outlineLvl w:val="0"/>
        <w:rPr>
          <w:rFonts w:ascii="Futura PT Book" w:hAnsi="Futura PT Book" w:cs="Arial"/>
          <w:color w:val="0B1C2A"/>
        </w:rPr>
      </w:pPr>
      <w:r w:rsidRPr="00E7540F">
        <w:rPr>
          <w:rFonts w:ascii="Futura PT Book" w:hAnsi="Futura PT Book" w:cs="Arial"/>
          <w:color w:val="0B1C2A"/>
        </w:rPr>
        <w:t xml:space="preserve">Open Microsoft Word by clicking on the icon that looks like this: </w:t>
      </w:r>
    </w:p>
    <w:p w:rsidR="00A113C0" w:rsidRPr="00E7540F" w:rsidRDefault="00A113C0" w:rsidP="00A113C0">
      <w:pPr>
        <w:tabs>
          <w:tab w:val="left" w:pos="2805"/>
        </w:tabs>
        <w:rPr>
          <w:rFonts w:ascii="Futura PT Book" w:hAnsi="Futura PT Book" w:cs="Arial"/>
          <w:i/>
          <w:color w:val="0B1C2A"/>
        </w:rPr>
      </w:pPr>
      <w:r w:rsidRPr="00E7540F">
        <w:rPr>
          <w:rFonts w:ascii="Futura PT Book" w:hAnsi="Futura PT Book" w:cs="Arial"/>
          <w:i/>
          <w:color w:val="0B1C2A"/>
        </w:rPr>
        <w:t>(Yours might be 2007 or another year)</w:t>
      </w:r>
    </w:p>
    <w:p w:rsidR="007E7E42" w:rsidRPr="00121384" w:rsidRDefault="007E7E42" w:rsidP="00A113C0">
      <w:pPr>
        <w:tabs>
          <w:tab w:val="left" w:pos="2805"/>
        </w:tabs>
        <w:rPr>
          <w:rFonts w:ascii="Futura PT Book" w:hAnsi="Futura PT Book" w:cs="Arial"/>
          <w:i/>
        </w:rPr>
      </w:pPr>
    </w:p>
    <w:p w:rsidR="00A113C0" w:rsidRPr="00121384" w:rsidRDefault="00A113C0" w:rsidP="00A113C0">
      <w:pPr>
        <w:tabs>
          <w:tab w:val="left" w:pos="2805"/>
        </w:tabs>
        <w:rPr>
          <w:rFonts w:ascii="Futura PT Book" w:hAnsi="Futura PT Book" w:cs="Arial"/>
          <w:i/>
        </w:rPr>
      </w:pPr>
    </w:p>
    <w:p w:rsidR="00A113C0" w:rsidRPr="00121384" w:rsidRDefault="00A113C0" w:rsidP="00A113C0">
      <w:pPr>
        <w:tabs>
          <w:tab w:val="left" w:pos="2805"/>
        </w:tabs>
        <w:rPr>
          <w:rFonts w:ascii="Futura PT Book" w:hAnsi="Futura PT Book" w:cs="Arial"/>
        </w:rPr>
      </w:pPr>
    </w:p>
    <w:p w:rsidR="00A113C0" w:rsidRPr="00121384" w:rsidRDefault="00A113C0" w:rsidP="00A113C0">
      <w:pPr>
        <w:tabs>
          <w:tab w:val="left" w:pos="2805"/>
        </w:tabs>
        <w:rPr>
          <w:rFonts w:ascii="Futura PT Book" w:hAnsi="Futura PT Book" w:cs="Arial"/>
        </w:rPr>
      </w:pPr>
    </w:p>
    <w:p w:rsidR="00A113C0" w:rsidRPr="00121384" w:rsidRDefault="00A113C0" w:rsidP="00A113C0">
      <w:pPr>
        <w:tabs>
          <w:tab w:val="left" w:pos="2805"/>
        </w:tabs>
        <w:rPr>
          <w:rFonts w:ascii="Futura PT Book" w:hAnsi="Futura PT Book" w:cs="Arial"/>
        </w:rPr>
      </w:pPr>
    </w:p>
    <w:p w:rsidR="00A113C0" w:rsidRPr="00121384" w:rsidRDefault="00A113C0" w:rsidP="00A113C0">
      <w:pPr>
        <w:tabs>
          <w:tab w:val="left" w:pos="2805"/>
        </w:tabs>
        <w:rPr>
          <w:rFonts w:ascii="Futura PT Book" w:hAnsi="Futura PT Book" w:cs="Arial"/>
          <w:b/>
        </w:rPr>
      </w:pPr>
    </w:p>
    <w:p w:rsidR="00A113C0" w:rsidRPr="00121384" w:rsidRDefault="00A113C0" w:rsidP="00A113C0">
      <w:pPr>
        <w:tabs>
          <w:tab w:val="left" w:pos="2805"/>
        </w:tabs>
        <w:rPr>
          <w:rFonts w:ascii="Futura PT Book" w:hAnsi="Futura PT Book" w:cs="Arial"/>
          <w:b/>
        </w:rPr>
      </w:pPr>
    </w:p>
    <w:p w:rsidR="00A113C0" w:rsidRPr="00121384" w:rsidRDefault="00A113C0" w:rsidP="00A113C0">
      <w:pPr>
        <w:tabs>
          <w:tab w:val="left" w:pos="2805"/>
        </w:tabs>
        <w:rPr>
          <w:rFonts w:ascii="Futura PT Book" w:hAnsi="Futura PT Book" w:cs="Arial"/>
          <w:b/>
        </w:rPr>
      </w:pPr>
    </w:p>
    <w:p w:rsidR="00A113C0" w:rsidRPr="00121384" w:rsidRDefault="00A113C0" w:rsidP="00A113C0">
      <w:pPr>
        <w:tabs>
          <w:tab w:val="left" w:pos="2805"/>
        </w:tabs>
        <w:rPr>
          <w:rFonts w:ascii="Futura PT Book" w:hAnsi="Futura PT Book" w:cs="Arial"/>
          <w:b/>
        </w:rPr>
      </w:pPr>
    </w:p>
    <w:p w:rsidR="007E7E42" w:rsidRPr="00121384" w:rsidRDefault="007E7E42" w:rsidP="00A113C0">
      <w:pPr>
        <w:tabs>
          <w:tab w:val="left" w:pos="2805"/>
        </w:tabs>
        <w:rPr>
          <w:rFonts w:ascii="Futura PT Book" w:hAnsi="Futura PT Book" w:cs="Arial"/>
          <w:b/>
        </w:rPr>
      </w:pPr>
    </w:p>
    <w:p w:rsidR="007E7E42" w:rsidRPr="00121384" w:rsidRDefault="007E7E42" w:rsidP="00A113C0">
      <w:pPr>
        <w:tabs>
          <w:tab w:val="left" w:pos="2805"/>
        </w:tabs>
        <w:rPr>
          <w:rFonts w:ascii="Futura PT Book" w:hAnsi="Futura PT Book" w:cs="Arial"/>
          <w:b/>
          <w:color w:val="0F243E" w:themeColor="text2" w:themeShade="80"/>
        </w:rPr>
      </w:pPr>
    </w:p>
    <w:p w:rsidR="00A113C0" w:rsidRPr="00E7540F" w:rsidRDefault="00A113C0" w:rsidP="00A113C0">
      <w:pPr>
        <w:tabs>
          <w:tab w:val="left" w:pos="2805"/>
        </w:tabs>
        <w:rPr>
          <w:rFonts w:ascii="Futura PT Book" w:hAnsi="Futura PT Book" w:cs="Arial"/>
          <w:b/>
          <w:color w:val="0B1C2A"/>
        </w:rPr>
      </w:pPr>
      <w:r w:rsidRPr="00E7540F">
        <w:rPr>
          <w:rFonts w:ascii="Futura PT Book" w:hAnsi="Futura PT Book" w:cs="Arial"/>
          <w:b/>
          <w:color w:val="0B1C2A"/>
        </w:rPr>
        <w:t>Letters should have certain information in them:</w:t>
      </w:r>
    </w:p>
    <w:p w:rsidR="00A113C0" w:rsidRPr="00E7540F" w:rsidRDefault="00A113C0" w:rsidP="00A113C0">
      <w:pPr>
        <w:pStyle w:val="ListParagraph"/>
        <w:numPr>
          <w:ilvl w:val="0"/>
          <w:numId w:val="4"/>
        </w:numPr>
        <w:tabs>
          <w:tab w:val="left" w:pos="2805"/>
        </w:tabs>
        <w:rPr>
          <w:rFonts w:ascii="Futura PT Book" w:hAnsi="Futura PT Book" w:cs="Arial"/>
          <w:color w:val="0B1C2A"/>
        </w:rPr>
      </w:pPr>
      <w:r w:rsidRPr="00E7540F">
        <w:rPr>
          <w:rFonts w:ascii="Futura PT Book" w:hAnsi="Futura PT Book" w:cs="Arial"/>
          <w:color w:val="0B1C2A"/>
        </w:rPr>
        <w:t xml:space="preserve">Your address  </w:t>
      </w:r>
    </w:p>
    <w:p w:rsidR="00A113C0" w:rsidRPr="00E7540F" w:rsidRDefault="00A113C0" w:rsidP="00A113C0">
      <w:pPr>
        <w:pStyle w:val="ListParagraph"/>
        <w:numPr>
          <w:ilvl w:val="0"/>
          <w:numId w:val="4"/>
        </w:numPr>
        <w:tabs>
          <w:tab w:val="left" w:pos="2805"/>
        </w:tabs>
        <w:rPr>
          <w:rFonts w:ascii="Futura PT Book" w:hAnsi="Futura PT Book" w:cs="Arial"/>
          <w:color w:val="0B1C2A"/>
        </w:rPr>
      </w:pPr>
      <w:r w:rsidRPr="00E7540F">
        <w:rPr>
          <w:rFonts w:ascii="Futura PT Book" w:hAnsi="Futura PT Book" w:cs="Arial"/>
          <w:color w:val="0B1C2A"/>
        </w:rPr>
        <w:t>Your contact phone number and email address</w:t>
      </w:r>
    </w:p>
    <w:p w:rsidR="00A113C0" w:rsidRPr="00E7540F" w:rsidRDefault="00A113C0" w:rsidP="00A113C0">
      <w:pPr>
        <w:pStyle w:val="ListParagraph"/>
        <w:numPr>
          <w:ilvl w:val="0"/>
          <w:numId w:val="4"/>
        </w:numPr>
        <w:tabs>
          <w:tab w:val="left" w:pos="2805"/>
        </w:tabs>
        <w:rPr>
          <w:rFonts w:ascii="Futura PT Book" w:hAnsi="Futura PT Book" w:cs="Arial"/>
          <w:color w:val="0B1C2A"/>
        </w:rPr>
      </w:pPr>
      <w:r w:rsidRPr="00E7540F">
        <w:rPr>
          <w:rFonts w:ascii="Futura PT Book" w:hAnsi="Futura PT Book" w:cs="Arial"/>
          <w:color w:val="0B1C2A"/>
        </w:rPr>
        <w:t>The c</w:t>
      </w:r>
      <w:r w:rsidR="007E7E42" w:rsidRPr="00E7540F">
        <w:rPr>
          <w:rFonts w:ascii="Futura PT Book" w:hAnsi="Futura PT Book" w:cs="Arial"/>
          <w:color w:val="0B1C2A"/>
        </w:rPr>
        <w:t>ompany</w:t>
      </w:r>
      <w:r w:rsidRPr="00E7540F">
        <w:rPr>
          <w:rFonts w:ascii="Futura PT Book" w:hAnsi="Futura PT Book" w:cs="Arial"/>
          <w:color w:val="0B1C2A"/>
        </w:rPr>
        <w:t xml:space="preserve"> address</w:t>
      </w:r>
    </w:p>
    <w:p w:rsidR="00A113C0" w:rsidRPr="00E7540F" w:rsidRDefault="00A113C0" w:rsidP="00A113C0">
      <w:pPr>
        <w:pStyle w:val="ListParagraph"/>
        <w:numPr>
          <w:ilvl w:val="0"/>
          <w:numId w:val="4"/>
        </w:numPr>
        <w:tabs>
          <w:tab w:val="left" w:pos="2805"/>
        </w:tabs>
        <w:rPr>
          <w:rFonts w:ascii="Futura PT Book" w:hAnsi="Futura PT Book" w:cs="Arial"/>
          <w:color w:val="0B1C2A"/>
        </w:rPr>
      </w:pPr>
      <w:r w:rsidRPr="00E7540F">
        <w:rPr>
          <w:rFonts w:ascii="Futura PT Book" w:hAnsi="Futura PT Book" w:cs="Arial"/>
          <w:color w:val="0B1C2A"/>
        </w:rPr>
        <w:t>The date</w:t>
      </w:r>
    </w:p>
    <w:p w:rsidR="00A113C0" w:rsidRPr="00E7540F" w:rsidRDefault="00A113C0" w:rsidP="00A113C0">
      <w:pPr>
        <w:pStyle w:val="ListParagraph"/>
        <w:numPr>
          <w:ilvl w:val="0"/>
          <w:numId w:val="4"/>
        </w:numPr>
        <w:tabs>
          <w:tab w:val="left" w:pos="2805"/>
        </w:tabs>
        <w:rPr>
          <w:rFonts w:ascii="Futura PT Book" w:hAnsi="Futura PT Book" w:cs="Arial"/>
          <w:color w:val="0B1C2A"/>
        </w:rPr>
      </w:pPr>
      <w:r w:rsidRPr="00E7540F">
        <w:rPr>
          <w:rFonts w:ascii="Futura PT Book" w:hAnsi="Futura PT Book" w:cs="Arial"/>
          <w:color w:val="0B1C2A"/>
        </w:rPr>
        <w:t>The name of the person you are writing to or, if you do not know the name, put ‘Dear Sir or Madam’.</w:t>
      </w:r>
    </w:p>
    <w:p w:rsidR="00A113C0" w:rsidRPr="00E7540F" w:rsidRDefault="00A113C0" w:rsidP="00A113C0">
      <w:pPr>
        <w:pStyle w:val="ListParagraph"/>
        <w:numPr>
          <w:ilvl w:val="0"/>
          <w:numId w:val="4"/>
        </w:numPr>
        <w:tabs>
          <w:tab w:val="left" w:pos="2805"/>
        </w:tabs>
        <w:rPr>
          <w:rFonts w:ascii="Futura PT Book" w:hAnsi="Futura PT Book" w:cs="Arial"/>
          <w:color w:val="0B1C2A"/>
        </w:rPr>
      </w:pPr>
      <w:r w:rsidRPr="00E7540F">
        <w:rPr>
          <w:rFonts w:ascii="Futura PT Book" w:hAnsi="Futura PT Book" w:cs="Arial"/>
          <w:color w:val="0B1C2A"/>
        </w:rPr>
        <w:t>The main section of the letter states why you are writing.  In this case it will include the position that you want to apply for, where you saw it advertised and why you think you’d be good at the job</w:t>
      </w:r>
    </w:p>
    <w:p w:rsidR="00A113C0" w:rsidRPr="00E7540F" w:rsidRDefault="00A113C0" w:rsidP="00A113C0">
      <w:pPr>
        <w:pStyle w:val="ListParagraph"/>
        <w:numPr>
          <w:ilvl w:val="0"/>
          <w:numId w:val="4"/>
        </w:numPr>
        <w:tabs>
          <w:tab w:val="left" w:pos="2805"/>
        </w:tabs>
        <w:rPr>
          <w:rFonts w:ascii="Futura PT Book" w:hAnsi="Futura PT Book" w:cs="Arial"/>
          <w:color w:val="0B1C2A"/>
        </w:rPr>
      </w:pPr>
      <w:r w:rsidRPr="00E7540F">
        <w:rPr>
          <w:rFonts w:ascii="Futura PT Book" w:hAnsi="Futura PT Book" w:cs="Arial"/>
          <w:color w:val="0B1C2A"/>
        </w:rPr>
        <w:t>Finish the letter with ‘Yours sincerely’</w:t>
      </w:r>
      <w:r w:rsidR="007E7E42" w:rsidRPr="00E7540F">
        <w:rPr>
          <w:rFonts w:ascii="Futura PT Book" w:hAnsi="Futura PT Book" w:cs="Arial"/>
          <w:color w:val="0B1C2A"/>
        </w:rPr>
        <w:t xml:space="preserve"> (or ‘Yours faithfully’ if you wrote to ‘Dear Sir or Madam’) and your full name</w:t>
      </w:r>
    </w:p>
    <w:p w:rsidR="007E7E42" w:rsidRPr="00E7540F" w:rsidRDefault="007E7E42" w:rsidP="00A113C0">
      <w:pPr>
        <w:rPr>
          <w:rFonts w:ascii="Futura PT Book" w:hAnsi="Futura PT Book" w:cs="Arial"/>
          <w:color w:val="0B1C2A"/>
        </w:rPr>
      </w:pPr>
    </w:p>
    <w:p w:rsidR="007E7E42" w:rsidRPr="00E7540F" w:rsidRDefault="007E7E42" w:rsidP="007E7E42">
      <w:pPr>
        <w:rPr>
          <w:rFonts w:ascii="Futura PT Book" w:hAnsi="Futura PT Book" w:cs="Arial"/>
          <w:color w:val="0B1C2A"/>
        </w:rPr>
      </w:pPr>
      <w:r w:rsidRPr="00E7540F">
        <w:rPr>
          <w:rFonts w:ascii="Futura PT Book" w:hAnsi="Futura PT Book" w:cs="Arial"/>
          <w:bCs/>
          <w:color w:val="0B1C2A"/>
          <w:kern w:val="36"/>
          <w:lang w:eastAsia="en-GB"/>
        </w:rPr>
        <w:t>Now try writing a letter</w:t>
      </w:r>
      <w:r w:rsidRPr="00E7540F">
        <w:rPr>
          <w:rFonts w:ascii="Futura PT Book" w:hAnsi="Futura PT Book" w:cs="Arial"/>
          <w:color w:val="0B1C2A"/>
        </w:rPr>
        <w:t xml:space="preserve"> in Microsoft Word with all these things in it, an example is on the next page.</w:t>
      </w:r>
    </w:p>
    <w:p w:rsidR="00A113C0" w:rsidRPr="00121384" w:rsidRDefault="00A113C0" w:rsidP="00A113C0">
      <w:pPr>
        <w:rPr>
          <w:rFonts w:ascii="Futura PT Book" w:hAnsi="Futura PT Book" w:cs="Arial"/>
        </w:rPr>
      </w:pPr>
      <w:r w:rsidRPr="00121384">
        <w:rPr>
          <w:rFonts w:ascii="Futura PT Book" w:hAnsi="Futura PT Book" w:cs="Arial"/>
        </w:rPr>
        <w:br w:type="page"/>
      </w:r>
    </w:p>
    <w:p w:rsidR="00A113C0" w:rsidRPr="00E7540F" w:rsidRDefault="00A113C0" w:rsidP="00A113C0">
      <w:pPr>
        <w:shd w:val="clear" w:color="auto" w:fill="FFFFFF"/>
        <w:spacing w:line="336" w:lineRule="atLeast"/>
        <w:rPr>
          <w:rFonts w:ascii="Futura PT Heavy Italic" w:eastAsia="Times New Roman" w:hAnsi="Futura PT Heavy Italic" w:cs="Arial"/>
          <w:bCs/>
          <w:color w:val="76B835"/>
          <w:sz w:val="36"/>
          <w:szCs w:val="36"/>
          <w:lang w:eastAsia="en-GB"/>
        </w:rPr>
      </w:pPr>
      <w:r w:rsidRPr="00E7540F">
        <w:rPr>
          <w:rFonts w:ascii="Futura PT Heavy Italic" w:eastAsia="Times New Roman" w:hAnsi="Futura PT Heavy Italic" w:cs="Arial"/>
          <w:bCs/>
          <w:color w:val="76B835"/>
          <w:sz w:val="36"/>
          <w:szCs w:val="36"/>
          <w:lang w:eastAsia="en-GB"/>
        </w:rPr>
        <w:lastRenderedPageBreak/>
        <w:t>HANDOUT 014: Microsoft Word</w:t>
      </w:r>
    </w:p>
    <w:p w:rsidR="007E7E42" w:rsidRPr="00121384" w:rsidRDefault="007E7E42" w:rsidP="00A113C0">
      <w:pPr>
        <w:rPr>
          <w:rFonts w:ascii="Futura PT Book" w:hAnsi="Futura PT Book" w:cs="Arial"/>
          <w:bCs/>
          <w:i/>
          <w:color w:val="0F243E" w:themeColor="text2" w:themeShade="80"/>
          <w:kern w:val="36"/>
          <w:sz w:val="20"/>
          <w:szCs w:val="20"/>
          <w:lang w:eastAsia="en-GB"/>
        </w:rPr>
      </w:pPr>
    </w:p>
    <w:p w:rsidR="007E7E42" w:rsidRPr="00121384" w:rsidRDefault="007E7E42" w:rsidP="007E7E42">
      <w:pPr>
        <w:rPr>
          <w:rFonts w:ascii="Futura PT Book" w:hAnsi="Futura PT Book" w:cs="Arial"/>
          <w:color w:val="0F243E" w:themeColor="text2" w:themeShade="80"/>
        </w:rPr>
      </w:pPr>
    </w:p>
    <w:tbl>
      <w:tblPr>
        <w:tblStyle w:val="TableGrid"/>
        <w:tblW w:w="0" w:type="auto"/>
        <w:tblLook w:val="04A0" w:firstRow="1" w:lastRow="0" w:firstColumn="1" w:lastColumn="0" w:noHBand="0" w:noVBand="1"/>
      </w:tblPr>
      <w:tblGrid>
        <w:gridCol w:w="10356"/>
      </w:tblGrid>
      <w:tr w:rsidR="00A113C0" w:rsidRPr="00121384" w:rsidTr="00FC7C62">
        <w:tc>
          <w:tcPr>
            <w:tcW w:w="10456" w:type="dxa"/>
          </w:tcPr>
          <w:p w:rsidR="00A113C0" w:rsidRPr="00121384" w:rsidRDefault="00A113C0" w:rsidP="00FC7C62">
            <w:pPr>
              <w:tabs>
                <w:tab w:val="left" w:pos="2805"/>
              </w:tabs>
              <w:rPr>
                <w:rFonts w:ascii="Futura PT Book" w:hAnsi="Futura PT Book" w:cs="Arial"/>
                <w:color w:val="0F243E" w:themeColor="text2" w:themeShade="80"/>
              </w:rPr>
            </w:pPr>
          </w:p>
          <w:p w:rsidR="007E7E42" w:rsidRPr="00E7540F" w:rsidRDefault="007E7E42" w:rsidP="00FC7C62">
            <w:pPr>
              <w:tabs>
                <w:tab w:val="left" w:pos="2805"/>
              </w:tabs>
              <w:rPr>
                <w:rFonts w:ascii="Futura PT Book" w:hAnsi="Futura PT Book" w:cs="Arial"/>
                <w:color w:val="0B1C2A"/>
                <w:sz w:val="24"/>
                <w:szCs w:val="24"/>
              </w:rPr>
            </w:pPr>
            <w:r w:rsidRPr="00E7540F">
              <w:rPr>
                <w:rFonts w:ascii="Futura PT Book" w:hAnsi="Futura PT Book" w:cs="Arial"/>
                <w:color w:val="0B1C2A"/>
                <w:sz w:val="24"/>
                <w:szCs w:val="24"/>
              </w:rPr>
              <w:t>EXAMPLE</w:t>
            </w:r>
          </w:p>
          <w:p w:rsidR="00A113C0" w:rsidRPr="00E7540F" w:rsidRDefault="00A113C0" w:rsidP="00FC7C62">
            <w:pPr>
              <w:pStyle w:val="Default"/>
              <w:jc w:val="right"/>
              <w:rPr>
                <w:rFonts w:ascii="Futura PT Book" w:hAnsi="Futura PT Book"/>
                <w:color w:val="0B1C2A"/>
                <w:sz w:val="24"/>
                <w:szCs w:val="24"/>
              </w:rPr>
            </w:pPr>
            <w:r w:rsidRPr="00E7540F">
              <w:rPr>
                <w:rFonts w:ascii="Futura PT Book" w:hAnsi="Futura PT Book"/>
                <w:color w:val="0B1C2A"/>
                <w:sz w:val="24"/>
                <w:szCs w:val="24"/>
              </w:rPr>
              <w:t>Amy Beech</w:t>
            </w:r>
          </w:p>
          <w:p w:rsidR="00A113C0" w:rsidRPr="00E7540F" w:rsidRDefault="00A113C0" w:rsidP="00FC7C62">
            <w:pPr>
              <w:pStyle w:val="NoSpacing"/>
              <w:jc w:val="right"/>
              <w:rPr>
                <w:rFonts w:ascii="Futura PT Book" w:hAnsi="Futura PT Book" w:cs="Arial"/>
                <w:color w:val="0B1C2A"/>
                <w:sz w:val="24"/>
                <w:szCs w:val="24"/>
              </w:rPr>
            </w:pPr>
            <w:r w:rsidRPr="00E7540F">
              <w:rPr>
                <w:rFonts w:ascii="Futura PT Book" w:hAnsi="Futura PT Book" w:cs="Arial"/>
                <w:color w:val="0B1C2A"/>
                <w:sz w:val="24"/>
                <w:szCs w:val="24"/>
              </w:rPr>
              <w:t>123 Road Avenue</w:t>
            </w:r>
          </w:p>
          <w:p w:rsidR="00A113C0" w:rsidRPr="00E7540F" w:rsidRDefault="00A113C0" w:rsidP="00FC7C62">
            <w:pPr>
              <w:pStyle w:val="NoSpacing"/>
              <w:jc w:val="right"/>
              <w:rPr>
                <w:rFonts w:ascii="Futura PT Book" w:hAnsi="Futura PT Book" w:cs="Arial"/>
                <w:color w:val="0B1C2A"/>
                <w:sz w:val="24"/>
                <w:szCs w:val="24"/>
              </w:rPr>
            </w:pPr>
            <w:r w:rsidRPr="00E7540F">
              <w:rPr>
                <w:rFonts w:ascii="Futura PT Book" w:hAnsi="Futura PT Book" w:cs="Arial"/>
                <w:color w:val="0B1C2A"/>
                <w:sz w:val="24"/>
                <w:szCs w:val="24"/>
              </w:rPr>
              <w:t>Townland</w:t>
            </w:r>
          </w:p>
          <w:p w:rsidR="00A113C0" w:rsidRPr="00E7540F" w:rsidRDefault="00A113C0" w:rsidP="00FC7C62">
            <w:pPr>
              <w:pStyle w:val="NoSpacing"/>
              <w:jc w:val="right"/>
              <w:rPr>
                <w:rFonts w:ascii="Futura PT Book" w:hAnsi="Futura PT Book" w:cs="Arial"/>
                <w:color w:val="0B1C2A"/>
                <w:sz w:val="24"/>
                <w:szCs w:val="24"/>
              </w:rPr>
            </w:pPr>
            <w:proofErr w:type="spellStart"/>
            <w:r w:rsidRPr="00E7540F">
              <w:rPr>
                <w:rFonts w:ascii="Futura PT Book" w:hAnsi="Futura PT Book" w:cs="Arial"/>
                <w:color w:val="0B1C2A"/>
                <w:sz w:val="24"/>
                <w:szCs w:val="24"/>
              </w:rPr>
              <w:t>Countyland</w:t>
            </w:r>
            <w:proofErr w:type="spellEnd"/>
          </w:p>
          <w:p w:rsidR="00A113C0" w:rsidRPr="00E7540F" w:rsidRDefault="00A113C0" w:rsidP="00FC7C62">
            <w:pPr>
              <w:pStyle w:val="NoSpacing"/>
              <w:jc w:val="right"/>
              <w:rPr>
                <w:rFonts w:ascii="Futura PT Book" w:hAnsi="Futura PT Book" w:cs="Arial"/>
                <w:color w:val="0B1C2A"/>
                <w:sz w:val="24"/>
                <w:szCs w:val="24"/>
              </w:rPr>
            </w:pPr>
            <w:r w:rsidRPr="00E7540F">
              <w:rPr>
                <w:rFonts w:ascii="Futura PT Book" w:hAnsi="Futura PT Book" w:cs="Arial"/>
                <w:color w:val="0B1C2A"/>
                <w:sz w:val="24"/>
                <w:szCs w:val="24"/>
              </w:rPr>
              <w:t>AB1 2CD</w:t>
            </w:r>
          </w:p>
          <w:p w:rsidR="00A113C0" w:rsidRPr="00E7540F" w:rsidRDefault="00A113C0" w:rsidP="00FC7C62">
            <w:pPr>
              <w:pStyle w:val="NoSpacing"/>
              <w:jc w:val="right"/>
              <w:rPr>
                <w:rFonts w:ascii="Futura PT Book" w:hAnsi="Futura PT Book" w:cs="Arial"/>
                <w:color w:val="0B1C2A"/>
                <w:sz w:val="24"/>
                <w:szCs w:val="24"/>
              </w:rPr>
            </w:pPr>
            <w:r w:rsidRPr="00E7540F">
              <w:rPr>
                <w:rFonts w:ascii="Futura PT Book" w:hAnsi="Futura PT Book" w:cs="Arial"/>
                <w:color w:val="0B1C2A"/>
                <w:sz w:val="24"/>
                <w:szCs w:val="24"/>
              </w:rPr>
              <w:t>Contact no: 01234 567890</w:t>
            </w:r>
          </w:p>
          <w:p w:rsidR="00A113C0" w:rsidRPr="00E7540F" w:rsidRDefault="007E7E42" w:rsidP="00FC7C62">
            <w:pPr>
              <w:pStyle w:val="NoSpacing"/>
              <w:jc w:val="right"/>
              <w:rPr>
                <w:rFonts w:ascii="Futura PT Book" w:hAnsi="Futura PT Book" w:cs="Arial"/>
                <w:color w:val="0B1C2A"/>
                <w:sz w:val="24"/>
                <w:szCs w:val="24"/>
              </w:rPr>
            </w:pPr>
            <w:r w:rsidRPr="00E7540F">
              <w:rPr>
                <w:rFonts w:ascii="Futura PT Book" w:hAnsi="Futura PT Book" w:cs="Arial"/>
                <w:color w:val="0B1C2A"/>
                <w:sz w:val="24"/>
                <w:szCs w:val="24"/>
              </w:rPr>
              <w:t>Email: amy.b</w:t>
            </w:r>
            <w:r w:rsidR="00A113C0" w:rsidRPr="00E7540F">
              <w:rPr>
                <w:rFonts w:ascii="Futura PT Book" w:hAnsi="Futura PT Book" w:cs="Arial"/>
                <w:color w:val="0B1C2A"/>
                <w:sz w:val="24"/>
                <w:szCs w:val="24"/>
              </w:rPr>
              <w:t>eech@email.co.uk</w:t>
            </w:r>
          </w:p>
          <w:p w:rsidR="00A113C0" w:rsidRPr="00E7540F" w:rsidRDefault="00A113C0" w:rsidP="00FC7C62">
            <w:pPr>
              <w:pStyle w:val="NoSpacing"/>
              <w:rPr>
                <w:rFonts w:ascii="Futura PT Book" w:hAnsi="Futura PT Book" w:cs="Arial"/>
                <w:color w:val="0B1C2A"/>
                <w:sz w:val="24"/>
                <w:szCs w:val="24"/>
              </w:rPr>
            </w:pPr>
          </w:p>
          <w:p w:rsidR="00A113C0" w:rsidRPr="00E7540F" w:rsidRDefault="00A113C0" w:rsidP="00FC7C62">
            <w:pPr>
              <w:pStyle w:val="NoSpacing"/>
              <w:rPr>
                <w:rFonts w:ascii="Futura PT Book" w:hAnsi="Futura PT Book" w:cs="Arial"/>
                <w:color w:val="0B1C2A"/>
                <w:sz w:val="24"/>
                <w:szCs w:val="24"/>
              </w:rPr>
            </w:pPr>
          </w:p>
          <w:p w:rsidR="007E7E42" w:rsidRPr="00E7540F" w:rsidRDefault="007E7E42" w:rsidP="00FC7C62">
            <w:pPr>
              <w:pStyle w:val="NoSpacing"/>
              <w:rPr>
                <w:rFonts w:ascii="Futura PT Book" w:hAnsi="Futura PT Book" w:cs="Arial"/>
                <w:color w:val="0B1C2A"/>
                <w:sz w:val="24"/>
                <w:szCs w:val="24"/>
              </w:rPr>
            </w:pPr>
            <w:r w:rsidRPr="00E7540F">
              <w:rPr>
                <w:rFonts w:ascii="Futura PT Book" w:hAnsi="Futura PT Book" w:cs="Arial"/>
                <w:color w:val="0B1C2A"/>
                <w:sz w:val="24"/>
                <w:szCs w:val="24"/>
              </w:rPr>
              <w:t>Mr B Jones</w:t>
            </w:r>
          </w:p>
          <w:p w:rsidR="00A113C0" w:rsidRPr="00E7540F" w:rsidRDefault="00A113C0" w:rsidP="00FC7C62">
            <w:pPr>
              <w:pStyle w:val="NoSpacing"/>
              <w:rPr>
                <w:rFonts w:ascii="Futura PT Book" w:hAnsi="Futura PT Book" w:cs="Arial"/>
                <w:color w:val="0B1C2A"/>
                <w:sz w:val="24"/>
                <w:szCs w:val="24"/>
              </w:rPr>
            </w:pPr>
            <w:r w:rsidRPr="00E7540F">
              <w:rPr>
                <w:rFonts w:ascii="Futura PT Book" w:hAnsi="Futura PT Book" w:cs="Arial"/>
                <w:color w:val="0B1C2A"/>
                <w:sz w:val="24"/>
                <w:szCs w:val="24"/>
              </w:rPr>
              <w:t>Motors Ltd</w:t>
            </w:r>
          </w:p>
          <w:p w:rsidR="00A113C0" w:rsidRPr="00E7540F" w:rsidRDefault="00A113C0" w:rsidP="00FC7C62">
            <w:pPr>
              <w:pStyle w:val="NoSpacing"/>
              <w:rPr>
                <w:rFonts w:ascii="Futura PT Book" w:hAnsi="Futura PT Book" w:cs="Arial"/>
                <w:color w:val="0B1C2A"/>
                <w:sz w:val="24"/>
                <w:szCs w:val="24"/>
              </w:rPr>
            </w:pPr>
            <w:r w:rsidRPr="00E7540F">
              <w:rPr>
                <w:rFonts w:ascii="Futura PT Book" w:hAnsi="Futura PT Book" w:cs="Arial"/>
                <w:color w:val="0B1C2A"/>
                <w:sz w:val="24"/>
                <w:szCs w:val="24"/>
              </w:rPr>
              <w:t>1 Road Way</w:t>
            </w:r>
          </w:p>
          <w:p w:rsidR="00A113C0" w:rsidRPr="00E7540F" w:rsidRDefault="007E7E42" w:rsidP="00FC7C62">
            <w:pPr>
              <w:pStyle w:val="NoSpacing"/>
              <w:rPr>
                <w:rFonts w:ascii="Futura PT Book" w:hAnsi="Futura PT Book" w:cs="Arial"/>
                <w:color w:val="0B1C2A"/>
                <w:sz w:val="24"/>
                <w:szCs w:val="24"/>
              </w:rPr>
            </w:pPr>
            <w:r w:rsidRPr="00E7540F">
              <w:rPr>
                <w:rFonts w:ascii="Futura PT Book" w:hAnsi="Futura PT Book" w:cs="Arial"/>
                <w:color w:val="0B1C2A"/>
                <w:sz w:val="24"/>
                <w:szCs w:val="24"/>
              </w:rPr>
              <w:t>Townland</w:t>
            </w:r>
          </w:p>
          <w:p w:rsidR="007E7E42" w:rsidRPr="00E7540F" w:rsidRDefault="007E7E42" w:rsidP="00FC7C62">
            <w:pPr>
              <w:pStyle w:val="NoSpacing"/>
              <w:rPr>
                <w:rFonts w:ascii="Futura PT Book" w:hAnsi="Futura PT Book" w:cs="Arial"/>
                <w:color w:val="0B1C2A"/>
                <w:sz w:val="24"/>
                <w:szCs w:val="24"/>
              </w:rPr>
            </w:pPr>
            <w:proofErr w:type="spellStart"/>
            <w:r w:rsidRPr="00E7540F">
              <w:rPr>
                <w:rFonts w:ascii="Futura PT Book" w:hAnsi="Futura PT Book" w:cs="Arial"/>
                <w:color w:val="0B1C2A"/>
                <w:sz w:val="24"/>
                <w:szCs w:val="24"/>
              </w:rPr>
              <w:t>Countyland</w:t>
            </w:r>
            <w:proofErr w:type="spellEnd"/>
          </w:p>
          <w:p w:rsidR="00A113C0" w:rsidRPr="00E7540F" w:rsidRDefault="007E7E42" w:rsidP="00FC7C62">
            <w:pPr>
              <w:pStyle w:val="NoSpacing"/>
              <w:rPr>
                <w:rFonts w:ascii="Futura PT Book" w:hAnsi="Futura PT Book" w:cs="Arial"/>
                <w:color w:val="0B1C2A"/>
                <w:sz w:val="24"/>
                <w:szCs w:val="24"/>
              </w:rPr>
            </w:pPr>
            <w:r w:rsidRPr="00E7540F">
              <w:rPr>
                <w:rFonts w:ascii="Futura PT Book" w:hAnsi="Futura PT Book" w:cs="Arial"/>
                <w:color w:val="0B1C2A"/>
                <w:sz w:val="24"/>
                <w:szCs w:val="24"/>
              </w:rPr>
              <w:t>AB</w:t>
            </w:r>
            <w:r w:rsidR="00A113C0" w:rsidRPr="00E7540F">
              <w:rPr>
                <w:rFonts w:ascii="Futura PT Book" w:hAnsi="Futura PT Book" w:cs="Arial"/>
                <w:color w:val="0B1C2A"/>
                <w:sz w:val="24"/>
                <w:szCs w:val="24"/>
              </w:rPr>
              <w:t xml:space="preserve">1 </w:t>
            </w:r>
            <w:r w:rsidRPr="00E7540F">
              <w:rPr>
                <w:rFonts w:ascii="Futura PT Book" w:hAnsi="Futura PT Book" w:cs="Arial"/>
                <w:color w:val="0B1C2A"/>
                <w:sz w:val="24"/>
                <w:szCs w:val="24"/>
              </w:rPr>
              <w:t>3EF</w:t>
            </w:r>
          </w:p>
          <w:p w:rsidR="00A113C0" w:rsidRPr="00E7540F" w:rsidRDefault="00A113C0" w:rsidP="00FC7C62">
            <w:pPr>
              <w:pStyle w:val="NoSpacing"/>
              <w:rPr>
                <w:rFonts w:ascii="Futura PT Book" w:hAnsi="Futura PT Book" w:cs="Arial"/>
                <w:color w:val="0B1C2A"/>
                <w:sz w:val="24"/>
                <w:szCs w:val="24"/>
              </w:rPr>
            </w:pPr>
          </w:p>
          <w:p w:rsidR="00A113C0" w:rsidRPr="00E7540F" w:rsidRDefault="00A113C0" w:rsidP="00FC7C62">
            <w:pPr>
              <w:pStyle w:val="NoSpacing"/>
              <w:jc w:val="right"/>
              <w:rPr>
                <w:rFonts w:ascii="Futura PT Book" w:hAnsi="Futura PT Book" w:cs="Arial"/>
                <w:color w:val="0B1C2A"/>
                <w:sz w:val="24"/>
                <w:szCs w:val="24"/>
              </w:rPr>
            </w:pPr>
            <w:r w:rsidRPr="00E7540F">
              <w:rPr>
                <w:rFonts w:ascii="Futura PT Book" w:hAnsi="Futura PT Book" w:cs="Arial"/>
                <w:color w:val="0B1C2A"/>
                <w:sz w:val="24"/>
                <w:szCs w:val="24"/>
              </w:rPr>
              <w:tab/>
            </w:r>
            <w:r w:rsidRPr="00E7540F">
              <w:rPr>
                <w:rFonts w:ascii="Futura PT Book" w:hAnsi="Futura PT Book" w:cs="Arial"/>
                <w:color w:val="0B1C2A"/>
                <w:sz w:val="24"/>
                <w:szCs w:val="24"/>
              </w:rPr>
              <w:tab/>
            </w:r>
            <w:r w:rsidRPr="00E7540F">
              <w:rPr>
                <w:rFonts w:ascii="Futura PT Book" w:hAnsi="Futura PT Book" w:cs="Arial"/>
                <w:color w:val="0B1C2A"/>
                <w:sz w:val="24"/>
                <w:szCs w:val="24"/>
              </w:rPr>
              <w:tab/>
            </w:r>
            <w:r w:rsidRPr="00E7540F">
              <w:rPr>
                <w:rFonts w:ascii="Futura PT Book" w:hAnsi="Futura PT Book" w:cs="Arial"/>
                <w:color w:val="0B1C2A"/>
                <w:sz w:val="24"/>
                <w:szCs w:val="24"/>
              </w:rPr>
              <w:tab/>
            </w:r>
            <w:r w:rsidRPr="00E7540F">
              <w:rPr>
                <w:rFonts w:ascii="Futura PT Book" w:hAnsi="Futura PT Book" w:cs="Arial"/>
                <w:color w:val="0B1C2A"/>
                <w:sz w:val="24"/>
                <w:szCs w:val="24"/>
              </w:rPr>
              <w:tab/>
            </w:r>
            <w:r w:rsidRPr="00E7540F">
              <w:rPr>
                <w:rFonts w:ascii="Futura PT Book" w:hAnsi="Futura PT Book" w:cs="Arial"/>
                <w:color w:val="0B1C2A"/>
                <w:sz w:val="24"/>
                <w:szCs w:val="24"/>
              </w:rPr>
              <w:tab/>
            </w:r>
            <w:r w:rsidRPr="00E7540F">
              <w:rPr>
                <w:rFonts w:ascii="Futura PT Book" w:hAnsi="Futura PT Book" w:cs="Arial"/>
                <w:color w:val="0B1C2A"/>
                <w:sz w:val="24"/>
                <w:szCs w:val="24"/>
              </w:rPr>
              <w:tab/>
            </w:r>
            <w:r w:rsidRPr="00E7540F">
              <w:rPr>
                <w:rFonts w:ascii="Futura PT Book" w:hAnsi="Futura PT Book" w:cs="Arial"/>
                <w:color w:val="0B1C2A"/>
                <w:sz w:val="24"/>
                <w:szCs w:val="24"/>
              </w:rPr>
              <w:tab/>
              <w:t>1</w:t>
            </w:r>
            <w:r w:rsidRPr="00E7540F">
              <w:rPr>
                <w:rFonts w:ascii="Futura PT Book" w:hAnsi="Futura PT Book" w:cs="Arial"/>
                <w:color w:val="0B1C2A"/>
                <w:sz w:val="24"/>
                <w:szCs w:val="24"/>
                <w:vertAlign w:val="superscript"/>
              </w:rPr>
              <w:t>st</w:t>
            </w:r>
            <w:r w:rsidRPr="00E7540F">
              <w:rPr>
                <w:rFonts w:ascii="Futura PT Book" w:hAnsi="Futura PT Book" w:cs="Arial"/>
                <w:color w:val="0B1C2A"/>
                <w:sz w:val="24"/>
                <w:szCs w:val="24"/>
              </w:rPr>
              <w:t xml:space="preserve"> September 201</w:t>
            </w:r>
            <w:r w:rsidR="007E7E42" w:rsidRPr="00E7540F">
              <w:rPr>
                <w:rFonts w:ascii="Futura PT Book" w:hAnsi="Futura PT Book" w:cs="Arial"/>
                <w:color w:val="0B1C2A"/>
                <w:sz w:val="24"/>
                <w:szCs w:val="24"/>
              </w:rPr>
              <w:t>7</w:t>
            </w:r>
          </w:p>
          <w:p w:rsidR="00A113C0" w:rsidRPr="00E7540F" w:rsidRDefault="00A113C0" w:rsidP="00FC7C62">
            <w:pPr>
              <w:pStyle w:val="Default"/>
              <w:rPr>
                <w:rFonts w:ascii="Futura PT Book" w:hAnsi="Futura PT Book"/>
                <w:color w:val="0B1C2A"/>
                <w:sz w:val="24"/>
                <w:szCs w:val="24"/>
              </w:rPr>
            </w:pPr>
          </w:p>
          <w:p w:rsidR="00A113C0" w:rsidRPr="00E7540F" w:rsidRDefault="00A113C0" w:rsidP="00FC7C62">
            <w:pPr>
              <w:pStyle w:val="Default"/>
              <w:rPr>
                <w:rFonts w:ascii="Futura PT Book" w:hAnsi="Futura PT Book"/>
                <w:color w:val="0B1C2A"/>
                <w:sz w:val="24"/>
                <w:szCs w:val="24"/>
              </w:rPr>
            </w:pPr>
          </w:p>
          <w:p w:rsidR="00A113C0" w:rsidRPr="00E7540F" w:rsidRDefault="00A113C0" w:rsidP="00FC7C62">
            <w:pPr>
              <w:pStyle w:val="Default"/>
              <w:jc w:val="both"/>
              <w:rPr>
                <w:rFonts w:ascii="Futura PT Book" w:hAnsi="Futura PT Book"/>
                <w:color w:val="0B1C2A"/>
                <w:sz w:val="24"/>
                <w:szCs w:val="24"/>
              </w:rPr>
            </w:pPr>
            <w:r w:rsidRPr="00E7540F">
              <w:rPr>
                <w:rFonts w:ascii="Futura PT Book" w:hAnsi="Futura PT Book"/>
                <w:color w:val="0B1C2A"/>
                <w:sz w:val="24"/>
                <w:szCs w:val="24"/>
              </w:rPr>
              <w:t xml:space="preserve">Dear </w:t>
            </w:r>
            <w:r w:rsidR="007E7E42" w:rsidRPr="00E7540F">
              <w:rPr>
                <w:rFonts w:ascii="Futura PT Book" w:hAnsi="Futura PT Book"/>
                <w:color w:val="0B1C2A"/>
                <w:sz w:val="24"/>
                <w:szCs w:val="24"/>
              </w:rPr>
              <w:t>Mr Jones</w:t>
            </w:r>
            <w:r w:rsidRPr="00E7540F">
              <w:rPr>
                <w:rFonts w:ascii="Futura PT Book" w:hAnsi="Futura PT Book"/>
                <w:color w:val="0B1C2A"/>
                <w:sz w:val="24"/>
                <w:szCs w:val="24"/>
              </w:rPr>
              <w:t xml:space="preserve">, </w:t>
            </w:r>
          </w:p>
          <w:p w:rsidR="00A113C0" w:rsidRPr="00E7540F" w:rsidRDefault="00A113C0" w:rsidP="00FC7C62">
            <w:pPr>
              <w:pStyle w:val="Default"/>
              <w:jc w:val="both"/>
              <w:rPr>
                <w:rFonts w:ascii="Futura PT Book" w:hAnsi="Futura PT Book"/>
                <w:color w:val="0B1C2A"/>
                <w:sz w:val="24"/>
                <w:szCs w:val="24"/>
              </w:rPr>
            </w:pPr>
          </w:p>
          <w:p w:rsidR="00A113C0" w:rsidRPr="00E7540F" w:rsidRDefault="00A113C0" w:rsidP="00FC7C62">
            <w:pPr>
              <w:pStyle w:val="Default"/>
              <w:jc w:val="both"/>
              <w:rPr>
                <w:rFonts w:ascii="Futura PT Book" w:hAnsi="Futura PT Book"/>
                <w:color w:val="0B1C2A"/>
                <w:sz w:val="24"/>
                <w:szCs w:val="24"/>
              </w:rPr>
            </w:pPr>
          </w:p>
          <w:p w:rsidR="00A113C0" w:rsidRPr="00E7540F" w:rsidRDefault="00A113C0" w:rsidP="00FC7C62">
            <w:pPr>
              <w:pStyle w:val="Default"/>
              <w:jc w:val="both"/>
              <w:rPr>
                <w:rFonts w:ascii="Futura PT Book" w:hAnsi="Futura PT Book"/>
                <w:color w:val="0B1C2A"/>
                <w:sz w:val="24"/>
                <w:szCs w:val="24"/>
              </w:rPr>
            </w:pPr>
            <w:r w:rsidRPr="00E7540F">
              <w:rPr>
                <w:rFonts w:ascii="Futura PT Book" w:hAnsi="Futura PT Book"/>
                <w:color w:val="0B1C2A"/>
                <w:sz w:val="24"/>
                <w:szCs w:val="24"/>
              </w:rPr>
              <w:t xml:space="preserve">I would like to apply for the apprenticeship vacancy of Light Vehicle Maintenance and Repair Technician that I saw advertised on the IMI Jobs Website.  </w:t>
            </w:r>
          </w:p>
          <w:p w:rsidR="00A113C0" w:rsidRPr="00E7540F" w:rsidRDefault="00A113C0" w:rsidP="00FC7C62">
            <w:pPr>
              <w:pStyle w:val="Default"/>
              <w:jc w:val="both"/>
              <w:rPr>
                <w:rFonts w:ascii="Futura PT Book" w:hAnsi="Futura PT Book"/>
                <w:color w:val="0B1C2A"/>
                <w:sz w:val="24"/>
                <w:szCs w:val="24"/>
              </w:rPr>
            </w:pPr>
          </w:p>
          <w:p w:rsidR="00A113C0" w:rsidRPr="00E7540F" w:rsidRDefault="00A113C0" w:rsidP="00FC7C62">
            <w:pPr>
              <w:pStyle w:val="Default"/>
              <w:jc w:val="both"/>
              <w:rPr>
                <w:rFonts w:ascii="Futura PT Book" w:hAnsi="Futura PT Book"/>
                <w:color w:val="0B1C2A"/>
                <w:sz w:val="24"/>
                <w:szCs w:val="24"/>
              </w:rPr>
            </w:pPr>
            <w:r w:rsidRPr="00E7540F">
              <w:rPr>
                <w:rFonts w:ascii="Futura PT Book" w:hAnsi="Futura PT Book"/>
                <w:color w:val="0B1C2A"/>
                <w:sz w:val="24"/>
                <w:szCs w:val="24"/>
              </w:rPr>
              <w:t>I have always been interested in fixing cars and would like to turn this hobby into a career.  I can work as part of a team and have been volunteering at my local go-kart track at weekends.</w:t>
            </w:r>
          </w:p>
          <w:p w:rsidR="00A113C0" w:rsidRPr="00E7540F" w:rsidRDefault="00A113C0" w:rsidP="00FC7C62">
            <w:pPr>
              <w:pStyle w:val="Default"/>
              <w:jc w:val="both"/>
              <w:rPr>
                <w:rFonts w:ascii="Futura PT Book" w:hAnsi="Futura PT Book"/>
                <w:color w:val="0B1C2A"/>
                <w:sz w:val="24"/>
                <w:szCs w:val="24"/>
              </w:rPr>
            </w:pPr>
          </w:p>
          <w:p w:rsidR="00A113C0" w:rsidRPr="00E7540F" w:rsidRDefault="00A113C0" w:rsidP="00FC7C62">
            <w:pPr>
              <w:pStyle w:val="Default"/>
              <w:jc w:val="both"/>
              <w:rPr>
                <w:rFonts w:ascii="Futura PT Book" w:hAnsi="Futura PT Book"/>
                <w:color w:val="0B1C2A"/>
                <w:sz w:val="24"/>
                <w:szCs w:val="24"/>
              </w:rPr>
            </w:pPr>
            <w:r w:rsidRPr="00E7540F">
              <w:rPr>
                <w:rFonts w:ascii="Futura PT Book" w:hAnsi="Futura PT Book"/>
                <w:color w:val="0B1C2A"/>
                <w:sz w:val="24"/>
                <w:szCs w:val="24"/>
              </w:rPr>
              <w:t xml:space="preserve">I look forward to hearing from you. </w:t>
            </w:r>
          </w:p>
          <w:p w:rsidR="00A113C0" w:rsidRPr="00E7540F" w:rsidRDefault="00A113C0" w:rsidP="00FC7C62">
            <w:pPr>
              <w:pStyle w:val="Default"/>
              <w:jc w:val="both"/>
              <w:rPr>
                <w:rFonts w:ascii="Futura PT Book" w:hAnsi="Futura PT Book"/>
                <w:color w:val="0B1C2A"/>
                <w:sz w:val="24"/>
                <w:szCs w:val="24"/>
              </w:rPr>
            </w:pPr>
          </w:p>
          <w:p w:rsidR="00A113C0" w:rsidRPr="00E7540F" w:rsidRDefault="00A113C0" w:rsidP="00FC7C62">
            <w:pPr>
              <w:pStyle w:val="Default"/>
              <w:jc w:val="both"/>
              <w:rPr>
                <w:rFonts w:ascii="Futura PT Book" w:hAnsi="Futura PT Book"/>
                <w:color w:val="0B1C2A"/>
                <w:sz w:val="24"/>
                <w:szCs w:val="24"/>
              </w:rPr>
            </w:pPr>
            <w:r w:rsidRPr="00E7540F">
              <w:rPr>
                <w:rFonts w:ascii="Futura PT Book" w:hAnsi="Futura PT Book"/>
                <w:color w:val="0B1C2A"/>
                <w:sz w:val="24"/>
                <w:szCs w:val="24"/>
              </w:rPr>
              <w:t>Yours sincerely,</w:t>
            </w:r>
          </w:p>
          <w:p w:rsidR="00A113C0" w:rsidRPr="00E7540F" w:rsidRDefault="00A113C0" w:rsidP="00FC7C62">
            <w:pPr>
              <w:pStyle w:val="Default"/>
              <w:jc w:val="both"/>
              <w:rPr>
                <w:rFonts w:ascii="Futura PT Book" w:hAnsi="Futura PT Book"/>
                <w:color w:val="0B1C2A"/>
                <w:sz w:val="24"/>
                <w:szCs w:val="24"/>
              </w:rPr>
            </w:pPr>
          </w:p>
          <w:p w:rsidR="007E7E42" w:rsidRPr="00E7540F" w:rsidRDefault="007E7E42" w:rsidP="00FC7C62">
            <w:pPr>
              <w:pStyle w:val="Default"/>
              <w:jc w:val="both"/>
              <w:rPr>
                <w:rFonts w:ascii="Futura PT Book" w:hAnsi="Futura PT Book"/>
                <w:color w:val="0B1C2A"/>
                <w:sz w:val="24"/>
                <w:szCs w:val="24"/>
              </w:rPr>
            </w:pPr>
          </w:p>
          <w:p w:rsidR="007E7E42" w:rsidRDefault="007E7E42" w:rsidP="00FC7C62">
            <w:pPr>
              <w:pStyle w:val="Default"/>
              <w:jc w:val="both"/>
              <w:rPr>
                <w:rFonts w:ascii="Futura PT Book" w:hAnsi="Futura PT Book"/>
                <w:color w:val="0B1C2A"/>
                <w:sz w:val="24"/>
                <w:szCs w:val="24"/>
              </w:rPr>
            </w:pPr>
          </w:p>
          <w:p w:rsidR="00E7540F" w:rsidRPr="00E7540F" w:rsidRDefault="00E7540F" w:rsidP="00FC7C62">
            <w:pPr>
              <w:pStyle w:val="Default"/>
              <w:jc w:val="both"/>
              <w:rPr>
                <w:rFonts w:ascii="Futura PT Book" w:hAnsi="Futura PT Book"/>
                <w:color w:val="0B1C2A"/>
                <w:sz w:val="24"/>
                <w:szCs w:val="24"/>
              </w:rPr>
            </w:pPr>
          </w:p>
          <w:p w:rsidR="00A113C0" w:rsidRPr="00E7540F" w:rsidRDefault="00A113C0" w:rsidP="00E7540F">
            <w:pPr>
              <w:pStyle w:val="Default"/>
              <w:jc w:val="both"/>
              <w:rPr>
                <w:rFonts w:ascii="Futura PT Book" w:hAnsi="Futura PT Book"/>
                <w:color w:val="0B1C2A"/>
                <w:sz w:val="24"/>
                <w:szCs w:val="24"/>
              </w:rPr>
            </w:pPr>
            <w:r w:rsidRPr="00E7540F">
              <w:rPr>
                <w:rFonts w:ascii="Futura PT Book" w:hAnsi="Futura PT Book"/>
                <w:color w:val="0B1C2A"/>
                <w:sz w:val="24"/>
                <w:szCs w:val="24"/>
              </w:rPr>
              <w:t>Amy Beech</w:t>
            </w:r>
          </w:p>
        </w:tc>
      </w:tr>
    </w:tbl>
    <w:p w:rsidR="009A1B9D" w:rsidRPr="00E7540F" w:rsidRDefault="00A113C0" w:rsidP="009A1B9D">
      <w:pPr>
        <w:rPr>
          <w:rFonts w:ascii="Futura PT Heavy Italic" w:hAnsi="Futura PT Heavy Italic" w:cs="Arial"/>
          <w:bCs/>
          <w:color w:val="76B835"/>
          <w:kern w:val="36"/>
          <w:sz w:val="36"/>
          <w:szCs w:val="36"/>
          <w:lang w:eastAsia="en-GB"/>
        </w:rPr>
      </w:pPr>
      <w:r w:rsidRPr="00E7540F">
        <w:rPr>
          <w:rFonts w:ascii="Futura PT Heavy Italic" w:hAnsi="Futura PT Heavy Italic" w:cs="Arial"/>
          <w:bCs/>
          <w:color w:val="76B835"/>
          <w:kern w:val="36"/>
          <w:sz w:val="36"/>
          <w:szCs w:val="36"/>
          <w:lang w:eastAsia="en-GB"/>
        </w:rPr>
        <w:lastRenderedPageBreak/>
        <w:t>HANDOUT</w:t>
      </w:r>
      <w:r w:rsidR="009A1B9D" w:rsidRPr="00E7540F">
        <w:rPr>
          <w:rFonts w:ascii="Futura PT Heavy Italic" w:hAnsi="Futura PT Heavy Italic" w:cs="Arial"/>
          <w:bCs/>
          <w:color w:val="76B835"/>
          <w:kern w:val="36"/>
          <w:sz w:val="36"/>
          <w:szCs w:val="36"/>
          <w:lang w:eastAsia="en-GB"/>
        </w:rPr>
        <w:t>: Notes on using Microsoft Word</w:t>
      </w:r>
    </w:p>
    <w:p w:rsidR="00A113C0" w:rsidRPr="00121384" w:rsidRDefault="00A113C0" w:rsidP="009A1B9D">
      <w:pPr>
        <w:rPr>
          <w:rFonts w:ascii="Futura PT Book" w:hAnsi="Futura PT Book" w:cs="Arial"/>
          <w:b/>
          <w:bCs/>
          <w:color w:val="0F243E" w:themeColor="text2" w:themeShade="80"/>
          <w:kern w:val="36"/>
          <w:sz w:val="20"/>
          <w:szCs w:val="20"/>
          <w:lang w:eastAsia="en-GB"/>
        </w:rPr>
      </w:pPr>
      <w:r w:rsidRPr="00121384">
        <w:rPr>
          <w:rFonts w:ascii="Futura PT Book" w:hAnsi="Futura PT Book" w:cs="Arial"/>
          <w:b/>
          <w:bCs/>
          <w:color w:val="0F243E" w:themeColor="text2" w:themeShade="80"/>
          <w:kern w:val="36"/>
          <w:sz w:val="40"/>
          <w:szCs w:val="40"/>
          <w:lang w:eastAsia="en-GB"/>
        </w:rPr>
        <w:t xml:space="preserve"> </w:t>
      </w:r>
    </w:p>
    <w:p w:rsidR="00A113C0" w:rsidRPr="00E7540F" w:rsidRDefault="00A113C0" w:rsidP="009A1B9D">
      <w:pPr>
        <w:pStyle w:val="Default"/>
        <w:rPr>
          <w:rFonts w:ascii="Futura PT Book" w:hAnsi="Futura PT Book"/>
          <w:color w:val="0B1C2A"/>
        </w:rPr>
      </w:pPr>
      <w:r w:rsidRPr="00E7540F">
        <w:rPr>
          <w:rFonts w:ascii="Futura PT Book" w:hAnsi="Futura PT Book"/>
          <w:color w:val="0B1C2A"/>
        </w:rPr>
        <w:t>Make sure that all the writing is in the same font.  To change the font; select all the writing on the page and left click on the font box in the bar along the top, you can then select a different font by left clicking on it.</w:t>
      </w:r>
    </w:p>
    <w:p w:rsidR="00A113C0" w:rsidRPr="00E7540F" w:rsidRDefault="00A113C0" w:rsidP="009A1B9D">
      <w:pPr>
        <w:pStyle w:val="Default"/>
        <w:rPr>
          <w:rFonts w:ascii="Futura PT Book" w:hAnsi="Futura PT Book"/>
          <w:color w:val="0B1C2A"/>
        </w:rPr>
      </w:pPr>
    </w:p>
    <w:p w:rsidR="00A113C0" w:rsidRPr="00E7540F" w:rsidRDefault="00A113C0" w:rsidP="009A1B9D">
      <w:pPr>
        <w:pStyle w:val="Default"/>
        <w:rPr>
          <w:rFonts w:ascii="Futura PT Book" w:hAnsi="Futura PT Book"/>
          <w:color w:val="0B1C2A"/>
        </w:rPr>
      </w:pPr>
      <w:r w:rsidRPr="00E7540F">
        <w:rPr>
          <w:rFonts w:ascii="Futura PT Book" w:hAnsi="Futura PT Book"/>
          <w:color w:val="0B1C2A"/>
        </w:rPr>
        <w:t>Change to font to Arial now using this box, then use the box next to it to make sure all your writing is the same size (12):</w:t>
      </w:r>
    </w:p>
    <w:p w:rsidR="00A113C0" w:rsidRPr="00121384" w:rsidRDefault="00A113C0" w:rsidP="009A1B9D">
      <w:pPr>
        <w:tabs>
          <w:tab w:val="left" w:pos="2805"/>
        </w:tabs>
        <w:rPr>
          <w:rFonts w:ascii="Futura PT Book" w:hAnsi="Futura PT Book" w:cs="Arial"/>
          <w:color w:val="0F243E" w:themeColor="text2" w:themeShade="80"/>
        </w:rPr>
      </w:pPr>
    </w:p>
    <w:p w:rsidR="00A113C0" w:rsidRPr="00121384" w:rsidRDefault="00A113C0" w:rsidP="00A113C0">
      <w:pPr>
        <w:jc w:val="center"/>
        <w:rPr>
          <w:rFonts w:ascii="Futura PT Book" w:hAnsi="Futura PT Book" w:cstheme="minorHAnsi"/>
          <w:color w:val="0F243E" w:themeColor="text2" w:themeShade="80"/>
        </w:rPr>
      </w:pPr>
      <w:r w:rsidRPr="00121384">
        <w:rPr>
          <w:rFonts w:ascii="Futura PT Book" w:hAnsi="Futura PT Book" w:cstheme="minorHAnsi"/>
          <w:noProof/>
          <w:color w:val="0F243E" w:themeColor="text2" w:themeShade="80"/>
          <w:lang w:val="en-GB" w:eastAsia="en-GB"/>
        </w:rPr>
        <w:drawing>
          <wp:inline distT="0" distB="0" distL="0" distR="0" wp14:anchorId="1D4718D6" wp14:editId="4B9088D5">
            <wp:extent cx="3338830" cy="2519680"/>
            <wp:effectExtent l="0" t="0" r="0" b="0"/>
            <wp:docPr id="25" name="Picture 25" descr="Fo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nt.bmp"/>
                    <pic:cNvPicPr>
                      <a:picLocks noChangeAspect="1" noChangeArrowheads="1"/>
                    </pic:cNvPicPr>
                  </pic:nvPicPr>
                  <pic:blipFill>
                    <a:blip r:embed="rId35">
                      <a:extLst>
                        <a:ext uri="{28A0092B-C50C-407E-A947-70E740481C1C}">
                          <a14:useLocalDpi xmlns:a14="http://schemas.microsoft.com/office/drawing/2010/main" val="0"/>
                        </a:ext>
                      </a:extLst>
                    </a:blip>
                    <a:srcRect b="30991"/>
                    <a:stretch>
                      <a:fillRect/>
                    </a:stretch>
                  </pic:blipFill>
                  <pic:spPr bwMode="auto">
                    <a:xfrm>
                      <a:off x="0" y="0"/>
                      <a:ext cx="3338830" cy="2519680"/>
                    </a:xfrm>
                    <a:prstGeom prst="rect">
                      <a:avLst/>
                    </a:prstGeom>
                    <a:noFill/>
                    <a:ln>
                      <a:noFill/>
                    </a:ln>
                  </pic:spPr>
                </pic:pic>
              </a:graphicData>
            </a:graphic>
          </wp:inline>
        </w:drawing>
      </w:r>
    </w:p>
    <w:p w:rsidR="00A113C0" w:rsidRPr="00121384" w:rsidRDefault="00A113C0" w:rsidP="00A113C0">
      <w:pPr>
        <w:jc w:val="both"/>
        <w:rPr>
          <w:rFonts w:ascii="Futura PT Book" w:hAnsi="Futura PT Book" w:cstheme="minorHAnsi"/>
          <w:color w:val="0F243E" w:themeColor="text2" w:themeShade="80"/>
        </w:rPr>
      </w:pPr>
    </w:p>
    <w:p w:rsidR="00A113C0" w:rsidRPr="00E7540F" w:rsidRDefault="00A113C0" w:rsidP="009A1B9D">
      <w:pPr>
        <w:pStyle w:val="Default"/>
        <w:rPr>
          <w:rFonts w:ascii="Futura PT Book" w:hAnsi="Futura PT Book"/>
          <w:color w:val="0B1C2A"/>
        </w:rPr>
      </w:pPr>
      <w:r w:rsidRPr="00E7540F">
        <w:rPr>
          <w:rFonts w:ascii="Futura PT Book" w:hAnsi="Futura PT Book"/>
          <w:color w:val="0B1C2A"/>
        </w:rPr>
        <w:t>To make your address appear on the right hand side of the page you need to type it in normally, then select the writing you want to move and use the ‘alignment’ buttons on the right of the text box.</w:t>
      </w:r>
    </w:p>
    <w:p w:rsidR="00A113C0" w:rsidRPr="00E7540F" w:rsidRDefault="00A113C0" w:rsidP="009A1B9D">
      <w:pPr>
        <w:pStyle w:val="Default"/>
        <w:rPr>
          <w:rFonts w:ascii="Futura PT Book" w:hAnsi="Futura PT Book"/>
          <w:color w:val="0B1C2A"/>
        </w:rPr>
      </w:pPr>
    </w:p>
    <w:p w:rsidR="00A113C0" w:rsidRPr="00E7540F" w:rsidRDefault="00A113C0" w:rsidP="009A1B9D">
      <w:pPr>
        <w:pStyle w:val="Default"/>
        <w:rPr>
          <w:rFonts w:ascii="Futura PT Book" w:hAnsi="Futura PT Book"/>
          <w:color w:val="0B1C2A"/>
        </w:rPr>
      </w:pPr>
      <w:r w:rsidRPr="00E7540F">
        <w:rPr>
          <w:rFonts w:ascii="Futura PT Book" w:hAnsi="Futura PT Book"/>
          <w:color w:val="0B1C2A"/>
        </w:rPr>
        <w:t>You can also use these to make sure the company’s address is aligned to the left hand side of the page.</w:t>
      </w:r>
    </w:p>
    <w:p w:rsidR="00A113C0" w:rsidRPr="00E7540F" w:rsidRDefault="00A113C0" w:rsidP="00A113C0">
      <w:pPr>
        <w:jc w:val="both"/>
        <w:rPr>
          <w:rFonts w:ascii="Futura PT Book" w:hAnsi="Futura PT Book" w:cs="Arial"/>
          <w:color w:val="0B1C2A"/>
        </w:rPr>
      </w:pPr>
    </w:p>
    <w:p w:rsidR="00A113C0" w:rsidRPr="00121384" w:rsidRDefault="00A113C0" w:rsidP="00A113C0">
      <w:pPr>
        <w:jc w:val="center"/>
        <w:rPr>
          <w:rFonts w:ascii="Futura PT Book" w:hAnsi="Futura PT Book" w:cstheme="minorHAnsi"/>
          <w:color w:val="0F243E" w:themeColor="text2" w:themeShade="80"/>
        </w:rPr>
      </w:pPr>
      <w:r w:rsidRPr="00121384">
        <w:rPr>
          <w:rFonts w:ascii="Futura PT Book" w:hAnsi="Futura PT Book" w:cstheme="minorHAnsi"/>
          <w:noProof/>
          <w:color w:val="0F243E" w:themeColor="text2" w:themeShade="80"/>
          <w:lang w:val="en-GB" w:eastAsia="en-GB"/>
        </w:rPr>
        <w:drawing>
          <wp:inline distT="0" distB="0" distL="0" distR="0" wp14:anchorId="02DE2AF9" wp14:editId="202352E6">
            <wp:extent cx="2902585" cy="1765300"/>
            <wp:effectExtent l="0" t="0" r="0" b="6350"/>
            <wp:docPr id="29" name="Picture 29" descr="Font Alignme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ont Alignment.bmp"/>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02585" cy="1765300"/>
                    </a:xfrm>
                    <a:prstGeom prst="rect">
                      <a:avLst/>
                    </a:prstGeom>
                    <a:noFill/>
                    <a:ln>
                      <a:noFill/>
                    </a:ln>
                  </pic:spPr>
                </pic:pic>
              </a:graphicData>
            </a:graphic>
          </wp:inline>
        </w:drawing>
      </w:r>
    </w:p>
    <w:p w:rsidR="00A113C0" w:rsidRPr="00121384" w:rsidRDefault="00A113C0" w:rsidP="00A113C0">
      <w:pPr>
        <w:jc w:val="both"/>
        <w:rPr>
          <w:rFonts w:ascii="Futura PT Book" w:hAnsi="Futura PT Book" w:cstheme="minorHAnsi"/>
          <w:color w:val="0F243E" w:themeColor="text2" w:themeShade="80"/>
        </w:rPr>
      </w:pPr>
    </w:p>
    <w:p w:rsidR="00A113C0" w:rsidRPr="00121384" w:rsidRDefault="00A113C0" w:rsidP="00A113C0">
      <w:pPr>
        <w:jc w:val="both"/>
        <w:rPr>
          <w:rFonts w:ascii="Futura PT Book" w:hAnsi="Futura PT Book" w:cstheme="minorHAnsi"/>
          <w:color w:val="0F243E" w:themeColor="text2" w:themeShade="80"/>
        </w:rPr>
      </w:pPr>
    </w:p>
    <w:p w:rsidR="00A113C0" w:rsidRPr="00E7540F" w:rsidRDefault="00A113C0" w:rsidP="009A1B9D">
      <w:pPr>
        <w:pStyle w:val="Default"/>
        <w:rPr>
          <w:rFonts w:ascii="Futura PT Book" w:hAnsi="Futura PT Book"/>
          <w:color w:val="0B1C2A"/>
        </w:rPr>
      </w:pPr>
      <w:r w:rsidRPr="00E7540F">
        <w:rPr>
          <w:rFonts w:ascii="Futura PT Book" w:hAnsi="Futura PT Book"/>
          <w:color w:val="0B1C2A"/>
        </w:rPr>
        <w:t>Once you have written your letter make sure you have no spelling mistakes by doing a spell check (you should do this on any document you create).  Click ‘Review’ at the top of the page and then the first icon, Spelling and Grammar:</w:t>
      </w:r>
    </w:p>
    <w:p w:rsidR="00A113C0" w:rsidRPr="00121384" w:rsidRDefault="00A113C0" w:rsidP="00A113C0">
      <w:pPr>
        <w:pStyle w:val="Default"/>
        <w:jc w:val="both"/>
        <w:rPr>
          <w:rFonts w:ascii="Futura PT Book" w:hAnsi="Futura PT Book"/>
          <w:color w:val="0F243E" w:themeColor="text2" w:themeShade="80"/>
        </w:rPr>
      </w:pPr>
    </w:p>
    <w:p w:rsidR="009A1B9D" w:rsidRPr="00121384" w:rsidRDefault="009A1B9D" w:rsidP="00A113C0">
      <w:pPr>
        <w:jc w:val="center"/>
        <w:rPr>
          <w:rFonts w:ascii="Futura PT Book" w:hAnsi="Futura PT Book" w:cstheme="minorHAnsi"/>
          <w:color w:val="0F243E" w:themeColor="text2" w:themeShade="80"/>
        </w:rPr>
      </w:pPr>
    </w:p>
    <w:p w:rsidR="00A113C0" w:rsidRPr="00121384" w:rsidRDefault="00A113C0" w:rsidP="00A113C0">
      <w:pPr>
        <w:jc w:val="center"/>
        <w:rPr>
          <w:rFonts w:ascii="Futura PT Book" w:hAnsi="Futura PT Book" w:cstheme="minorHAnsi"/>
          <w:color w:val="0F243E" w:themeColor="text2" w:themeShade="80"/>
        </w:rPr>
      </w:pPr>
      <w:r w:rsidRPr="00121384">
        <w:rPr>
          <w:rFonts w:ascii="Futura PT Book" w:hAnsi="Futura PT Book" w:cstheme="minorHAnsi"/>
          <w:noProof/>
          <w:color w:val="0F243E" w:themeColor="text2" w:themeShade="80"/>
          <w:lang w:val="en-GB" w:eastAsia="en-GB"/>
        </w:rPr>
        <w:drawing>
          <wp:inline distT="0" distB="0" distL="0" distR="0" wp14:anchorId="062FFD21" wp14:editId="7A0E8E9C">
            <wp:extent cx="5720080" cy="1669415"/>
            <wp:effectExtent l="0" t="0" r="0" b="6985"/>
            <wp:docPr id="82" name="Picture 82" descr="Spellche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pellcheck.jpg"/>
                    <pic:cNvPicPr>
                      <a:picLocks noChangeAspect="1" noChangeArrowheads="1"/>
                    </pic:cNvPicPr>
                  </pic:nvPicPr>
                  <pic:blipFill>
                    <a:blip r:embed="rId37">
                      <a:extLst>
                        <a:ext uri="{28A0092B-C50C-407E-A947-70E740481C1C}">
                          <a14:useLocalDpi xmlns:a14="http://schemas.microsoft.com/office/drawing/2010/main" val="0"/>
                        </a:ext>
                      </a:extLst>
                    </a:blip>
                    <a:srcRect b="23581"/>
                    <a:stretch>
                      <a:fillRect/>
                    </a:stretch>
                  </pic:blipFill>
                  <pic:spPr bwMode="auto">
                    <a:xfrm>
                      <a:off x="0" y="0"/>
                      <a:ext cx="5720080" cy="1669415"/>
                    </a:xfrm>
                    <a:prstGeom prst="rect">
                      <a:avLst/>
                    </a:prstGeom>
                    <a:noFill/>
                    <a:ln>
                      <a:noFill/>
                    </a:ln>
                  </pic:spPr>
                </pic:pic>
              </a:graphicData>
            </a:graphic>
          </wp:inline>
        </w:drawing>
      </w:r>
    </w:p>
    <w:p w:rsidR="00A113C0" w:rsidRPr="00121384" w:rsidRDefault="00A113C0" w:rsidP="00A113C0">
      <w:pPr>
        <w:jc w:val="center"/>
        <w:rPr>
          <w:rFonts w:ascii="Futura PT Book" w:hAnsi="Futura PT Book" w:cstheme="minorHAnsi"/>
          <w:color w:val="0F243E" w:themeColor="text2" w:themeShade="80"/>
        </w:rPr>
      </w:pPr>
    </w:p>
    <w:p w:rsidR="009A1B9D" w:rsidRPr="00121384" w:rsidRDefault="009A1B9D" w:rsidP="009A1B9D">
      <w:pPr>
        <w:pStyle w:val="Default"/>
        <w:rPr>
          <w:rFonts w:ascii="Futura PT Book" w:hAnsi="Futura PT Book"/>
          <w:color w:val="0F243E" w:themeColor="text2" w:themeShade="80"/>
        </w:rPr>
      </w:pPr>
    </w:p>
    <w:p w:rsidR="00A113C0" w:rsidRPr="00E7540F" w:rsidRDefault="00A113C0" w:rsidP="009A1B9D">
      <w:pPr>
        <w:pStyle w:val="Default"/>
        <w:rPr>
          <w:rFonts w:ascii="Futura PT Book" w:hAnsi="Futura PT Book"/>
          <w:color w:val="0B1C2A"/>
        </w:rPr>
      </w:pPr>
      <w:r w:rsidRPr="00E7540F">
        <w:rPr>
          <w:rFonts w:ascii="Futura PT Book" w:hAnsi="Futura PT Book"/>
          <w:color w:val="0B1C2A"/>
        </w:rPr>
        <w:t>A box will appear that will change any words you have spelt wrong – remember do not just accept what it tells you, it might be changing the word.  Make sure you read it carefully and think what you want to say.</w:t>
      </w:r>
    </w:p>
    <w:p w:rsidR="009A1B9D" w:rsidRPr="00E7540F" w:rsidRDefault="009A1B9D" w:rsidP="009A1B9D">
      <w:pPr>
        <w:pStyle w:val="Default"/>
        <w:rPr>
          <w:rFonts w:ascii="Futura PT Book" w:hAnsi="Futura PT Book"/>
          <w:color w:val="0B1C2A"/>
        </w:rPr>
      </w:pPr>
    </w:p>
    <w:p w:rsidR="00A113C0" w:rsidRPr="00E7540F" w:rsidRDefault="00A113C0" w:rsidP="009A1B9D">
      <w:pPr>
        <w:pStyle w:val="Default"/>
        <w:rPr>
          <w:rFonts w:ascii="Futura PT Book" w:hAnsi="Futura PT Book"/>
          <w:color w:val="0B1C2A"/>
        </w:rPr>
      </w:pPr>
      <w:r w:rsidRPr="00E7540F">
        <w:rPr>
          <w:rFonts w:ascii="Futura PT Book" w:hAnsi="Futura PT Book"/>
          <w:color w:val="0B1C2A"/>
        </w:rPr>
        <w:t>You now need to save your document.  Click the Windows Icon (or File), and select ‘Save As’ and ‘Word Document’:</w:t>
      </w:r>
    </w:p>
    <w:p w:rsidR="00A113C0" w:rsidRPr="00121384" w:rsidRDefault="00A113C0" w:rsidP="00A113C0">
      <w:pPr>
        <w:jc w:val="both"/>
        <w:rPr>
          <w:rFonts w:ascii="Futura PT Book" w:hAnsi="Futura PT Book" w:cs="Arial"/>
          <w:color w:val="0F243E" w:themeColor="text2" w:themeShade="80"/>
        </w:rPr>
      </w:pPr>
    </w:p>
    <w:p w:rsidR="00A113C0" w:rsidRPr="00121384" w:rsidRDefault="00A113C0" w:rsidP="00A113C0">
      <w:pPr>
        <w:jc w:val="center"/>
        <w:rPr>
          <w:rFonts w:ascii="Futura PT Book" w:hAnsi="Futura PT Book" w:cs="Arial"/>
          <w:color w:val="0F243E" w:themeColor="text2" w:themeShade="80"/>
        </w:rPr>
      </w:pPr>
      <w:r w:rsidRPr="00121384">
        <w:rPr>
          <w:rFonts w:ascii="Futura PT Book" w:hAnsi="Futura PT Book" w:cs="Arial"/>
          <w:noProof/>
          <w:color w:val="0F243E" w:themeColor="text2" w:themeShade="80"/>
          <w:lang w:val="en-GB" w:eastAsia="en-GB"/>
        </w:rPr>
        <w:drawing>
          <wp:inline distT="0" distB="0" distL="0" distR="0" wp14:anchorId="1B81FCA5" wp14:editId="64C61716">
            <wp:extent cx="5082540" cy="3657600"/>
            <wp:effectExtent l="0" t="0" r="3810" b="0"/>
            <wp:docPr id="1479" name="Picture 1479" descr="Save as 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ave as Icon.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82540" cy="3657600"/>
                    </a:xfrm>
                    <a:prstGeom prst="rect">
                      <a:avLst/>
                    </a:prstGeom>
                    <a:noFill/>
                    <a:ln>
                      <a:noFill/>
                    </a:ln>
                  </pic:spPr>
                </pic:pic>
              </a:graphicData>
            </a:graphic>
          </wp:inline>
        </w:drawing>
      </w:r>
    </w:p>
    <w:p w:rsidR="00A113C0" w:rsidRPr="00121384" w:rsidRDefault="00A113C0" w:rsidP="00A113C0">
      <w:pPr>
        <w:jc w:val="both"/>
        <w:rPr>
          <w:rFonts w:ascii="Futura PT Book" w:hAnsi="Futura PT Book" w:cs="Arial"/>
          <w:color w:val="0F243E" w:themeColor="text2" w:themeShade="80"/>
        </w:rPr>
      </w:pPr>
    </w:p>
    <w:p w:rsidR="00A113C0" w:rsidRPr="00121384" w:rsidRDefault="00A113C0" w:rsidP="00A113C0">
      <w:pPr>
        <w:jc w:val="both"/>
        <w:rPr>
          <w:rFonts w:ascii="Futura PT Book" w:hAnsi="Futura PT Book" w:cs="Arial"/>
          <w:color w:val="0F243E" w:themeColor="text2" w:themeShade="80"/>
        </w:rPr>
      </w:pPr>
    </w:p>
    <w:p w:rsidR="009A1B9D" w:rsidRPr="00121384" w:rsidRDefault="009A1B9D" w:rsidP="00A113C0">
      <w:pPr>
        <w:pStyle w:val="Default"/>
        <w:jc w:val="both"/>
        <w:rPr>
          <w:rFonts w:ascii="Futura PT Book" w:hAnsi="Futura PT Book"/>
          <w:color w:val="0F243E" w:themeColor="text2" w:themeShade="80"/>
        </w:rPr>
      </w:pPr>
    </w:p>
    <w:p w:rsidR="009A1B9D" w:rsidRPr="00121384" w:rsidRDefault="009A1B9D" w:rsidP="00A113C0">
      <w:pPr>
        <w:pStyle w:val="Default"/>
        <w:jc w:val="both"/>
        <w:rPr>
          <w:rFonts w:ascii="Futura PT Book" w:hAnsi="Futura PT Book"/>
          <w:color w:val="0F243E" w:themeColor="text2" w:themeShade="80"/>
        </w:rPr>
      </w:pPr>
    </w:p>
    <w:p w:rsidR="009A1B9D" w:rsidRPr="00121384" w:rsidRDefault="009A1B9D" w:rsidP="00A113C0">
      <w:pPr>
        <w:pStyle w:val="Default"/>
        <w:jc w:val="both"/>
        <w:rPr>
          <w:rFonts w:ascii="Futura PT Book" w:hAnsi="Futura PT Book"/>
          <w:color w:val="0F243E" w:themeColor="text2" w:themeShade="80"/>
        </w:rPr>
      </w:pPr>
    </w:p>
    <w:p w:rsidR="00A113C0" w:rsidRPr="00E7540F" w:rsidRDefault="00A113C0" w:rsidP="00A113C0">
      <w:pPr>
        <w:pStyle w:val="Default"/>
        <w:jc w:val="both"/>
        <w:rPr>
          <w:rFonts w:ascii="Futura PT Book" w:hAnsi="Futura PT Book"/>
          <w:color w:val="0B1C2A"/>
        </w:rPr>
      </w:pPr>
      <w:r w:rsidRPr="00E7540F">
        <w:rPr>
          <w:rFonts w:ascii="Futura PT Book" w:hAnsi="Futura PT Book"/>
          <w:color w:val="0B1C2A"/>
        </w:rPr>
        <w:t>You can then select where you want to save the document (ask your teacher) and what to call it:</w:t>
      </w:r>
    </w:p>
    <w:p w:rsidR="009A1B9D" w:rsidRPr="00E7540F" w:rsidRDefault="009A1B9D" w:rsidP="00A113C0">
      <w:pPr>
        <w:pStyle w:val="Default"/>
        <w:jc w:val="both"/>
        <w:rPr>
          <w:rFonts w:ascii="Futura PT Book" w:hAnsi="Futura PT Book"/>
          <w:color w:val="0B1C2A"/>
        </w:rPr>
      </w:pPr>
    </w:p>
    <w:p w:rsidR="00A113C0" w:rsidRPr="00121384" w:rsidRDefault="00A113C0" w:rsidP="00A113C0">
      <w:pPr>
        <w:pStyle w:val="Default"/>
        <w:jc w:val="both"/>
        <w:rPr>
          <w:rFonts w:ascii="Futura PT Book" w:hAnsi="Futura PT Book"/>
          <w:color w:val="0F243E" w:themeColor="text2" w:themeShade="80"/>
        </w:rPr>
      </w:pPr>
    </w:p>
    <w:p w:rsidR="00A113C0" w:rsidRPr="00121384" w:rsidRDefault="00A113C0" w:rsidP="00A113C0">
      <w:pPr>
        <w:tabs>
          <w:tab w:val="left" w:pos="2805"/>
        </w:tabs>
        <w:jc w:val="center"/>
        <w:rPr>
          <w:rFonts w:ascii="Futura PT Book" w:hAnsi="Futura PT Book" w:cs="Arial"/>
          <w:color w:val="0F243E" w:themeColor="text2" w:themeShade="80"/>
        </w:rPr>
      </w:pPr>
      <w:r w:rsidRPr="00121384">
        <w:rPr>
          <w:rFonts w:ascii="Futura PT Book" w:hAnsi="Futura PT Book" w:cs="Arial"/>
          <w:noProof/>
          <w:color w:val="0F243E" w:themeColor="text2" w:themeShade="80"/>
          <w:lang w:val="en-GB" w:eastAsia="en-GB"/>
        </w:rPr>
        <w:drawing>
          <wp:inline distT="0" distB="0" distL="0" distR="0" wp14:anchorId="1E709C55" wp14:editId="612A2D96">
            <wp:extent cx="4614545" cy="2689860"/>
            <wp:effectExtent l="0" t="0" r="0" b="0"/>
            <wp:docPr id="1480" name="Picture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l="26588" t="31657" r="23248" b="16272"/>
                    <a:stretch>
                      <a:fillRect/>
                    </a:stretch>
                  </pic:blipFill>
                  <pic:spPr bwMode="auto">
                    <a:xfrm>
                      <a:off x="0" y="0"/>
                      <a:ext cx="4614545" cy="2689860"/>
                    </a:xfrm>
                    <a:prstGeom prst="rect">
                      <a:avLst/>
                    </a:prstGeom>
                    <a:noFill/>
                    <a:ln>
                      <a:noFill/>
                    </a:ln>
                  </pic:spPr>
                </pic:pic>
              </a:graphicData>
            </a:graphic>
          </wp:inline>
        </w:drawing>
      </w:r>
    </w:p>
    <w:p w:rsidR="009A1B9D" w:rsidRPr="00121384" w:rsidRDefault="009A1B9D" w:rsidP="00A113C0">
      <w:pPr>
        <w:pStyle w:val="Default"/>
        <w:jc w:val="both"/>
        <w:rPr>
          <w:rFonts w:ascii="Futura PT Book" w:hAnsi="Futura PT Book"/>
          <w:color w:val="0F243E" w:themeColor="text2" w:themeShade="80"/>
        </w:rPr>
      </w:pPr>
    </w:p>
    <w:p w:rsidR="009A1B9D" w:rsidRPr="00121384" w:rsidRDefault="009A1B9D" w:rsidP="00A113C0">
      <w:pPr>
        <w:pStyle w:val="Default"/>
        <w:jc w:val="both"/>
        <w:rPr>
          <w:rFonts w:ascii="Futura PT Book" w:hAnsi="Futura PT Book"/>
          <w:color w:val="0F243E" w:themeColor="text2" w:themeShade="80"/>
        </w:rPr>
      </w:pPr>
    </w:p>
    <w:p w:rsidR="00A113C0" w:rsidRPr="00E7540F" w:rsidRDefault="00A113C0" w:rsidP="00A113C0">
      <w:pPr>
        <w:pStyle w:val="Default"/>
        <w:jc w:val="both"/>
        <w:rPr>
          <w:rFonts w:ascii="Futura PT Book" w:hAnsi="Futura PT Book"/>
          <w:color w:val="0B1C2A"/>
        </w:rPr>
      </w:pPr>
      <w:r w:rsidRPr="00E7540F">
        <w:rPr>
          <w:rFonts w:ascii="Futura PT Book" w:hAnsi="Futura PT Book"/>
          <w:color w:val="0B1C2A"/>
        </w:rPr>
        <w:t>Now you need to make sure the letter prints properly.  Go back to the Word document that is your letter and select the Windows Icon again, and hover your mouse over ‘Print’, the select ‘Print Preview’:</w:t>
      </w:r>
    </w:p>
    <w:p w:rsidR="009A1B9D" w:rsidRPr="00121384" w:rsidRDefault="009A1B9D" w:rsidP="00A113C0">
      <w:pPr>
        <w:pStyle w:val="Default"/>
        <w:jc w:val="both"/>
        <w:rPr>
          <w:rFonts w:ascii="Futura PT Book" w:hAnsi="Futura PT Book"/>
          <w:color w:val="0F243E" w:themeColor="text2" w:themeShade="80"/>
        </w:rPr>
      </w:pPr>
    </w:p>
    <w:p w:rsidR="00A113C0" w:rsidRPr="00121384" w:rsidRDefault="00A113C0" w:rsidP="00A113C0">
      <w:pPr>
        <w:tabs>
          <w:tab w:val="left" w:pos="2805"/>
        </w:tabs>
        <w:rPr>
          <w:rFonts w:ascii="Futura PT Book" w:hAnsi="Futura PT Book" w:cs="Arial"/>
          <w:color w:val="0F243E" w:themeColor="text2" w:themeShade="80"/>
        </w:rPr>
      </w:pPr>
    </w:p>
    <w:p w:rsidR="00A113C0" w:rsidRPr="00121384" w:rsidRDefault="00A113C0" w:rsidP="00A113C0">
      <w:pPr>
        <w:tabs>
          <w:tab w:val="left" w:pos="2805"/>
        </w:tabs>
        <w:jc w:val="center"/>
        <w:rPr>
          <w:rFonts w:ascii="Futura PT Book" w:hAnsi="Futura PT Book" w:cs="Arial"/>
          <w:color w:val="0F243E" w:themeColor="text2" w:themeShade="80"/>
        </w:rPr>
      </w:pPr>
      <w:r w:rsidRPr="00121384">
        <w:rPr>
          <w:rFonts w:ascii="Futura PT Book" w:hAnsi="Futura PT Book" w:cs="Arial"/>
          <w:noProof/>
          <w:color w:val="0F243E" w:themeColor="text2" w:themeShade="80"/>
          <w:lang w:val="en-GB" w:eastAsia="en-GB"/>
        </w:rPr>
        <w:drawing>
          <wp:inline distT="0" distB="0" distL="0" distR="0" wp14:anchorId="2A23C2FD" wp14:editId="38FC222D">
            <wp:extent cx="2860040" cy="3179445"/>
            <wp:effectExtent l="0" t="0" r="0" b="1905"/>
            <wp:docPr id="1481" name="Picture 1481" descr="Print 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int Preview.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60040" cy="3179445"/>
                    </a:xfrm>
                    <a:prstGeom prst="rect">
                      <a:avLst/>
                    </a:prstGeom>
                    <a:noFill/>
                    <a:ln>
                      <a:noFill/>
                    </a:ln>
                  </pic:spPr>
                </pic:pic>
              </a:graphicData>
            </a:graphic>
          </wp:inline>
        </w:drawing>
      </w:r>
    </w:p>
    <w:p w:rsidR="00A113C0" w:rsidRPr="00121384" w:rsidRDefault="00A113C0" w:rsidP="00A113C0">
      <w:pPr>
        <w:tabs>
          <w:tab w:val="left" w:pos="2805"/>
        </w:tabs>
        <w:rPr>
          <w:rFonts w:ascii="Futura PT Book" w:hAnsi="Futura PT Book" w:cs="Arial"/>
          <w:color w:val="0F243E" w:themeColor="text2" w:themeShade="80"/>
        </w:rPr>
      </w:pPr>
    </w:p>
    <w:p w:rsidR="009A1B9D" w:rsidRPr="00121384" w:rsidRDefault="009A1B9D" w:rsidP="00A113C0">
      <w:pPr>
        <w:pStyle w:val="Default"/>
        <w:jc w:val="both"/>
        <w:rPr>
          <w:rFonts w:ascii="Futura PT Book" w:hAnsi="Futura PT Book"/>
          <w:color w:val="0F243E" w:themeColor="text2" w:themeShade="80"/>
        </w:rPr>
      </w:pPr>
    </w:p>
    <w:p w:rsidR="009A1B9D" w:rsidRPr="00E7540F" w:rsidRDefault="00A113C0" w:rsidP="00A113C0">
      <w:pPr>
        <w:pStyle w:val="Default"/>
        <w:jc w:val="both"/>
        <w:rPr>
          <w:rFonts w:ascii="Futura PT Book" w:hAnsi="Futura PT Book"/>
          <w:color w:val="0B1C2A"/>
        </w:rPr>
      </w:pPr>
      <w:r w:rsidRPr="00E7540F">
        <w:rPr>
          <w:rFonts w:ascii="Futura PT Book" w:hAnsi="Futura PT Book"/>
          <w:color w:val="0B1C2A"/>
        </w:rPr>
        <w:t>Once you have clicked Print Preview you will see your letter displayed in a preview screen:</w:t>
      </w:r>
    </w:p>
    <w:p w:rsidR="00A113C0" w:rsidRPr="00121384" w:rsidRDefault="00A113C0" w:rsidP="00A113C0">
      <w:pPr>
        <w:tabs>
          <w:tab w:val="left" w:pos="2805"/>
        </w:tabs>
        <w:rPr>
          <w:rFonts w:ascii="Futura PT Book" w:hAnsi="Futura PT Book" w:cs="Arial"/>
          <w:color w:val="0F243E" w:themeColor="text2" w:themeShade="80"/>
        </w:rPr>
      </w:pPr>
    </w:p>
    <w:p w:rsidR="00A113C0" w:rsidRPr="00121384" w:rsidRDefault="00A113C0" w:rsidP="00A113C0">
      <w:pPr>
        <w:tabs>
          <w:tab w:val="left" w:pos="2805"/>
        </w:tabs>
        <w:rPr>
          <w:rFonts w:ascii="Futura PT Book" w:hAnsi="Futura PT Book" w:cs="Arial"/>
          <w:color w:val="0F243E" w:themeColor="text2" w:themeShade="80"/>
        </w:rPr>
      </w:pPr>
      <w:r w:rsidRPr="00121384">
        <w:rPr>
          <w:rFonts w:ascii="Futura PT Book" w:hAnsi="Futura PT Book" w:cs="Arial"/>
          <w:noProof/>
          <w:color w:val="0F243E" w:themeColor="text2" w:themeShade="80"/>
          <w:lang w:val="en-GB" w:eastAsia="en-GB"/>
        </w:rPr>
        <w:drawing>
          <wp:anchor distT="0" distB="0" distL="114300" distR="114300" simplePos="0" relativeHeight="251714560" behindDoc="0" locked="0" layoutInCell="1" allowOverlap="1" wp14:anchorId="3BB7F004" wp14:editId="1A7F90DD">
            <wp:simplePos x="0" y="0"/>
            <wp:positionH relativeFrom="column">
              <wp:posOffset>824969</wp:posOffset>
            </wp:positionH>
            <wp:positionV relativeFrom="paragraph">
              <wp:posOffset>0</wp:posOffset>
            </wp:positionV>
            <wp:extent cx="4678045" cy="2629535"/>
            <wp:effectExtent l="0" t="0" r="8255" b="0"/>
            <wp:wrapSquare wrapText="bothSides"/>
            <wp:docPr id="1482" name="Picture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78045" cy="26295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1384">
        <w:rPr>
          <w:rFonts w:ascii="Futura PT Book" w:hAnsi="Futura PT Book" w:cs="Arial"/>
          <w:color w:val="0F243E" w:themeColor="text2" w:themeShade="80"/>
        </w:rPr>
        <w:br w:type="textWrapping" w:clear="all"/>
      </w:r>
    </w:p>
    <w:p w:rsidR="009A1B9D" w:rsidRPr="00E7540F" w:rsidRDefault="00A113C0" w:rsidP="00A113C0">
      <w:pPr>
        <w:pStyle w:val="Default"/>
        <w:jc w:val="both"/>
        <w:rPr>
          <w:rFonts w:ascii="Futura PT Book" w:hAnsi="Futura PT Book"/>
          <w:color w:val="0B1C2A"/>
        </w:rPr>
      </w:pPr>
      <w:r w:rsidRPr="00E7540F">
        <w:rPr>
          <w:rFonts w:ascii="Futura PT Book" w:hAnsi="Futura PT Book"/>
          <w:color w:val="0B1C2A"/>
        </w:rPr>
        <w:t>If you are happy with how your letter looks then press print in the top left corner.</w:t>
      </w:r>
    </w:p>
    <w:p w:rsidR="00A113C0" w:rsidRPr="00E7540F" w:rsidRDefault="00A113C0" w:rsidP="00A113C0">
      <w:pPr>
        <w:pStyle w:val="Default"/>
        <w:jc w:val="both"/>
        <w:rPr>
          <w:rFonts w:ascii="Futura PT Book" w:hAnsi="Futura PT Book"/>
          <w:color w:val="0B1C2A"/>
        </w:rPr>
      </w:pPr>
    </w:p>
    <w:p w:rsidR="00A113C0" w:rsidRPr="00E7540F" w:rsidRDefault="00A113C0" w:rsidP="00A113C0">
      <w:pPr>
        <w:pStyle w:val="Default"/>
        <w:jc w:val="both"/>
        <w:rPr>
          <w:rFonts w:ascii="Futura PT Book" w:hAnsi="Futura PT Book"/>
          <w:color w:val="0B1C2A"/>
        </w:rPr>
      </w:pPr>
      <w:r w:rsidRPr="00E7540F">
        <w:rPr>
          <w:rFonts w:ascii="Futura PT Book" w:hAnsi="Futura PT Book"/>
          <w:color w:val="0B1C2A"/>
        </w:rPr>
        <w:t>When the print box comes up check that the right printer is selected (ask your teacher) and press ok.</w:t>
      </w:r>
    </w:p>
    <w:p w:rsidR="009A1B9D" w:rsidRPr="00121384" w:rsidRDefault="009A1B9D" w:rsidP="00A113C0">
      <w:pPr>
        <w:pStyle w:val="Default"/>
        <w:jc w:val="both"/>
        <w:rPr>
          <w:rFonts w:ascii="Futura PT Book" w:hAnsi="Futura PT Book"/>
          <w:color w:val="0F243E" w:themeColor="text2" w:themeShade="80"/>
        </w:rPr>
      </w:pPr>
    </w:p>
    <w:p w:rsidR="00A113C0" w:rsidRPr="00121384" w:rsidRDefault="00A113C0" w:rsidP="00A113C0">
      <w:pPr>
        <w:tabs>
          <w:tab w:val="left" w:pos="2805"/>
        </w:tabs>
        <w:jc w:val="center"/>
        <w:rPr>
          <w:rFonts w:ascii="Futura PT Book" w:hAnsi="Futura PT Book" w:cs="Arial"/>
          <w:color w:val="0F243E" w:themeColor="text2" w:themeShade="80"/>
        </w:rPr>
      </w:pPr>
      <w:r w:rsidRPr="00121384">
        <w:rPr>
          <w:rFonts w:ascii="Futura PT Book" w:hAnsi="Futura PT Book" w:cs="Arial"/>
          <w:noProof/>
          <w:color w:val="0F243E" w:themeColor="text2" w:themeShade="80"/>
          <w:lang w:val="en-GB" w:eastAsia="en-GB"/>
        </w:rPr>
        <w:drawing>
          <wp:inline distT="0" distB="0" distL="0" distR="0" wp14:anchorId="2AE525BC" wp14:editId="33E560A9">
            <wp:extent cx="4412610" cy="3325551"/>
            <wp:effectExtent l="0" t="0" r="7620" b="8255"/>
            <wp:docPr id="1483" name="Picture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l="36226" t="27219" r="35878" b="32544"/>
                    <a:stretch>
                      <a:fillRect/>
                    </a:stretch>
                  </pic:blipFill>
                  <pic:spPr bwMode="auto">
                    <a:xfrm>
                      <a:off x="0" y="0"/>
                      <a:ext cx="4431098" cy="3339484"/>
                    </a:xfrm>
                    <a:prstGeom prst="rect">
                      <a:avLst/>
                    </a:prstGeom>
                    <a:noFill/>
                    <a:ln>
                      <a:noFill/>
                    </a:ln>
                  </pic:spPr>
                </pic:pic>
              </a:graphicData>
            </a:graphic>
          </wp:inline>
        </w:drawing>
      </w:r>
    </w:p>
    <w:p w:rsidR="00A113C0" w:rsidRPr="00121384" w:rsidRDefault="00A113C0" w:rsidP="00A113C0">
      <w:pPr>
        <w:tabs>
          <w:tab w:val="left" w:pos="2805"/>
        </w:tabs>
        <w:rPr>
          <w:rFonts w:ascii="Futura PT Book" w:eastAsiaTheme="minorHAnsi" w:hAnsi="Futura PT Book" w:cs="Georgia"/>
          <w:color w:val="0F243E" w:themeColor="text2" w:themeShade="80"/>
        </w:rPr>
      </w:pPr>
    </w:p>
    <w:p w:rsidR="00A113C0" w:rsidRPr="00121384" w:rsidRDefault="00A113C0" w:rsidP="00A113C0">
      <w:pPr>
        <w:tabs>
          <w:tab w:val="left" w:pos="2805"/>
        </w:tabs>
        <w:rPr>
          <w:rFonts w:ascii="Futura PT Book" w:hAnsi="Futura PT Book"/>
          <w:color w:val="0F243E" w:themeColor="text2" w:themeShade="80"/>
        </w:rPr>
      </w:pPr>
      <w:r w:rsidRPr="00E7540F">
        <w:rPr>
          <w:rFonts w:ascii="Futura PT Book" w:eastAsiaTheme="minorHAnsi" w:hAnsi="Futura PT Book" w:cs="Georgia"/>
          <w:color w:val="0B1C2A"/>
        </w:rPr>
        <w:t>Check your printed letter, if it is on more than one page, does not look right or has bits missing you need to change it in Microsoft Word, save it and re-print it.</w:t>
      </w:r>
      <w:r w:rsidRPr="00121384">
        <w:rPr>
          <w:rFonts w:ascii="Futura PT Book" w:hAnsi="Futura PT Book"/>
          <w:color w:val="0F243E" w:themeColor="text2" w:themeShade="80"/>
        </w:rPr>
        <w:br w:type="page"/>
      </w:r>
    </w:p>
    <w:p w:rsidR="00A113C0" w:rsidRPr="00E7540F" w:rsidRDefault="00A113C0" w:rsidP="00A113C0">
      <w:pPr>
        <w:pStyle w:val="NoSpacing"/>
        <w:rPr>
          <w:rFonts w:ascii="Futura PT Heavy Italic" w:hAnsi="Futura PT Heavy Italic"/>
          <w:color w:val="76B835"/>
          <w:sz w:val="36"/>
          <w:szCs w:val="36"/>
        </w:rPr>
      </w:pPr>
      <w:r w:rsidRPr="00E7540F">
        <w:rPr>
          <w:rFonts w:ascii="Futura PT Heavy Italic" w:hAnsi="Futura PT Heavy Italic"/>
          <w:color w:val="76B835"/>
          <w:sz w:val="36"/>
          <w:szCs w:val="36"/>
        </w:rPr>
        <w:lastRenderedPageBreak/>
        <w:t xml:space="preserve">LESSON 5: Microsoft Word </w:t>
      </w:r>
      <w:r w:rsidRPr="00E7540F">
        <w:rPr>
          <w:rFonts w:ascii="Futura PT Heavy Italic" w:hAnsi="Futura PT Heavy Italic"/>
          <w:color w:val="76B835"/>
          <w:sz w:val="36"/>
          <w:szCs w:val="36"/>
        </w:rPr>
        <w:tab/>
      </w:r>
    </w:p>
    <w:p w:rsidR="009A1B9D" w:rsidRPr="00E7540F" w:rsidRDefault="009A1B9D" w:rsidP="00A113C0">
      <w:pPr>
        <w:jc w:val="both"/>
        <w:rPr>
          <w:rFonts w:ascii="Futura PT Heavy Italic" w:hAnsi="Futura PT Heavy Italic" w:cstheme="minorHAnsi"/>
          <w:i/>
          <w:color w:val="76B835"/>
        </w:rPr>
      </w:pPr>
    </w:p>
    <w:p w:rsidR="00A113C0" w:rsidRPr="00E7540F" w:rsidRDefault="009A1B9D" w:rsidP="00A113C0">
      <w:pPr>
        <w:jc w:val="both"/>
        <w:rPr>
          <w:rFonts w:ascii="Futura PT Heavy Italic" w:hAnsi="Futura PT Heavy Italic"/>
          <w:color w:val="76B835"/>
        </w:rPr>
      </w:pPr>
      <w:r w:rsidRPr="00E7540F">
        <w:rPr>
          <w:rFonts w:ascii="Futura PT Heavy Italic" w:hAnsi="Futura PT Heavy Italic" w:cstheme="minorHAnsi"/>
          <w:color w:val="76B835"/>
        </w:rPr>
        <w:t>Document to E</w:t>
      </w:r>
      <w:r w:rsidR="00A113C0" w:rsidRPr="00E7540F">
        <w:rPr>
          <w:rFonts w:ascii="Futura PT Heavy Italic" w:hAnsi="Futura PT Heavy Italic" w:cstheme="minorHAnsi"/>
          <w:color w:val="76B835"/>
        </w:rPr>
        <w:t xml:space="preserve">dit </w:t>
      </w:r>
    </w:p>
    <w:p w:rsidR="00A113C0" w:rsidRPr="00E7540F" w:rsidRDefault="00A113C0" w:rsidP="00A113C0">
      <w:pPr>
        <w:pStyle w:val="NoSpacing"/>
        <w:rPr>
          <w:rFonts w:ascii="Futura PT Book" w:hAnsi="Futura PT Book"/>
          <w:b/>
          <w:color w:val="0B1C2A"/>
          <w:sz w:val="24"/>
          <w:szCs w:val="24"/>
        </w:rPr>
      </w:pPr>
    </w:p>
    <w:p w:rsidR="00A113C0" w:rsidRPr="00E7540F" w:rsidRDefault="00A113C0" w:rsidP="00A113C0">
      <w:pPr>
        <w:pStyle w:val="NoSpacing"/>
        <w:rPr>
          <w:rFonts w:ascii="Futura PT Book" w:hAnsi="Futura PT Book"/>
          <w:b/>
          <w:color w:val="0B1C2A"/>
          <w:sz w:val="24"/>
          <w:szCs w:val="24"/>
        </w:rPr>
      </w:pPr>
      <w:r w:rsidRPr="00E7540F">
        <w:rPr>
          <w:rFonts w:ascii="Futura PT Book" w:hAnsi="Futura PT Book"/>
          <w:b/>
          <w:color w:val="0B1C2A"/>
          <w:sz w:val="24"/>
          <w:szCs w:val="24"/>
        </w:rPr>
        <w:t>Learning objectives:</w:t>
      </w:r>
    </w:p>
    <w:p w:rsidR="00A113C0" w:rsidRPr="00E7540F" w:rsidRDefault="00A113C0" w:rsidP="00A113C0">
      <w:pPr>
        <w:pStyle w:val="NoSpacing"/>
        <w:numPr>
          <w:ilvl w:val="0"/>
          <w:numId w:val="5"/>
        </w:numPr>
        <w:jc w:val="both"/>
        <w:rPr>
          <w:rFonts w:ascii="Futura PT Book" w:hAnsi="Futura PT Book" w:cs="Arial"/>
          <w:color w:val="0B1C2A"/>
          <w:sz w:val="24"/>
          <w:szCs w:val="24"/>
        </w:rPr>
      </w:pPr>
      <w:r w:rsidRPr="00E7540F">
        <w:rPr>
          <w:rFonts w:ascii="Futura PT Book" w:hAnsi="Futura PT Book" w:cs="Arial"/>
          <w:color w:val="0B1C2A"/>
          <w:sz w:val="24"/>
          <w:szCs w:val="24"/>
        </w:rPr>
        <w:t>Know how to edit a Microsoft Word document</w:t>
      </w:r>
    </w:p>
    <w:p w:rsidR="00A113C0" w:rsidRPr="00E7540F" w:rsidRDefault="00A113C0" w:rsidP="00A113C0">
      <w:pPr>
        <w:pStyle w:val="NoSpacing"/>
        <w:numPr>
          <w:ilvl w:val="0"/>
          <w:numId w:val="5"/>
        </w:numPr>
        <w:jc w:val="both"/>
        <w:rPr>
          <w:rFonts w:ascii="Futura PT Book" w:hAnsi="Futura PT Book" w:cs="Arial"/>
          <w:color w:val="0B1C2A"/>
          <w:sz w:val="24"/>
          <w:szCs w:val="24"/>
        </w:rPr>
      </w:pPr>
      <w:r w:rsidRPr="00E7540F">
        <w:rPr>
          <w:rFonts w:ascii="Futura PT Book" w:hAnsi="Futura PT Book" w:cs="Arial"/>
          <w:color w:val="0B1C2A"/>
          <w:sz w:val="24"/>
          <w:szCs w:val="24"/>
        </w:rPr>
        <w:t>Understand what you can display in a Microsoft Word document</w:t>
      </w:r>
    </w:p>
    <w:p w:rsidR="00A113C0" w:rsidRPr="00E7540F" w:rsidRDefault="00A113C0" w:rsidP="00A113C0">
      <w:pPr>
        <w:pStyle w:val="NoSpacing"/>
        <w:numPr>
          <w:ilvl w:val="0"/>
          <w:numId w:val="5"/>
        </w:numPr>
        <w:jc w:val="both"/>
        <w:rPr>
          <w:rFonts w:ascii="Futura PT Book" w:hAnsi="Futura PT Book" w:cs="Arial"/>
          <w:color w:val="0B1C2A"/>
          <w:sz w:val="24"/>
          <w:szCs w:val="24"/>
        </w:rPr>
      </w:pPr>
      <w:r w:rsidRPr="00E7540F">
        <w:rPr>
          <w:rFonts w:ascii="Futura PT Book" w:hAnsi="Futura PT Book" w:cs="Arial"/>
          <w:color w:val="0B1C2A"/>
          <w:sz w:val="24"/>
          <w:szCs w:val="24"/>
        </w:rPr>
        <w:t>Be able to edit documents and add additional information into them</w:t>
      </w:r>
    </w:p>
    <w:p w:rsidR="00A113C0" w:rsidRPr="00E7540F" w:rsidRDefault="00A113C0" w:rsidP="00A113C0">
      <w:pPr>
        <w:pStyle w:val="NoSpacing"/>
        <w:ind w:left="360"/>
        <w:rPr>
          <w:rFonts w:ascii="Futura PT Book" w:hAnsi="Futura PT Book"/>
          <w:color w:val="0B1C2A"/>
          <w:sz w:val="24"/>
          <w:szCs w:val="24"/>
        </w:rPr>
      </w:pPr>
    </w:p>
    <w:p w:rsidR="00A113C0" w:rsidRPr="00121384" w:rsidRDefault="00A113C0" w:rsidP="00A113C0">
      <w:pPr>
        <w:rPr>
          <w:rFonts w:ascii="Futura PT Book" w:hAnsi="Futura PT Book"/>
          <w:b/>
          <w:color w:val="FFC000"/>
          <w:sz w:val="44"/>
        </w:rPr>
      </w:pPr>
    </w:p>
    <w:p w:rsidR="00A113C0" w:rsidRPr="00121384" w:rsidRDefault="00A113C0" w:rsidP="00A113C0">
      <w:pPr>
        <w:rPr>
          <w:rFonts w:ascii="Futura PT Book" w:hAnsi="Futura PT Book"/>
          <w:b/>
          <w:color w:val="FFC000"/>
          <w:sz w:val="44"/>
        </w:rPr>
      </w:pPr>
      <w:r w:rsidRPr="00121384">
        <w:rPr>
          <w:rFonts w:ascii="Futura PT Book" w:hAnsi="Futura PT Book"/>
          <w:b/>
          <w:noProof/>
          <w:color w:val="FFC000"/>
          <w:sz w:val="44"/>
          <w:lang w:val="en-GB" w:eastAsia="en-GB"/>
        </w:rPr>
        <w:drawing>
          <wp:inline distT="0" distB="0" distL="0" distR="0" wp14:anchorId="01B9F230" wp14:editId="558CD728">
            <wp:extent cx="6645910" cy="3322955"/>
            <wp:effectExtent l="0" t="0" r="2540" b="0"/>
            <wp:docPr id="1401" name="Picture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 name="landscape-1457203454-volkswagen-beetle-tdi-2013-1600x1200-wallpaper-03.jpg"/>
                    <pic:cNvPicPr/>
                  </pic:nvPicPr>
                  <pic:blipFill>
                    <a:blip r:embed="rId43">
                      <a:extLst>
                        <a:ext uri="{28A0092B-C50C-407E-A947-70E740481C1C}">
                          <a14:useLocalDpi xmlns:a14="http://schemas.microsoft.com/office/drawing/2010/main" val="0"/>
                        </a:ext>
                      </a:extLst>
                    </a:blip>
                    <a:stretch>
                      <a:fillRect/>
                    </a:stretch>
                  </pic:blipFill>
                  <pic:spPr>
                    <a:xfrm>
                      <a:off x="0" y="0"/>
                      <a:ext cx="6645910" cy="3322955"/>
                    </a:xfrm>
                    <a:prstGeom prst="rect">
                      <a:avLst/>
                    </a:prstGeom>
                  </pic:spPr>
                </pic:pic>
              </a:graphicData>
            </a:graphic>
          </wp:inline>
        </w:drawing>
      </w:r>
      <w:r w:rsidRPr="00121384">
        <w:rPr>
          <w:rFonts w:ascii="Futura PT Book" w:hAnsi="Futura PT Book"/>
          <w:b/>
          <w:color w:val="FFC000"/>
          <w:sz w:val="44"/>
        </w:rPr>
        <w:br w:type="page"/>
      </w:r>
    </w:p>
    <w:p w:rsidR="00A113C0" w:rsidRPr="00E7540F" w:rsidRDefault="00A113C0" w:rsidP="00A113C0">
      <w:pPr>
        <w:pStyle w:val="NoSpacing"/>
        <w:ind w:right="-266"/>
        <w:rPr>
          <w:rFonts w:ascii="Futura PT Heavy Italic" w:hAnsi="Futura PT Heavy Italic"/>
          <w:color w:val="76B835"/>
          <w:sz w:val="36"/>
          <w:szCs w:val="36"/>
        </w:rPr>
      </w:pPr>
      <w:r w:rsidRPr="00E7540F">
        <w:rPr>
          <w:rFonts w:ascii="Futura PT Heavy Italic" w:hAnsi="Futura PT Heavy Italic"/>
          <w:color w:val="76B835"/>
          <w:sz w:val="36"/>
          <w:szCs w:val="36"/>
        </w:rPr>
        <w:lastRenderedPageBreak/>
        <w:t xml:space="preserve">HANDOUT 016: Document to edit </w:t>
      </w:r>
    </w:p>
    <w:p w:rsidR="00A113C0" w:rsidRPr="00E7540F" w:rsidRDefault="00A113C0" w:rsidP="00A113C0">
      <w:pPr>
        <w:jc w:val="both"/>
        <w:rPr>
          <w:rFonts w:ascii="Futura PT Heavy Italic" w:hAnsi="Futura PT Heavy Italic" w:cstheme="minorHAnsi"/>
          <w:color w:val="76B835"/>
        </w:rPr>
      </w:pPr>
    </w:p>
    <w:p w:rsidR="009A1B9D" w:rsidRPr="00E7540F" w:rsidRDefault="00A113C0" w:rsidP="00A113C0">
      <w:pPr>
        <w:jc w:val="both"/>
        <w:rPr>
          <w:rFonts w:ascii="Futura PT Heavy Italic" w:hAnsi="Futura PT Heavy Italic" w:cstheme="minorHAnsi"/>
          <w:color w:val="76B835"/>
        </w:rPr>
      </w:pPr>
      <w:r w:rsidRPr="00E7540F">
        <w:rPr>
          <w:rFonts w:ascii="Futura PT Heavy Italic" w:hAnsi="Futura PT Heavy Italic" w:cstheme="minorHAnsi"/>
          <w:color w:val="76B835"/>
        </w:rPr>
        <w:t xml:space="preserve">Document to </w:t>
      </w:r>
      <w:r w:rsidR="009A1B9D" w:rsidRPr="00E7540F">
        <w:rPr>
          <w:rFonts w:ascii="Futura PT Heavy Italic" w:hAnsi="Futura PT Heavy Italic" w:cstheme="minorHAnsi"/>
          <w:color w:val="76B835"/>
        </w:rPr>
        <w:t>E</w:t>
      </w:r>
      <w:r w:rsidRPr="00E7540F">
        <w:rPr>
          <w:rFonts w:ascii="Futura PT Heavy Italic" w:hAnsi="Futura PT Heavy Italic" w:cstheme="minorHAnsi"/>
          <w:color w:val="76B835"/>
        </w:rPr>
        <w:t>dit</w:t>
      </w:r>
    </w:p>
    <w:p w:rsidR="00A113C0" w:rsidRPr="00E7540F" w:rsidRDefault="00A113C0" w:rsidP="00A113C0">
      <w:pPr>
        <w:jc w:val="both"/>
        <w:rPr>
          <w:rFonts w:ascii="Futura PT Book" w:hAnsi="Futura PT Book" w:cstheme="minorHAnsi"/>
          <w:color w:val="0F243E" w:themeColor="text2" w:themeShade="80"/>
        </w:rPr>
      </w:pPr>
      <w:r w:rsidRPr="00E7540F">
        <w:rPr>
          <w:rFonts w:ascii="Futura PT Book" w:hAnsi="Futura PT Book" w:cstheme="minorHAnsi"/>
          <w:color w:val="0F243E" w:themeColor="text2" w:themeShade="80"/>
        </w:rPr>
        <w:t xml:space="preserve"> </w:t>
      </w:r>
    </w:p>
    <w:tbl>
      <w:tblPr>
        <w:tblStyle w:val="TableGrid"/>
        <w:tblW w:w="0" w:type="auto"/>
        <w:tblLook w:val="04A0" w:firstRow="1" w:lastRow="0" w:firstColumn="1" w:lastColumn="0" w:noHBand="0" w:noVBand="1"/>
      </w:tblPr>
      <w:tblGrid>
        <w:gridCol w:w="10356"/>
      </w:tblGrid>
      <w:tr w:rsidR="00A113C0" w:rsidRPr="00121384" w:rsidTr="00FC7C62">
        <w:tc>
          <w:tcPr>
            <w:tcW w:w="10456" w:type="dxa"/>
          </w:tcPr>
          <w:p w:rsidR="00A113C0" w:rsidRPr="00121384" w:rsidRDefault="00A113C0" w:rsidP="00FC7C62">
            <w:pPr>
              <w:jc w:val="both"/>
              <w:rPr>
                <w:rFonts w:ascii="Futura PT Book" w:hAnsi="Futura PT Book" w:cstheme="minorHAnsi"/>
                <w:color w:val="0F243E" w:themeColor="text2" w:themeShade="80"/>
              </w:rPr>
            </w:pPr>
          </w:p>
          <w:p w:rsidR="00A113C0" w:rsidRPr="00121384" w:rsidRDefault="00A113C0" w:rsidP="00FC7C62">
            <w:pPr>
              <w:jc w:val="both"/>
              <w:rPr>
                <w:rFonts w:ascii="Futura PT Book" w:hAnsi="Futura PT Book" w:cs="Arial"/>
              </w:rPr>
            </w:pPr>
          </w:p>
          <w:p w:rsidR="00A113C0" w:rsidRPr="00E7540F" w:rsidRDefault="00A113C0" w:rsidP="00FC7C62">
            <w:pPr>
              <w:jc w:val="both"/>
              <w:rPr>
                <w:rFonts w:ascii="Futura PT Book" w:hAnsi="Futura PT Book" w:cs="Arial"/>
                <w:color w:val="0B1C2A"/>
                <w:sz w:val="24"/>
                <w:szCs w:val="24"/>
              </w:rPr>
            </w:pPr>
          </w:p>
          <w:p w:rsidR="00A113C0" w:rsidRPr="00E7540F" w:rsidRDefault="00A113C0" w:rsidP="00FC7C62">
            <w:pPr>
              <w:jc w:val="right"/>
              <w:rPr>
                <w:rFonts w:ascii="Futura PT Book" w:hAnsi="Futura PT Book" w:cs="Arial"/>
                <w:color w:val="0B1C2A"/>
                <w:sz w:val="24"/>
                <w:szCs w:val="24"/>
              </w:rPr>
            </w:pPr>
            <w:r w:rsidRPr="00E7540F">
              <w:rPr>
                <w:rFonts w:ascii="Futura PT Book" w:hAnsi="Futura PT Book" w:cs="Arial"/>
                <w:color w:val="0B1C2A"/>
                <w:sz w:val="24"/>
                <w:szCs w:val="24"/>
              </w:rPr>
              <w:t>123 Garage</w:t>
            </w:r>
          </w:p>
          <w:p w:rsidR="00A113C0" w:rsidRPr="00E7540F" w:rsidRDefault="00A113C0" w:rsidP="00FC7C62">
            <w:pPr>
              <w:jc w:val="right"/>
              <w:rPr>
                <w:rFonts w:ascii="Futura PT Book" w:hAnsi="Futura PT Book" w:cs="Arial"/>
                <w:color w:val="0B1C2A"/>
                <w:sz w:val="24"/>
                <w:szCs w:val="24"/>
              </w:rPr>
            </w:pPr>
            <w:r w:rsidRPr="00E7540F">
              <w:rPr>
                <w:rFonts w:ascii="Futura PT Book" w:hAnsi="Futura PT Book" w:cs="Arial"/>
                <w:color w:val="0B1C2A"/>
                <w:sz w:val="24"/>
                <w:szCs w:val="24"/>
              </w:rPr>
              <w:t>The Road</w:t>
            </w:r>
          </w:p>
          <w:p w:rsidR="00A113C0" w:rsidRPr="00E7540F" w:rsidRDefault="00A113C0" w:rsidP="00FC7C62">
            <w:pPr>
              <w:jc w:val="right"/>
              <w:rPr>
                <w:rFonts w:ascii="Futura PT Book" w:hAnsi="Futura PT Book" w:cs="Arial"/>
                <w:color w:val="0B1C2A"/>
                <w:sz w:val="24"/>
                <w:szCs w:val="24"/>
              </w:rPr>
            </w:pPr>
            <w:r w:rsidRPr="00E7540F">
              <w:rPr>
                <w:rFonts w:ascii="Futura PT Book" w:hAnsi="Futura PT Book" w:cs="Arial"/>
                <w:color w:val="0B1C2A"/>
                <w:sz w:val="24"/>
                <w:szCs w:val="24"/>
              </w:rPr>
              <w:t>The Town</w:t>
            </w:r>
          </w:p>
          <w:p w:rsidR="009A1B9D" w:rsidRPr="00E7540F" w:rsidRDefault="009A1B9D" w:rsidP="00FC7C62">
            <w:pPr>
              <w:jc w:val="right"/>
              <w:rPr>
                <w:rFonts w:ascii="Futura PT Book" w:hAnsi="Futura PT Book" w:cs="Arial"/>
                <w:color w:val="0B1C2A"/>
                <w:sz w:val="24"/>
                <w:szCs w:val="24"/>
              </w:rPr>
            </w:pPr>
            <w:proofErr w:type="spellStart"/>
            <w:r w:rsidRPr="00E7540F">
              <w:rPr>
                <w:rFonts w:ascii="Futura PT Book" w:hAnsi="Futura PT Book" w:cs="Arial"/>
                <w:color w:val="0B1C2A"/>
                <w:sz w:val="24"/>
                <w:szCs w:val="24"/>
              </w:rPr>
              <w:t>Countyland</w:t>
            </w:r>
            <w:proofErr w:type="spellEnd"/>
          </w:p>
          <w:p w:rsidR="00A113C0" w:rsidRPr="00E7540F" w:rsidRDefault="00A113C0" w:rsidP="00FC7C62">
            <w:pPr>
              <w:jc w:val="right"/>
              <w:rPr>
                <w:rFonts w:ascii="Futura PT Book" w:hAnsi="Futura PT Book" w:cs="Arial"/>
                <w:color w:val="0B1C2A"/>
                <w:sz w:val="24"/>
                <w:szCs w:val="24"/>
              </w:rPr>
            </w:pPr>
            <w:r w:rsidRPr="00E7540F">
              <w:rPr>
                <w:rFonts w:ascii="Futura PT Book" w:hAnsi="Futura PT Book" w:cs="Arial"/>
                <w:color w:val="0B1C2A"/>
                <w:sz w:val="24"/>
                <w:szCs w:val="24"/>
              </w:rPr>
              <w:t>AB1 1AB</w:t>
            </w:r>
          </w:p>
          <w:p w:rsidR="00A113C0" w:rsidRPr="00E7540F" w:rsidRDefault="00A113C0" w:rsidP="00FC7C62">
            <w:pPr>
              <w:jc w:val="right"/>
              <w:rPr>
                <w:rFonts w:ascii="Futura PT Book" w:hAnsi="Futura PT Book" w:cs="Arial"/>
                <w:color w:val="0B1C2A"/>
                <w:sz w:val="24"/>
                <w:szCs w:val="24"/>
              </w:rPr>
            </w:pPr>
            <w:r w:rsidRPr="00E7540F">
              <w:rPr>
                <w:rFonts w:ascii="Futura PT Book" w:hAnsi="Futura PT Book" w:cs="Arial"/>
                <w:color w:val="0B1C2A"/>
                <w:sz w:val="24"/>
                <w:szCs w:val="24"/>
              </w:rPr>
              <w:t>01234 567890</w:t>
            </w:r>
          </w:p>
          <w:p w:rsidR="00A113C0" w:rsidRPr="00E7540F" w:rsidRDefault="00A113C0" w:rsidP="00FC7C62">
            <w:pPr>
              <w:rPr>
                <w:rFonts w:ascii="Futura PT Book" w:hAnsi="Futura PT Book" w:cs="Arial"/>
                <w:color w:val="0B1C2A"/>
                <w:sz w:val="24"/>
                <w:szCs w:val="24"/>
              </w:rPr>
            </w:pPr>
          </w:p>
          <w:p w:rsidR="00A113C0" w:rsidRPr="00E7540F" w:rsidRDefault="00A113C0" w:rsidP="00FC7C62">
            <w:pPr>
              <w:rPr>
                <w:rFonts w:ascii="Futura PT Book" w:hAnsi="Futura PT Book" w:cs="Arial"/>
                <w:color w:val="0B1C2A"/>
                <w:sz w:val="24"/>
                <w:szCs w:val="24"/>
              </w:rPr>
            </w:pPr>
          </w:p>
          <w:p w:rsidR="00A113C0" w:rsidRPr="00E7540F" w:rsidRDefault="00A113C0" w:rsidP="00FC7C62">
            <w:pPr>
              <w:rPr>
                <w:rFonts w:ascii="Futura PT Book" w:hAnsi="Futura PT Book" w:cs="Arial"/>
                <w:color w:val="0B1C2A"/>
                <w:sz w:val="24"/>
                <w:szCs w:val="24"/>
              </w:rPr>
            </w:pPr>
          </w:p>
          <w:p w:rsidR="00A113C0" w:rsidRPr="00E7540F" w:rsidRDefault="00A113C0" w:rsidP="00FC7C62">
            <w:pPr>
              <w:rPr>
                <w:rFonts w:ascii="Futura PT Book" w:hAnsi="Futura PT Book" w:cs="Arial"/>
                <w:color w:val="0B1C2A"/>
                <w:sz w:val="24"/>
                <w:szCs w:val="24"/>
              </w:rPr>
            </w:pPr>
            <w:r w:rsidRPr="00E7540F">
              <w:rPr>
                <w:rFonts w:ascii="Futura PT Book" w:hAnsi="Futura PT Book" w:cs="Arial"/>
                <w:color w:val="0B1C2A"/>
                <w:sz w:val="24"/>
                <w:szCs w:val="24"/>
              </w:rPr>
              <w:t>Bob’s Parts</w:t>
            </w:r>
          </w:p>
          <w:p w:rsidR="00A113C0" w:rsidRPr="00E7540F" w:rsidRDefault="00A113C0" w:rsidP="00FC7C62">
            <w:pPr>
              <w:rPr>
                <w:rFonts w:ascii="Futura PT Book" w:hAnsi="Futura PT Book" w:cs="Arial"/>
                <w:color w:val="0B1C2A"/>
                <w:sz w:val="24"/>
                <w:szCs w:val="24"/>
              </w:rPr>
            </w:pPr>
            <w:r w:rsidRPr="00E7540F">
              <w:rPr>
                <w:rFonts w:ascii="Futura PT Book" w:hAnsi="Futura PT Book" w:cs="Arial"/>
                <w:color w:val="0B1C2A"/>
                <w:sz w:val="24"/>
                <w:szCs w:val="24"/>
              </w:rPr>
              <w:t>1 Road</w:t>
            </w:r>
            <w:r w:rsidR="009A1B9D" w:rsidRPr="00E7540F">
              <w:rPr>
                <w:rFonts w:ascii="Futura PT Book" w:hAnsi="Futura PT Book" w:cs="Arial"/>
                <w:color w:val="0B1C2A"/>
                <w:sz w:val="24"/>
                <w:szCs w:val="24"/>
              </w:rPr>
              <w:t xml:space="preserve"> Street</w:t>
            </w:r>
          </w:p>
          <w:p w:rsidR="00A113C0" w:rsidRPr="00E7540F" w:rsidRDefault="009A1B9D" w:rsidP="00FC7C62">
            <w:pPr>
              <w:rPr>
                <w:rFonts w:ascii="Futura PT Book" w:hAnsi="Futura PT Book" w:cs="Arial"/>
                <w:color w:val="0B1C2A"/>
                <w:sz w:val="24"/>
                <w:szCs w:val="24"/>
              </w:rPr>
            </w:pPr>
            <w:r w:rsidRPr="00E7540F">
              <w:rPr>
                <w:rFonts w:ascii="Futura PT Book" w:hAnsi="Futura PT Book" w:cs="Arial"/>
                <w:color w:val="0B1C2A"/>
                <w:sz w:val="24"/>
                <w:szCs w:val="24"/>
              </w:rPr>
              <w:t xml:space="preserve">The </w:t>
            </w:r>
            <w:r w:rsidR="00A113C0" w:rsidRPr="00E7540F">
              <w:rPr>
                <w:rFonts w:ascii="Futura PT Book" w:hAnsi="Futura PT Book" w:cs="Arial"/>
                <w:color w:val="0B1C2A"/>
                <w:sz w:val="24"/>
                <w:szCs w:val="24"/>
              </w:rPr>
              <w:t>Town</w:t>
            </w:r>
          </w:p>
          <w:p w:rsidR="009A1B9D" w:rsidRPr="00E7540F" w:rsidRDefault="009A1B9D" w:rsidP="00FC7C62">
            <w:pPr>
              <w:rPr>
                <w:rFonts w:ascii="Futura PT Book" w:hAnsi="Futura PT Book" w:cs="Arial"/>
                <w:color w:val="0B1C2A"/>
                <w:sz w:val="24"/>
                <w:szCs w:val="24"/>
              </w:rPr>
            </w:pPr>
            <w:proofErr w:type="spellStart"/>
            <w:r w:rsidRPr="00E7540F">
              <w:rPr>
                <w:rFonts w:ascii="Futura PT Book" w:hAnsi="Futura PT Book" w:cs="Arial"/>
                <w:color w:val="0B1C2A"/>
                <w:sz w:val="24"/>
                <w:szCs w:val="24"/>
              </w:rPr>
              <w:t>Countyland</w:t>
            </w:r>
            <w:proofErr w:type="spellEnd"/>
          </w:p>
          <w:p w:rsidR="00A113C0" w:rsidRPr="00E7540F" w:rsidRDefault="00A113C0" w:rsidP="00FC7C62">
            <w:pPr>
              <w:rPr>
                <w:rFonts w:ascii="Futura PT Book" w:hAnsi="Futura PT Book" w:cs="Arial"/>
                <w:color w:val="0B1C2A"/>
                <w:sz w:val="24"/>
                <w:szCs w:val="24"/>
              </w:rPr>
            </w:pPr>
            <w:r w:rsidRPr="00E7540F">
              <w:rPr>
                <w:rFonts w:ascii="Futura PT Book" w:hAnsi="Futura PT Book" w:cs="Arial"/>
                <w:color w:val="0B1C2A"/>
                <w:sz w:val="24"/>
                <w:szCs w:val="24"/>
              </w:rPr>
              <w:t>BA1 1AB</w:t>
            </w:r>
          </w:p>
          <w:p w:rsidR="00A113C0" w:rsidRPr="00E7540F" w:rsidRDefault="00A113C0" w:rsidP="00FC7C62">
            <w:pPr>
              <w:rPr>
                <w:rFonts w:ascii="Futura PT Book" w:hAnsi="Futura PT Book" w:cs="Arial"/>
                <w:color w:val="0B1C2A"/>
                <w:sz w:val="24"/>
                <w:szCs w:val="24"/>
              </w:rPr>
            </w:pPr>
          </w:p>
          <w:p w:rsidR="00A113C0" w:rsidRPr="00E7540F" w:rsidRDefault="00A113C0" w:rsidP="00FC7C62">
            <w:pPr>
              <w:jc w:val="right"/>
              <w:rPr>
                <w:rFonts w:ascii="Futura PT Book" w:hAnsi="Futura PT Book" w:cs="Arial"/>
                <w:color w:val="0B1C2A"/>
                <w:sz w:val="24"/>
                <w:szCs w:val="24"/>
              </w:rPr>
            </w:pPr>
            <w:r w:rsidRPr="00E7540F">
              <w:rPr>
                <w:rFonts w:ascii="Futura PT Book" w:hAnsi="Futura PT Book" w:cs="Arial"/>
                <w:color w:val="0B1C2A"/>
                <w:sz w:val="24"/>
                <w:szCs w:val="24"/>
              </w:rPr>
              <w:t>1st Se</w:t>
            </w:r>
            <w:r w:rsidR="009A1B9D" w:rsidRPr="00E7540F">
              <w:rPr>
                <w:rFonts w:ascii="Futura PT Book" w:hAnsi="Futura PT Book" w:cs="Arial"/>
                <w:color w:val="0B1C2A"/>
                <w:sz w:val="24"/>
                <w:szCs w:val="24"/>
              </w:rPr>
              <w:t>ptember 2017</w:t>
            </w:r>
          </w:p>
          <w:p w:rsidR="00A113C0" w:rsidRPr="00E7540F" w:rsidRDefault="00A113C0" w:rsidP="00FC7C62">
            <w:pPr>
              <w:jc w:val="right"/>
              <w:rPr>
                <w:rFonts w:ascii="Futura PT Book" w:hAnsi="Futura PT Book" w:cs="Arial"/>
                <w:color w:val="0B1C2A"/>
                <w:sz w:val="24"/>
                <w:szCs w:val="24"/>
              </w:rPr>
            </w:pPr>
          </w:p>
          <w:p w:rsidR="00A113C0" w:rsidRPr="00E7540F" w:rsidRDefault="00A113C0" w:rsidP="00FC7C62">
            <w:pPr>
              <w:jc w:val="right"/>
              <w:rPr>
                <w:rFonts w:ascii="Futura PT Book" w:hAnsi="Futura PT Book" w:cs="Arial"/>
                <w:color w:val="0B1C2A"/>
                <w:sz w:val="24"/>
                <w:szCs w:val="24"/>
              </w:rPr>
            </w:pPr>
          </w:p>
          <w:p w:rsidR="00A113C0" w:rsidRPr="00E7540F" w:rsidRDefault="00A113C0" w:rsidP="00FC7C62">
            <w:pPr>
              <w:jc w:val="right"/>
              <w:rPr>
                <w:rFonts w:ascii="Futura PT Book" w:hAnsi="Futura PT Book" w:cs="Arial"/>
                <w:color w:val="0B1C2A"/>
                <w:sz w:val="24"/>
                <w:szCs w:val="24"/>
              </w:rPr>
            </w:pPr>
          </w:p>
          <w:p w:rsidR="00A113C0" w:rsidRPr="00E7540F" w:rsidRDefault="00A113C0" w:rsidP="00FC7C62">
            <w:pPr>
              <w:jc w:val="right"/>
              <w:rPr>
                <w:rFonts w:ascii="Futura PT Book" w:hAnsi="Futura PT Book" w:cs="Arial"/>
                <w:color w:val="0B1C2A"/>
                <w:sz w:val="24"/>
                <w:szCs w:val="24"/>
              </w:rPr>
            </w:pPr>
            <w:r w:rsidRPr="00E7540F">
              <w:rPr>
                <w:rFonts w:ascii="Futura PT Book" w:hAnsi="Futura PT Book" w:cs="Arial"/>
                <w:color w:val="0B1C2A"/>
                <w:sz w:val="24"/>
                <w:szCs w:val="24"/>
              </w:rPr>
              <w:t xml:space="preserve"> </w:t>
            </w:r>
          </w:p>
          <w:p w:rsidR="00A113C0" w:rsidRPr="00E7540F" w:rsidRDefault="00A113C0" w:rsidP="00FC7C62">
            <w:pPr>
              <w:rPr>
                <w:rFonts w:ascii="Futura PT Book" w:hAnsi="Futura PT Book" w:cs="Arial"/>
                <w:color w:val="0B1C2A"/>
                <w:sz w:val="24"/>
                <w:szCs w:val="24"/>
              </w:rPr>
            </w:pPr>
            <w:r w:rsidRPr="00E7540F">
              <w:rPr>
                <w:rFonts w:ascii="Futura PT Book" w:hAnsi="Futura PT Book" w:cs="Arial"/>
                <w:color w:val="0B1C2A"/>
                <w:sz w:val="24"/>
                <w:szCs w:val="24"/>
              </w:rPr>
              <w:t>Dear Bob,</w:t>
            </w:r>
          </w:p>
          <w:p w:rsidR="00A113C0" w:rsidRPr="00E7540F" w:rsidRDefault="00A113C0" w:rsidP="00FC7C62">
            <w:pPr>
              <w:rPr>
                <w:rFonts w:ascii="Futura PT Book" w:hAnsi="Futura PT Book" w:cs="Arial"/>
                <w:color w:val="0B1C2A"/>
                <w:sz w:val="24"/>
                <w:szCs w:val="24"/>
              </w:rPr>
            </w:pPr>
          </w:p>
          <w:p w:rsidR="00A113C0" w:rsidRPr="00E7540F" w:rsidRDefault="00A113C0" w:rsidP="00FC7C62">
            <w:pPr>
              <w:rPr>
                <w:rFonts w:ascii="Futura PT Book" w:hAnsi="Futura PT Book" w:cs="Arial"/>
                <w:color w:val="0B1C2A"/>
                <w:sz w:val="24"/>
                <w:szCs w:val="24"/>
              </w:rPr>
            </w:pPr>
            <w:r w:rsidRPr="00E7540F">
              <w:rPr>
                <w:rFonts w:ascii="Futura PT Book" w:hAnsi="Futura PT Book" w:cs="Arial"/>
                <w:color w:val="0B1C2A"/>
                <w:sz w:val="24"/>
                <w:szCs w:val="24"/>
              </w:rPr>
              <w:t>I am trying to find an air filter for a Ford Focus.  Please can you let me know if you have any?</w:t>
            </w:r>
          </w:p>
          <w:p w:rsidR="00A113C0" w:rsidRPr="00E7540F" w:rsidRDefault="00A113C0" w:rsidP="00FC7C62">
            <w:pPr>
              <w:rPr>
                <w:rFonts w:ascii="Futura PT Book" w:hAnsi="Futura PT Book" w:cs="Arial"/>
                <w:color w:val="0B1C2A"/>
                <w:sz w:val="24"/>
                <w:szCs w:val="24"/>
              </w:rPr>
            </w:pPr>
          </w:p>
          <w:p w:rsidR="00A113C0" w:rsidRPr="00E7540F" w:rsidRDefault="00A113C0" w:rsidP="00FC7C62">
            <w:pPr>
              <w:rPr>
                <w:rFonts w:ascii="Futura PT Book" w:hAnsi="Futura PT Book" w:cs="Arial"/>
                <w:color w:val="0B1C2A"/>
                <w:sz w:val="24"/>
                <w:szCs w:val="24"/>
              </w:rPr>
            </w:pPr>
          </w:p>
          <w:p w:rsidR="00A113C0" w:rsidRPr="00E7540F" w:rsidRDefault="00A113C0" w:rsidP="00FC7C62">
            <w:pPr>
              <w:rPr>
                <w:rFonts w:ascii="Futura PT Book" w:hAnsi="Futura PT Book" w:cs="Arial"/>
                <w:color w:val="0B1C2A"/>
                <w:sz w:val="24"/>
                <w:szCs w:val="24"/>
              </w:rPr>
            </w:pPr>
            <w:r w:rsidRPr="00E7540F">
              <w:rPr>
                <w:rFonts w:ascii="Futura PT Book" w:hAnsi="Futura PT Book" w:cs="Arial"/>
                <w:color w:val="0B1C2A"/>
                <w:sz w:val="24"/>
                <w:szCs w:val="24"/>
              </w:rPr>
              <w:t>Many Thanks</w:t>
            </w:r>
          </w:p>
          <w:p w:rsidR="00A113C0" w:rsidRPr="00E7540F" w:rsidRDefault="00A113C0" w:rsidP="00FC7C62">
            <w:pPr>
              <w:rPr>
                <w:rFonts w:ascii="Futura PT Book" w:hAnsi="Futura PT Book" w:cs="Arial"/>
                <w:color w:val="0B1C2A"/>
                <w:sz w:val="24"/>
                <w:szCs w:val="24"/>
              </w:rPr>
            </w:pPr>
          </w:p>
          <w:p w:rsidR="00A113C0" w:rsidRPr="00E7540F" w:rsidRDefault="00A113C0" w:rsidP="00FC7C62">
            <w:pPr>
              <w:rPr>
                <w:rFonts w:ascii="Futura PT Book" w:hAnsi="Futura PT Book" w:cs="Arial"/>
                <w:color w:val="0B1C2A"/>
                <w:sz w:val="24"/>
                <w:szCs w:val="24"/>
              </w:rPr>
            </w:pPr>
          </w:p>
          <w:p w:rsidR="00A113C0" w:rsidRPr="00E7540F" w:rsidRDefault="00A113C0" w:rsidP="00FC7C62">
            <w:pPr>
              <w:rPr>
                <w:rFonts w:ascii="Futura PT Book" w:hAnsi="Futura PT Book" w:cs="Arial"/>
                <w:color w:val="0B1C2A"/>
                <w:sz w:val="24"/>
                <w:szCs w:val="24"/>
              </w:rPr>
            </w:pPr>
          </w:p>
          <w:p w:rsidR="00A113C0" w:rsidRPr="00E7540F" w:rsidRDefault="00A113C0" w:rsidP="00FC7C62">
            <w:pPr>
              <w:rPr>
                <w:rFonts w:ascii="Futura PT Book" w:hAnsi="Futura PT Book" w:cs="Arial"/>
                <w:color w:val="0B1C2A"/>
                <w:sz w:val="24"/>
                <w:szCs w:val="24"/>
              </w:rPr>
            </w:pPr>
            <w:r w:rsidRPr="00E7540F">
              <w:rPr>
                <w:rFonts w:ascii="Futura PT Book" w:hAnsi="Futura PT Book" w:cs="Arial"/>
                <w:color w:val="0B1C2A"/>
                <w:sz w:val="24"/>
                <w:szCs w:val="24"/>
              </w:rPr>
              <w:t>A. Garage</w:t>
            </w:r>
          </w:p>
          <w:p w:rsidR="00A113C0" w:rsidRPr="00121384" w:rsidRDefault="00A113C0" w:rsidP="00FC7C62">
            <w:pPr>
              <w:tabs>
                <w:tab w:val="left" w:pos="2805"/>
              </w:tabs>
              <w:rPr>
                <w:rFonts w:ascii="Futura PT Book" w:hAnsi="Futura PT Book" w:cs="Arial"/>
                <w:color w:val="0F243E" w:themeColor="text2" w:themeShade="80"/>
              </w:rPr>
            </w:pPr>
          </w:p>
          <w:p w:rsidR="00A113C0" w:rsidRPr="00121384" w:rsidRDefault="00A113C0" w:rsidP="00121384">
            <w:pPr>
              <w:rPr>
                <w:rFonts w:ascii="Futura PT Book" w:hAnsi="Futura PT Book"/>
                <w:color w:val="0F243E" w:themeColor="text2" w:themeShade="80"/>
              </w:rPr>
            </w:pPr>
            <w:r w:rsidRPr="00121384">
              <w:rPr>
                <w:rFonts w:ascii="Futura PT Book" w:hAnsi="Futura PT Book"/>
                <w:color w:val="0F243E" w:themeColor="text2" w:themeShade="80"/>
              </w:rPr>
              <w:br w:type="page"/>
            </w:r>
          </w:p>
          <w:p w:rsidR="00A113C0" w:rsidRPr="00121384" w:rsidRDefault="00A113C0" w:rsidP="00FC7C62">
            <w:pPr>
              <w:jc w:val="both"/>
              <w:rPr>
                <w:rFonts w:ascii="Futura PT Book" w:hAnsi="Futura PT Book" w:cstheme="minorHAnsi"/>
                <w:color w:val="0F243E" w:themeColor="text2" w:themeShade="80"/>
              </w:rPr>
            </w:pPr>
          </w:p>
          <w:p w:rsidR="00A113C0" w:rsidRPr="00121384" w:rsidRDefault="00A113C0" w:rsidP="00FC7C62">
            <w:pPr>
              <w:jc w:val="both"/>
              <w:rPr>
                <w:rFonts w:ascii="Futura PT Book" w:hAnsi="Futura PT Book" w:cstheme="minorHAnsi"/>
                <w:color w:val="0F243E" w:themeColor="text2" w:themeShade="80"/>
              </w:rPr>
            </w:pPr>
          </w:p>
        </w:tc>
      </w:tr>
    </w:tbl>
    <w:p w:rsidR="00A113C0" w:rsidRPr="00E7540F" w:rsidRDefault="00A113C0" w:rsidP="00A113C0">
      <w:pPr>
        <w:pStyle w:val="NoSpacing"/>
        <w:rPr>
          <w:rFonts w:ascii="Futura PT Heavy Italic" w:hAnsi="Futura PT Heavy Italic"/>
          <w:color w:val="76B835"/>
          <w:sz w:val="36"/>
          <w:szCs w:val="36"/>
        </w:rPr>
      </w:pPr>
      <w:r w:rsidRPr="00E7540F">
        <w:rPr>
          <w:rFonts w:ascii="Futura PT Heavy Italic" w:hAnsi="Futura PT Heavy Italic"/>
          <w:color w:val="76B835"/>
          <w:sz w:val="36"/>
          <w:szCs w:val="36"/>
        </w:rPr>
        <w:lastRenderedPageBreak/>
        <w:t>LESSON 6 &amp; 7: ICT</w:t>
      </w:r>
      <w:r w:rsidRPr="00E7540F">
        <w:rPr>
          <w:rFonts w:ascii="Futura PT Heavy Italic" w:hAnsi="Futura PT Heavy Italic"/>
          <w:color w:val="76B835"/>
          <w:sz w:val="36"/>
          <w:szCs w:val="36"/>
        </w:rPr>
        <w:tab/>
      </w:r>
      <w:r w:rsidRPr="00E7540F">
        <w:rPr>
          <w:rFonts w:ascii="Futura PT Heavy Italic" w:hAnsi="Futura PT Heavy Italic"/>
          <w:color w:val="76B835"/>
          <w:sz w:val="36"/>
          <w:szCs w:val="36"/>
        </w:rPr>
        <w:tab/>
      </w:r>
    </w:p>
    <w:p w:rsidR="009A1B9D" w:rsidRPr="00121384" w:rsidRDefault="009A1B9D" w:rsidP="00A113C0">
      <w:pPr>
        <w:pStyle w:val="NoSpacing"/>
        <w:rPr>
          <w:rFonts w:ascii="Futura PT Book" w:hAnsi="Futura PT Book" w:cs="Arial"/>
          <w:i/>
          <w:color w:val="0F243E" w:themeColor="text2" w:themeShade="80"/>
          <w:sz w:val="20"/>
          <w:szCs w:val="20"/>
        </w:rPr>
      </w:pPr>
    </w:p>
    <w:p w:rsidR="00A113C0" w:rsidRPr="00E7540F" w:rsidRDefault="00A113C0" w:rsidP="00A113C0">
      <w:pPr>
        <w:pStyle w:val="NoSpacing"/>
        <w:rPr>
          <w:rFonts w:ascii="Futura PT Heavy Italic" w:hAnsi="Futura PT Heavy Italic" w:cs="Arial"/>
          <w:color w:val="76B835"/>
          <w:sz w:val="24"/>
          <w:szCs w:val="24"/>
        </w:rPr>
      </w:pPr>
      <w:r w:rsidRPr="00E7540F">
        <w:rPr>
          <w:rFonts w:ascii="Futura PT Heavy Italic" w:hAnsi="Futura PT Heavy Italic" w:cs="Arial"/>
          <w:color w:val="76B835"/>
          <w:sz w:val="24"/>
          <w:szCs w:val="24"/>
        </w:rPr>
        <w:t>Microsoft Excel</w:t>
      </w:r>
    </w:p>
    <w:p w:rsidR="00A113C0" w:rsidRPr="00E7540F" w:rsidRDefault="00A113C0" w:rsidP="00A113C0">
      <w:pPr>
        <w:pStyle w:val="NoSpacing"/>
        <w:rPr>
          <w:rFonts w:ascii="Futura PT Book" w:hAnsi="Futura PT Book"/>
          <w:b/>
          <w:color w:val="FFC000"/>
          <w:sz w:val="24"/>
          <w:szCs w:val="24"/>
        </w:rPr>
      </w:pPr>
    </w:p>
    <w:p w:rsidR="00A113C0" w:rsidRPr="00E7540F" w:rsidRDefault="00A113C0" w:rsidP="00A113C0">
      <w:pPr>
        <w:pStyle w:val="NoSpacing"/>
        <w:rPr>
          <w:rFonts w:ascii="Futura PT Book" w:hAnsi="Futura PT Book"/>
          <w:b/>
          <w:color w:val="0B1C2A"/>
          <w:sz w:val="24"/>
          <w:szCs w:val="24"/>
        </w:rPr>
      </w:pPr>
      <w:r w:rsidRPr="00E7540F">
        <w:rPr>
          <w:rFonts w:ascii="Futura PT Book" w:hAnsi="Futura PT Book"/>
          <w:b/>
          <w:color w:val="0B1C2A"/>
          <w:sz w:val="24"/>
          <w:szCs w:val="24"/>
        </w:rPr>
        <w:t>Learning objectives:</w:t>
      </w:r>
    </w:p>
    <w:p w:rsidR="00A113C0" w:rsidRPr="00E7540F" w:rsidRDefault="00A113C0" w:rsidP="00A113C0">
      <w:pPr>
        <w:pStyle w:val="NoSpacing"/>
        <w:numPr>
          <w:ilvl w:val="0"/>
          <w:numId w:val="6"/>
        </w:numPr>
        <w:jc w:val="both"/>
        <w:rPr>
          <w:rFonts w:ascii="Futura PT Book" w:hAnsi="Futura PT Book" w:cs="Arial"/>
          <w:color w:val="0B1C2A"/>
          <w:sz w:val="24"/>
          <w:szCs w:val="24"/>
        </w:rPr>
      </w:pPr>
      <w:r w:rsidRPr="00E7540F">
        <w:rPr>
          <w:rFonts w:ascii="Futura PT Book" w:hAnsi="Futura PT Book" w:cs="Arial"/>
          <w:color w:val="0B1C2A"/>
          <w:sz w:val="24"/>
          <w:szCs w:val="24"/>
        </w:rPr>
        <w:t>Know what Microsoft Excel is</w:t>
      </w:r>
    </w:p>
    <w:p w:rsidR="00A113C0" w:rsidRPr="00E7540F" w:rsidRDefault="00A113C0" w:rsidP="00A113C0">
      <w:pPr>
        <w:pStyle w:val="NoSpacing"/>
        <w:numPr>
          <w:ilvl w:val="0"/>
          <w:numId w:val="6"/>
        </w:numPr>
        <w:jc w:val="both"/>
        <w:rPr>
          <w:rFonts w:ascii="Futura PT Book" w:hAnsi="Futura PT Book" w:cs="Arial"/>
          <w:color w:val="0B1C2A"/>
          <w:sz w:val="24"/>
          <w:szCs w:val="24"/>
        </w:rPr>
      </w:pPr>
      <w:r w:rsidRPr="00E7540F">
        <w:rPr>
          <w:rFonts w:ascii="Futura PT Book" w:hAnsi="Futura PT Book" w:cs="Arial"/>
          <w:color w:val="0B1C2A"/>
          <w:sz w:val="24"/>
          <w:szCs w:val="24"/>
        </w:rPr>
        <w:t>Understand what documents can be created in Microsoft Excel</w:t>
      </w:r>
    </w:p>
    <w:p w:rsidR="00A113C0" w:rsidRPr="00E7540F" w:rsidRDefault="00A113C0" w:rsidP="00A113C0">
      <w:pPr>
        <w:pStyle w:val="NoSpacing"/>
        <w:numPr>
          <w:ilvl w:val="0"/>
          <w:numId w:val="6"/>
        </w:numPr>
        <w:jc w:val="both"/>
        <w:rPr>
          <w:rFonts w:ascii="Futura PT Book" w:hAnsi="Futura PT Book" w:cs="Arial"/>
          <w:color w:val="0B1C2A"/>
          <w:sz w:val="24"/>
          <w:szCs w:val="24"/>
        </w:rPr>
      </w:pPr>
      <w:r w:rsidRPr="00E7540F">
        <w:rPr>
          <w:rFonts w:ascii="Futura PT Book" w:hAnsi="Futura PT Book" w:cs="Arial"/>
          <w:color w:val="0B1C2A"/>
          <w:sz w:val="24"/>
          <w:szCs w:val="24"/>
        </w:rPr>
        <w:t>Be able to create spreadsheets and use basic functions</w:t>
      </w:r>
    </w:p>
    <w:p w:rsidR="00A113C0" w:rsidRPr="00121384" w:rsidRDefault="00A113C0" w:rsidP="00A113C0">
      <w:pPr>
        <w:pStyle w:val="NoSpacing"/>
        <w:rPr>
          <w:rFonts w:ascii="Futura PT Book" w:hAnsi="Futura PT Book"/>
          <w:color w:val="0F243E" w:themeColor="text2" w:themeShade="80"/>
        </w:rPr>
      </w:pPr>
    </w:p>
    <w:p w:rsidR="00A113C0" w:rsidRPr="00121384" w:rsidRDefault="00A113C0" w:rsidP="00A113C0">
      <w:pPr>
        <w:rPr>
          <w:rFonts w:ascii="Futura PT Book" w:hAnsi="Futura PT Book"/>
          <w:b/>
          <w:color w:val="FFC000"/>
          <w:sz w:val="44"/>
        </w:rPr>
      </w:pPr>
    </w:p>
    <w:p w:rsidR="00A113C0" w:rsidRPr="00121384" w:rsidRDefault="00A113C0" w:rsidP="00A113C0">
      <w:pPr>
        <w:rPr>
          <w:rFonts w:ascii="Futura PT Book" w:hAnsi="Futura PT Book"/>
          <w:b/>
          <w:color w:val="FFC000"/>
          <w:sz w:val="44"/>
        </w:rPr>
      </w:pPr>
    </w:p>
    <w:p w:rsidR="00A113C0" w:rsidRPr="00121384" w:rsidRDefault="00A113C0" w:rsidP="00A113C0">
      <w:pPr>
        <w:rPr>
          <w:rFonts w:ascii="Futura PT Book" w:hAnsi="Futura PT Book"/>
          <w:b/>
          <w:color w:val="FFC000"/>
          <w:sz w:val="44"/>
        </w:rPr>
      </w:pPr>
      <w:r w:rsidRPr="00121384">
        <w:rPr>
          <w:rFonts w:ascii="Futura PT Book" w:hAnsi="Futura PT Book"/>
          <w:b/>
          <w:noProof/>
          <w:color w:val="FFC000"/>
          <w:sz w:val="44"/>
          <w:lang w:val="en-GB" w:eastAsia="en-GB"/>
        </w:rPr>
        <w:drawing>
          <wp:inline distT="0" distB="0" distL="0" distR="0" wp14:anchorId="1726EA75" wp14:editId="4AFD5B93">
            <wp:extent cx="6645910" cy="4098290"/>
            <wp:effectExtent l="0" t="0" r="2540" b="0"/>
            <wp:docPr id="1402" name="Picture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 name="volkswagen-tiguan_827x510_81450338058.jpg"/>
                    <pic:cNvPicPr/>
                  </pic:nvPicPr>
                  <pic:blipFill>
                    <a:blip r:embed="rId44">
                      <a:extLst>
                        <a:ext uri="{28A0092B-C50C-407E-A947-70E740481C1C}">
                          <a14:useLocalDpi xmlns:a14="http://schemas.microsoft.com/office/drawing/2010/main" val="0"/>
                        </a:ext>
                      </a:extLst>
                    </a:blip>
                    <a:stretch>
                      <a:fillRect/>
                    </a:stretch>
                  </pic:blipFill>
                  <pic:spPr>
                    <a:xfrm>
                      <a:off x="0" y="0"/>
                      <a:ext cx="6645910" cy="4098290"/>
                    </a:xfrm>
                    <a:prstGeom prst="rect">
                      <a:avLst/>
                    </a:prstGeom>
                  </pic:spPr>
                </pic:pic>
              </a:graphicData>
            </a:graphic>
          </wp:inline>
        </w:drawing>
      </w:r>
      <w:r w:rsidRPr="00121384">
        <w:rPr>
          <w:rFonts w:ascii="Futura PT Book" w:hAnsi="Futura PT Book"/>
          <w:b/>
          <w:color w:val="FFC000"/>
          <w:sz w:val="44"/>
        </w:rPr>
        <w:br w:type="page"/>
      </w:r>
    </w:p>
    <w:p w:rsidR="00A113C0" w:rsidRPr="00457526" w:rsidRDefault="00A113C0" w:rsidP="00A113C0">
      <w:pPr>
        <w:rPr>
          <w:rFonts w:ascii="Futura PT Heavy Italic" w:hAnsi="Futura PT Heavy Italic"/>
          <w:color w:val="76B835"/>
          <w:sz w:val="36"/>
          <w:szCs w:val="36"/>
        </w:rPr>
      </w:pPr>
      <w:r w:rsidRPr="00457526">
        <w:rPr>
          <w:rFonts w:ascii="Futura PT Heavy Italic" w:hAnsi="Futura PT Heavy Italic"/>
          <w:color w:val="76B835"/>
          <w:sz w:val="36"/>
          <w:szCs w:val="36"/>
        </w:rPr>
        <w:lastRenderedPageBreak/>
        <w:t>HANDOUT</w:t>
      </w:r>
      <w:r w:rsidR="001122F3" w:rsidRPr="00457526">
        <w:rPr>
          <w:rFonts w:ascii="Futura PT Heavy Italic" w:hAnsi="Futura PT Heavy Italic"/>
          <w:color w:val="76B835"/>
          <w:sz w:val="36"/>
          <w:szCs w:val="36"/>
        </w:rPr>
        <w:t xml:space="preserve"> 016: Production M</w:t>
      </w:r>
      <w:r w:rsidRPr="00457526">
        <w:rPr>
          <w:rFonts w:ascii="Futura PT Heavy Italic" w:hAnsi="Futura PT Heavy Italic"/>
          <w:color w:val="76B835"/>
          <w:sz w:val="36"/>
          <w:szCs w:val="36"/>
        </w:rPr>
        <w:t xml:space="preserve">ethods </w:t>
      </w:r>
    </w:p>
    <w:p w:rsidR="009A1B9D" w:rsidRPr="00121384" w:rsidRDefault="009A1B9D" w:rsidP="00A113C0">
      <w:pPr>
        <w:tabs>
          <w:tab w:val="left" w:pos="2805"/>
        </w:tabs>
        <w:rPr>
          <w:rFonts w:ascii="Futura PT Book" w:hAnsi="Futura PT Book" w:cs="Arial"/>
          <w:sz w:val="20"/>
          <w:szCs w:val="20"/>
        </w:rPr>
      </w:pPr>
    </w:p>
    <w:p w:rsidR="00A113C0" w:rsidRPr="00457526" w:rsidRDefault="00A113C0" w:rsidP="00A113C0">
      <w:pPr>
        <w:tabs>
          <w:tab w:val="left" w:pos="2805"/>
        </w:tabs>
        <w:rPr>
          <w:rFonts w:ascii="Futura PT Book" w:hAnsi="Futura PT Book" w:cs="Arial"/>
          <w:color w:val="0B1C2A"/>
        </w:rPr>
      </w:pPr>
      <w:r w:rsidRPr="00457526">
        <w:rPr>
          <w:rFonts w:ascii="Futura PT Book" w:hAnsi="Futura PT Book" w:cs="Arial"/>
          <w:color w:val="0B1C2A"/>
        </w:rPr>
        <w:t xml:space="preserve">Now try creating a price list in Microsoft </w:t>
      </w:r>
      <w:r w:rsidR="009A1B9D" w:rsidRPr="00457526">
        <w:rPr>
          <w:rFonts w:ascii="Futura PT Book" w:hAnsi="Futura PT Book" w:cs="Arial"/>
          <w:color w:val="0B1C2A"/>
        </w:rPr>
        <w:t>Excel</w:t>
      </w:r>
      <w:r w:rsidRPr="00457526">
        <w:rPr>
          <w:rFonts w:ascii="Futura PT Book" w:hAnsi="Futura PT Book" w:cs="Arial"/>
          <w:color w:val="0B1C2A"/>
        </w:rPr>
        <w:t xml:space="preserve"> with the following information in it:</w:t>
      </w:r>
    </w:p>
    <w:p w:rsidR="009A1B9D" w:rsidRPr="00457526" w:rsidRDefault="009A1B9D" w:rsidP="00A113C0">
      <w:pPr>
        <w:tabs>
          <w:tab w:val="left" w:pos="2805"/>
        </w:tabs>
        <w:rPr>
          <w:rFonts w:ascii="Futura PT Book" w:hAnsi="Futura PT Book" w:cs="Arial"/>
          <w:color w:val="0B1C2A"/>
        </w:rPr>
      </w:pPr>
    </w:p>
    <w:p w:rsidR="00A113C0" w:rsidRPr="00457526" w:rsidRDefault="00A113C0" w:rsidP="00A113C0">
      <w:pPr>
        <w:tabs>
          <w:tab w:val="left" w:pos="2805"/>
        </w:tabs>
        <w:rPr>
          <w:rFonts w:ascii="Futura PT Book" w:hAnsi="Futura PT Book" w:cs="Arial"/>
          <w:color w:val="0B1C2A"/>
        </w:rPr>
      </w:pPr>
      <w:r w:rsidRPr="00457526">
        <w:rPr>
          <w:rFonts w:ascii="Futura PT Book" w:hAnsi="Futura PT Book" w:cs="Arial"/>
          <w:color w:val="0B1C2A"/>
        </w:rPr>
        <w:t>Spreadsheet Title in Box 1A</w:t>
      </w:r>
    </w:p>
    <w:p w:rsidR="009A1B9D" w:rsidRPr="00457526" w:rsidRDefault="009A1B9D" w:rsidP="00A113C0">
      <w:pPr>
        <w:tabs>
          <w:tab w:val="left" w:pos="2805"/>
        </w:tabs>
        <w:rPr>
          <w:rFonts w:ascii="Futura PT Book" w:hAnsi="Futura PT Book" w:cs="Arial"/>
          <w:color w:val="0B1C2A"/>
        </w:rPr>
      </w:pPr>
    </w:p>
    <w:p w:rsidR="00A113C0" w:rsidRPr="00457526" w:rsidRDefault="00A113C0" w:rsidP="00A113C0">
      <w:pPr>
        <w:tabs>
          <w:tab w:val="left" w:pos="2805"/>
        </w:tabs>
        <w:rPr>
          <w:rFonts w:ascii="Futura PT Book" w:hAnsi="Futura PT Book" w:cs="Arial"/>
          <w:color w:val="0B1C2A"/>
        </w:rPr>
      </w:pPr>
      <w:r w:rsidRPr="00457526">
        <w:rPr>
          <w:rFonts w:ascii="Futura PT Book" w:hAnsi="Futura PT Book" w:cs="Arial"/>
          <w:color w:val="0B1C2A"/>
        </w:rPr>
        <w:t>Column Titles in Row 2: Part, Trade Price, VAT Amount, Retail Price</w:t>
      </w:r>
    </w:p>
    <w:p w:rsidR="009A1B9D" w:rsidRPr="00457526" w:rsidRDefault="009A1B9D" w:rsidP="00A113C0">
      <w:pPr>
        <w:tabs>
          <w:tab w:val="left" w:pos="2805"/>
        </w:tabs>
        <w:rPr>
          <w:rFonts w:ascii="Futura PT Book" w:hAnsi="Futura PT Book" w:cs="Arial"/>
          <w:color w:val="0B1C2A"/>
        </w:rPr>
      </w:pPr>
    </w:p>
    <w:p w:rsidR="00A113C0" w:rsidRPr="00457526" w:rsidRDefault="00A113C0" w:rsidP="00A113C0">
      <w:pPr>
        <w:tabs>
          <w:tab w:val="left" w:pos="2805"/>
        </w:tabs>
        <w:rPr>
          <w:rFonts w:ascii="Futura PT Book" w:hAnsi="Futura PT Book" w:cs="Arial"/>
          <w:color w:val="0B1C2A"/>
        </w:rPr>
      </w:pPr>
      <w:r w:rsidRPr="00457526">
        <w:rPr>
          <w:rFonts w:ascii="Futura PT Book" w:hAnsi="Futura PT Book" w:cs="Arial"/>
          <w:color w:val="0B1C2A"/>
        </w:rPr>
        <w:t xml:space="preserve">Put the following parts in Column A: </w:t>
      </w:r>
    </w:p>
    <w:p w:rsidR="00A113C0" w:rsidRPr="00457526" w:rsidRDefault="00A113C0" w:rsidP="00A113C0">
      <w:pPr>
        <w:pStyle w:val="ListParagraph"/>
        <w:numPr>
          <w:ilvl w:val="0"/>
          <w:numId w:val="7"/>
        </w:numPr>
        <w:tabs>
          <w:tab w:val="left" w:pos="2805"/>
        </w:tabs>
        <w:rPr>
          <w:rFonts w:ascii="Futura PT Book" w:hAnsi="Futura PT Book" w:cs="Arial"/>
          <w:color w:val="0B1C2A"/>
          <w:sz w:val="24"/>
          <w:szCs w:val="24"/>
        </w:rPr>
      </w:pPr>
      <w:r w:rsidRPr="00457526">
        <w:rPr>
          <w:rFonts w:ascii="Futura PT Book" w:hAnsi="Futura PT Book" w:cs="Arial"/>
          <w:color w:val="0B1C2A"/>
          <w:sz w:val="24"/>
          <w:szCs w:val="24"/>
        </w:rPr>
        <w:t>Exhaust</w:t>
      </w:r>
    </w:p>
    <w:p w:rsidR="00A113C0" w:rsidRPr="00457526" w:rsidRDefault="00A113C0" w:rsidP="00A113C0">
      <w:pPr>
        <w:pStyle w:val="ListParagraph"/>
        <w:numPr>
          <w:ilvl w:val="0"/>
          <w:numId w:val="7"/>
        </w:numPr>
        <w:tabs>
          <w:tab w:val="left" w:pos="2805"/>
        </w:tabs>
        <w:rPr>
          <w:rFonts w:ascii="Futura PT Book" w:hAnsi="Futura PT Book" w:cs="Arial"/>
          <w:color w:val="0B1C2A"/>
          <w:sz w:val="24"/>
          <w:szCs w:val="24"/>
        </w:rPr>
      </w:pPr>
      <w:r w:rsidRPr="00457526">
        <w:rPr>
          <w:rFonts w:ascii="Futura PT Book" w:hAnsi="Futura PT Book" w:cs="Arial"/>
          <w:color w:val="0B1C2A"/>
          <w:sz w:val="24"/>
          <w:szCs w:val="24"/>
        </w:rPr>
        <w:t>Wing Mirror</w:t>
      </w:r>
    </w:p>
    <w:p w:rsidR="00A113C0" w:rsidRPr="00457526" w:rsidRDefault="00A113C0" w:rsidP="00A113C0">
      <w:pPr>
        <w:pStyle w:val="ListParagraph"/>
        <w:numPr>
          <w:ilvl w:val="0"/>
          <w:numId w:val="7"/>
        </w:numPr>
        <w:tabs>
          <w:tab w:val="left" w:pos="2805"/>
        </w:tabs>
        <w:rPr>
          <w:rFonts w:ascii="Futura PT Book" w:hAnsi="Futura PT Book" w:cs="Arial"/>
          <w:color w:val="0B1C2A"/>
          <w:sz w:val="24"/>
          <w:szCs w:val="24"/>
        </w:rPr>
      </w:pPr>
      <w:r w:rsidRPr="00457526">
        <w:rPr>
          <w:rFonts w:ascii="Futura PT Book" w:hAnsi="Futura PT Book" w:cs="Arial"/>
          <w:color w:val="0B1C2A"/>
          <w:sz w:val="24"/>
          <w:szCs w:val="24"/>
        </w:rPr>
        <w:t>Radiator</w:t>
      </w:r>
    </w:p>
    <w:p w:rsidR="00A113C0" w:rsidRPr="00457526" w:rsidRDefault="00A113C0" w:rsidP="00A113C0">
      <w:pPr>
        <w:pStyle w:val="ListParagraph"/>
        <w:numPr>
          <w:ilvl w:val="0"/>
          <w:numId w:val="7"/>
        </w:numPr>
        <w:tabs>
          <w:tab w:val="left" w:pos="2805"/>
        </w:tabs>
        <w:rPr>
          <w:rFonts w:ascii="Futura PT Book" w:hAnsi="Futura PT Book" w:cs="Arial"/>
          <w:color w:val="0B1C2A"/>
          <w:sz w:val="24"/>
          <w:szCs w:val="24"/>
        </w:rPr>
      </w:pPr>
      <w:r w:rsidRPr="00457526">
        <w:rPr>
          <w:rFonts w:ascii="Futura PT Book" w:hAnsi="Futura PT Book" w:cs="Arial"/>
          <w:color w:val="0B1C2A"/>
          <w:sz w:val="24"/>
          <w:szCs w:val="24"/>
        </w:rPr>
        <w:t>Tyre</w:t>
      </w:r>
    </w:p>
    <w:p w:rsidR="00A113C0" w:rsidRPr="00457526" w:rsidRDefault="00A113C0" w:rsidP="00A113C0">
      <w:pPr>
        <w:pStyle w:val="ListParagraph"/>
        <w:numPr>
          <w:ilvl w:val="0"/>
          <w:numId w:val="7"/>
        </w:numPr>
        <w:tabs>
          <w:tab w:val="left" w:pos="2805"/>
        </w:tabs>
        <w:rPr>
          <w:rFonts w:ascii="Futura PT Book" w:hAnsi="Futura PT Book" w:cs="Arial"/>
          <w:color w:val="0B1C2A"/>
          <w:sz w:val="24"/>
          <w:szCs w:val="24"/>
        </w:rPr>
      </w:pPr>
      <w:r w:rsidRPr="00457526">
        <w:rPr>
          <w:rFonts w:ascii="Futura PT Book" w:hAnsi="Futura PT Book" w:cs="Arial"/>
          <w:color w:val="0B1C2A"/>
          <w:sz w:val="24"/>
          <w:szCs w:val="24"/>
        </w:rPr>
        <w:t>Battery</w:t>
      </w:r>
    </w:p>
    <w:p w:rsidR="00A113C0" w:rsidRPr="00457526" w:rsidRDefault="00A113C0" w:rsidP="00A113C0">
      <w:pPr>
        <w:pStyle w:val="ListParagraph"/>
        <w:numPr>
          <w:ilvl w:val="0"/>
          <w:numId w:val="7"/>
        </w:numPr>
        <w:tabs>
          <w:tab w:val="left" w:pos="2805"/>
        </w:tabs>
        <w:rPr>
          <w:rFonts w:ascii="Futura PT Book" w:hAnsi="Futura PT Book" w:cs="Arial"/>
          <w:color w:val="0B1C2A"/>
          <w:sz w:val="24"/>
          <w:szCs w:val="24"/>
        </w:rPr>
      </w:pPr>
      <w:r w:rsidRPr="00457526">
        <w:rPr>
          <w:rFonts w:ascii="Futura PT Book" w:hAnsi="Futura PT Book" w:cs="Arial"/>
          <w:color w:val="0B1C2A"/>
          <w:sz w:val="24"/>
          <w:szCs w:val="24"/>
        </w:rPr>
        <w:t>Headlight Bulb</w:t>
      </w:r>
    </w:p>
    <w:p w:rsidR="00A113C0" w:rsidRPr="00457526" w:rsidRDefault="00A113C0" w:rsidP="00A113C0">
      <w:pPr>
        <w:pStyle w:val="ListParagraph"/>
        <w:numPr>
          <w:ilvl w:val="0"/>
          <w:numId w:val="7"/>
        </w:numPr>
        <w:tabs>
          <w:tab w:val="left" w:pos="2805"/>
        </w:tabs>
        <w:rPr>
          <w:rFonts w:ascii="Futura PT Book" w:hAnsi="Futura PT Book" w:cs="Arial"/>
          <w:color w:val="0B1C2A"/>
          <w:sz w:val="24"/>
          <w:szCs w:val="24"/>
        </w:rPr>
      </w:pPr>
      <w:r w:rsidRPr="00457526">
        <w:rPr>
          <w:rFonts w:ascii="Futura PT Book" w:hAnsi="Futura PT Book" w:cs="Arial"/>
          <w:color w:val="0B1C2A"/>
          <w:sz w:val="24"/>
          <w:szCs w:val="24"/>
        </w:rPr>
        <w:t>Windscreen Wiper</w:t>
      </w:r>
    </w:p>
    <w:p w:rsidR="00A113C0" w:rsidRPr="00457526" w:rsidRDefault="00A113C0" w:rsidP="00A113C0">
      <w:pPr>
        <w:tabs>
          <w:tab w:val="left" w:pos="2805"/>
        </w:tabs>
        <w:rPr>
          <w:rFonts w:ascii="Futura PT Book" w:hAnsi="Futura PT Book" w:cs="Arial"/>
          <w:color w:val="0B1C2A"/>
        </w:rPr>
      </w:pPr>
    </w:p>
    <w:p w:rsidR="00A113C0" w:rsidRPr="00457526" w:rsidRDefault="00A113C0" w:rsidP="00A113C0">
      <w:pPr>
        <w:tabs>
          <w:tab w:val="left" w:pos="2805"/>
        </w:tabs>
        <w:rPr>
          <w:rFonts w:ascii="Futura PT Book" w:hAnsi="Futura PT Book" w:cs="Arial"/>
          <w:color w:val="0B1C2A"/>
        </w:rPr>
      </w:pPr>
      <w:r w:rsidRPr="00457526">
        <w:rPr>
          <w:rFonts w:ascii="Futura PT Book" w:hAnsi="Futura PT Book" w:cs="Arial"/>
          <w:color w:val="0B1C2A"/>
        </w:rPr>
        <w:t>Make sure that you can read all of the words in each column by making the columns wider, put the mouse arrow over the line between two columns until you see the symbol below then left-click and drag until the column is the right size:</w:t>
      </w:r>
    </w:p>
    <w:p w:rsidR="009A1B9D" w:rsidRPr="00457526" w:rsidRDefault="009A1B9D" w:rsidP="00A113C0">
      <w:pPr>
        <w:tabs>
          <w:tab w:val="left" w:pos="2805"/>
        </w:tabs>
        <w:rPr>
          <w:rFonts w:ascii="Futura PT Book" w:hAnsi="Futura PT Book" w:cs="Arial"/>
          <w:color w:val="0B1C2A"/>
        </w:rPr>
      </w:pPr>
    </w:p>
    <w:p w:rsidR="00A113C0" w:rsidRPr="00121384" w:rsidRDefault="00A113C0" w:rsidP="00A113C0">
      <w:pPr>
        <w:tabs>
          <w:tab w:val="left" w:pos="2805"/>
        </w:tabs>
        <w:jc w:val="center"/>
        <w:rPr>
          <w:rFonts w:ascii="Futura PT Book" w:hAnsi="Futura PT Book" w:cs="Arial"/>
          <w:color w:val="0F243E" w:themeColor="text2" w:themeShade="80"/>
        </w:rPr>
      </w:pPr>
      <w:r w:rsidRPr="00121384">
        <w:rPr>
          <w:rFonts w:ascii="Futura PT Book" w:hAnsi="Futura PT Book"/>
          <w:noProof/>
          <w:color w:val="0F243E" w:themeColor="text2" w:themeShade="80"/>
          <w:lang w:val="en-GB" w:eastAsia="en-GB"/>
        </w:rPr>
        <w:drawing>
          <wp:anchor distT="0" distB="0" distL="114300" distR="114300" simplePos="0" relativeHeight="251717632" behindDoc="0" locked="0" layoutInCell="1" allowOverlap="1" wp14:anchorId="74AF04C5" wp14:editId="7956E8C2">
            <wp:simplePos x="0" y="0"/>
            <wp:positionH relativeFrom="column">
              <wp:posOffset>2686050</wp:posOffset>
            </wp:positionH>
            <wp:positionV relativeFrom="paragraph">
              <wp:posOffset>958483</wp:posOffset>
            </wp:positionV>
            <wp:extent cx="419449" cy="547989"/>
            <wp:effectExtent l="0" t="0" r="0" b="5080"/>
            <wp:wrapNone/>
            <wp:docPr id="106" name="Picture 106" descr="Excel widen colum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el widen columns.png"/>
                    <pic:cNvPicPr>
                      <a:picLocks noChangeAspect="1" noChangeArrowheads="1"/>
                    </pic:cNvPicPr>
                  </pic:nvPicPr>
                  <pic:blipFill>
                    <a:blip r:embed="rId45">
                      <a:extLst>
                        <a:ext uri="{28A0092B-C50C-407E-A947-70E740481C1C}">
                          <a14:useLocalDpi xmlns:a14="http://schemas.microsoft.com/office/drawing/2010/main" val="0"/>
                        </a:ext>
                      </a:extLst>
                    </a:blip>
                    <a:srcRect l="61349" r="19279" b="55696"/>
                    <a:stretch>
                      <a:fillRect/>
                    </a:stretch>
                  </pic:blipFill>
                  <pic:spPr bwMode="auto">
                    <a:xfrm>
                      <a:off x="0" y="0"/>
                      <a:ext cx="419449" cy="547989"/>
                    </a:xfrm>
                    <a:prstGeom prst="rect">
                      <a:avLst/>
                    </a:prstGeom>
                    <a:noFill/>
                  </pic:spPr>
                </pic:pic>
              </a:graphicData>
            </a:graphic>
            <wp14:sizeRelH relativeFrom="page">
              <wp14:pctWidth>0</wp14:pctWidth>
            </wp14:sizeRelH>
            <wp14:sizeRelV relativeFrom="page">
              <wp14:pctHeight>0</wp14:pctHeight>
            </wp14:sizeRelV>
          </wp:anchor>
        </w:drawing>
      </w:r>
      <w:r w:rsidRPr="00121384">
        <w:rPr>
          <w:rFonts w:ascii="Futura PT Book" w:hAnsi="Futura PT Book" w:cs="Arial"/>
          <w:noProof/>
          <w:color w:val="0F243E" w:themeColor="text2" w:themeShade="80"/>
          <w:lang w:val="en-GB" w:eastAsia="en-GB"/>
        </w:rPr>
        <w:drawing>
          <wp:inline distT="0" distB="0" distL="0" distR="0" wp14:anchorId="162C4999" wp14:editId="3C103472">
            <wp:extent cx="3001893" cy="3212984"/>
            <wp:effectExtent l="0" t="0" r="8255"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r="80026" b="61992"/>
                    <a:stretch>
                      <a:fillRect/>
                    </a:stretch>
                  </pic:blipFill>
                  <pic:spPr bwMode="auto">
                    <a:xfrm>
                      <a:off x="0" y="0"/>
                      <a:ext cx="3018083" cy="3230313"/>
                    </a:xfrm>
                    <a:prstGeom prst="rect">
                      <a:avLst/>
                    </a:prstGeom>
                    <a:noFill/>
                    <a:ln>
                      <a:noFill/>
                    </a:ln>
                  </pic:spPr>
                </pic:pic>
              </a:graphicData>
            </a:graphic>
          </wp:inline>
        </w:drawing>
      </w:r>
    </w:p>
    <w:p w:rsidR="00A113C0" w:rsidRPr="00121384" w:rsidRDefault="00A113C0" w:rsidP="00A113C0">
      <w:pPr>
        <w:tabs>
          <w:tab w:val="left" w:pos="2805"/>
        </w:tabs>
        <w:rPr>
          <w:rFonts w:ascii="Futura PT Book" w:hAnsi="Futura PT Book" w:cs="Arial"/>
          <w:color w:val="0F243E" w:themeColor="text2" w:themeShade="80"/>
        </w:rPr>
      </w:pPr>
    </w:p>
    <w:p w:rsidR="00A113C0" w:rsidRPr="00121384" w:rsidRDefault="00A113C0" w:rsidP="00A113C0">
      <w:pPr>
        <w:tabs>
          <w:tab w:val="left" w:pos="2805"/>
        </w:tabs>
        <w:rPr>
          <w:rFonts w:ascii="Futura PT Book" w:hAnsi="Futura PT Book" w:cs="Arial"/>
          <w:color w:val="0F243E" w:themeColor="text2" w:themeShade="80"/>
        </w:rPr>
      </w:pPr>
    </w:p>
    <w:p w:rsidR="00A113C0" w:rsidRPr="00457526" w:rsidRDefault="00A113C0" w:rsidP="00A113C0">
      <w:pPr>
        <w:tabs>
          <w:tab w:val="left" w:pos="2805"/>
        </w:tabs>
        <w:rPr>
          <w:rFonts w:ascii="Futura PT Book" w:hAnsi="Futura PT Book" w:cs="Arial"/>
          <w:color w:val="0B1C2A"/>
        </w:rPr>
      </w:pPr>
      <w:r w:rsidRPr="00457526">
        <w:rPr>
          <w:rFonts w:ascii="Futura PT Book" w:hAnsi="Futura PT Book" w:cs="Arial"/>
          <w:color w:val="0B1C2A"/>
        </w:rPr>
        <w:lastRenderedPageBreak/>
        <w:t>Put the following prices in the Trade Price column:</w:t>
      </w:r>
    </w:p>
    <w:p w:rsidR="00A113C0" w:rsidRPr="00457526" w:rsidRDefault="00A113C0" w:rsidP="00A113C0">
      <w:pPr>
        <w:pStyle w:val="ListParagraph"/>
        <w:numPr>
          <w:ilvl w:val="0"/>
          <w:numId w:val="8"/>
        </w:numPr>
        <w:tabs>
          <w:tab w:val="left" w:pos="2805"/>
        </w:tabs>
        <w:rPr>
          <w:rFonts w:ascii="Futura PT Book" w:hAnsi="Futura PT Book" w:cs="Arial"/>
          <w:color w:val="0B1C2A"/>
          <w:sz w:val="24"/>
          <w:szCs w:val="24"/>
        </w:rPr>
      </w:pPr>
      <w:r w:rsidRPr="00457526">
        <w:rPr>
          <w:rFonts w:ascii="Futura PT Book" w:hAnsi="Futura PT Book" w:cs="Arial"/>
          <w:color w:val="0B1C2A"/>
          <w:sz w:val="24"/>
          <w:szCs w:val="24"/>
        </w:rPr>
        <w:t xml:space="preserve">Exhaust </w:t>
      </w:r>
      <w:r w:rsidRPr="00457526">
        <w:rPr>
          <w:rFonts w:ascii="Futura PT Book" w:hAnsi="Futura PT Book" w:cs="Arial"/>
          <w:color w:val="0B1C2A"/>
          <w:sz w:val="24"/>
          <w:szCs w:val="24"/>
        </w:rPr>
        <w:tab/>
      </w:r>
      <w:r w:rsidRPr="00457526">
        <w:rPr>
          <w:rFonts w:ascii="Futura PT Book" w:hAnsi="Futura PT Book" w:cs="Arial"/>
          <w:color w:val="0B1C2A"/>
          <w:sz w:val="24"/>
          <w:szCs w:val="24"/>
        </w:rPr>
        <w:tab/>
      </w:r>
      <w:r w:rsidRPr="00457526">
        <w:rPr>
          <w:rFonts w:ascii="Futura PT Book" w:hAnsi="Futura PT Book" w:cs="Arial"/>
          <w:color w:val="0B1C2A"/>
          <w:sz w:val="24"/>
          <w:szCs w:val="24"/>
        </w:rPr>
        <w:tab/>
        <w:t>40</w:t>
      </w:r>
    </w:p>
    <w:p w:rsidR="00A113C0" w:rsidRPr="00457526" w:rsidRDefault="00A113C0" w:rsidP="00A113C0">
      <w:pPr>
        <w:pStyle w:val="ListParagraph"/>
        <w:numPr>
          <w:ilvl w:val="0"/>
          <w:numId w:val="8"/>
        </w:numPr>
        <w:tabs>
          <w:tab w:val="left" w:pos="2805"/>
        </w:tabs>
        <w:rPr>
          <w:rFonts w:ascii="Futura PT Book" w:hAnsi="Futura PT Book" w:cs="Arial"/>
          <w:color w:val="0B1C2A"/>
          <w:sz w:val="24"/>
          <w:szCs w:val="24"/>
        </w:rPr>
      </w:pPr>
      <w:r w:rsidRPr="00457526">
        <w:rPr>
          <w:rFonts w:ascii="Futura PT Book" w:hAnsi="Futura PT Book" w:cs="Arial"/>
          <w:color w:val="0B1C2A"/>
          <w:sz w:val="24"/>
          <w:szCs w:val="24"/>
        </w:rPr>
        <w:t>Wing Mirror</w:t>
      </w:r>
      <w:r w:rsidRPr="00457526">
        <w:rPr>
          <w:rFonts w:ascii="Futura PT Book" w:hAnsi="Futura PT Book" w:cs="Arial"/>
          <w:color w:val="0B1C2A"/>
          <w:sz w:val="24"/>
          <w:szCs w:val="24"/>
        </w:rPr>
        <w:tab/>
      </w:r>
      <w:r w:rsidRPr="00457526">
        <w:rPr>
          <w:rFonts w:ascii="Futura PT Book" w:hAnsi="Futura PT Book" w:cs="Arial"/>
          <w:color w:val="0B1C2A"/>
          <w:sz w:val="24"/>
          <w:szCs w:val="24"/>
        </w:rPr>
        <w:tab/>
      </w:r>
      <w:r w:rsidRPr="00457526">
        <w:rPr>
          <w:rFonts w:ascii="Futura PT Book" w:hAnsi="Futura PT Book" w:cs="Arial"/>
          <w:color w:val="0B1C2A"/>
          <w:sz w:val="24"/>
          <w:szCs w:val="24"/>
        </w:rPr>
        <w:tab/>
        <w:t>25</w:t>
      </w:r>
    </w:p>
    <w:p w:rsidR="00A113C0" w:rsidRPr="00457526" w:rsidRDefault="00A113C0" w:rsidP="00A113C0">
      <w:pPr>
        <w:pStyle w:val="ListParagraph"/>
        <w:numPr>
          <w:ilvl w:val="0"/>
          <w:numId w:val="8"/>
        </w:numPr>
        <w:tabs>
          <w:tab w:val="left" w:pos="2805"/>
        </w:tabs>
        <w:rPr>
          <w:rFonts w:ascii="Futura PT Book" w:hAnsi="Futura PT Book" w:cs="Arial"/>
          <w:color w:val="0B1C2A"/>
          <w:sz w:val="24"/>
          <w:szCs w:val="24"/>
        </w:rPr>
      </w:pPr>
      <w:r w:rsidRPr="00457526">
        <w:rPr>
          <w:rFonts w:ascii="Futura PT Book" w:hAnsi="Futura PT Book" w:cs="Arial"/>
          <w:color w:val="0B1C2A"/>
          <w:sz w:val="24"/>
          <w:szCs w:val="24"/>
        </w:rPr>
        <w:t>Radiator</w:t>
      </w:r>
      <w:r w:rsidRPr="00457526">
        <w:rPr>
          <w:rFonts w:ascii="Futura PT Book" w:hAnsi="Futura PT Book" w:cs="Arial"/>
          <w:color w:val="0B1C2A"/>
          <w:sz w:val="24"/>
          <w:szCs w:val="24"/>
        </w:rPr>
        <w:tab/>
      </w:r>
      <w:r w:rsidRPr="00457526">
        <w:rPr>
          <w:rFonts w:ascii="Futura PT Book" w:hAnsi="Futura PT Book" w:cs="Arial"/>
          <w:color w:val="0B1C2A"/>
          <w:sz w:val="24"/>
          <w:szCs w:val="24"/>
        </w:rPr>
        <w:tab/>
      </w:r>
      <w:r w:rsidRPr="00457526">
        <w:rPr>
          <w:rFonts w:ascii="Futura PT Book" w:hAnsi="Futura PT Book" w:cs="Arial"/>
          <w:color w:val="0B1C2A"/>
          <w:sz w:val="24"/>
          <w:szCs w:val="24"/>
        </w:rPr>
        <w:tab/>
        <w:t>100</w:t>
      </w:r>
    </w:p>
    <w:p w:rsidR="00A113C0" w:rsidRPr="00457526" w:rsidRDefault="00A113C0" w:rsidP="00A113C0">
      <w:pPr>
        <w:pStyle w:val="ListParagraph"/>
        <w:numPr>
          <w:ilvl w:val="0"/>
          <w:numId w:val="8"/>
        </w:numPr>
        <w:tabs>
          <w:tab w:val="left" w:pos="2805"/>
        </w:tabs>
        <w:rPr>
          <w:rFonts w:ascii="Futura PT Book" w:hAnsi="Futura PT Book" w:cs="Arial"/>
          <w:color w:val="0B1C2A"/>
          <w:sz w:val="24"/>
          <w:szCs w:val="24"/>
        </w:rPr>
      </w:pPr>
      <w:r w:rsidRPr="00457526">
        <w:rPr>
          <w:rFonts w:ascii="Futura PT Book" w:hAnsi="Futura PT Book" w:cs="Arial"/>
          <w:color w:val="0B1C2A"/>
          <w:sz w:val="24"/>
          <w:szCs w:val="24"/>
        </w:rPr>
        <w:t>Tyre</w:t>
      </w:r>
      <w:r w:rsidRPr="00457526">
        <w:rPr>
          <w:rFonts w:ascii="Futura PT Book" w:hAnsi="Futura PT Book" w:cs="Arial"/>
          <w:color w:val="0B1C2A"/>
          <w:sz w:val="24"/>
          <w:szCs w:val="24"/>
        </w:rPr>
        <w:tab/>
      </w:r>
      <w:r w:rsidRPr="00457526">
        <w:rPr>
          <w:rFonts w:ascii="Futura PT Book" w:hAnsi="Futura PT Book" w:cs="Arial"/>
          <w:color w:val="0B1C2A"/>
          <w:sz w:val="24"/>
          <w:szCs w:val="24"/>
        </w:rPr>
        <w:tab/>
      </w:r>
      <w:r w:rsidRPr="00457526">
        <w:rPr>
          <w:rFonts w:ascii="Futura PT Book" w:hAnsi="Futura PT Book" w:cs="Arial"/>
          <w:color w:val="0B1C2A"/>
          <w:sz w:val="24"/>
          <w:szCs w:val="24"/>
        </w:rPr>
        <w:tab/>
        <w:t>33</w:t>
      </w:r>
    </w:p>
    <w:p w:rsidR="00A113C0" w:rsidRPr="00457526" w:rsidRDefault="00A113C0" w:rsidP="00A113C0">
      <w:pPr>
        <w:pStyle w:val="ListParagraph"/>
        <w:numPr>
          <w:ilvl w:val="0"/>
          <w:numId w:val="8"/>
        </w:numPr>
        <w:tabs>
          <w:tab w:val="left" w:pos="2805"/>
        </w:tabs>
        <w:rPr>
          <w:rFonts w:ascii="Futura PT Book" w:hAnsi="Futura PT Book" w:cs="Arial"/>
          <w:color w:val="0B1C2A"/>
          <w:sz w:val="24"/>
          <w:szCs w:val="24"/>
        </w:rPr>
      </w:pPr>
      <w:r w:rsidRPr="00457526">
        <w:rPr>
          <w:rFonts w:ascii="Futura PT Book" w:hAnsi="Futura PT Book" w:cs="Arial"/>
          <w:color w:val="0B1C2A"/>
          <w:sz w:val="24"/>
          <w:szCs w:val="24"/>
        </w:rPr>
        <w:t>Battery</w:t>
      </w:r>
      <w:r w:rsidRPr="00457526">
        <w:rPr>
          <w:rFonts w:ascii="Futura PT Book" w:hAnsi="Futura PT Book" w:cs="Arial"/>
          <w:color w:val="0B1C2A"/>
          <w:sz w:val="24"/>
          <w:szCs w:val="24"/>
        </w:rPr>
        <w:tab/>
      </w:r>
      <w:r w:rsidRPr="00457526">
        <w:rPr>
          <w:rFonts w:ascii="Futura PT Book" w:hAnsi="Futura PT Book" w:cs="Arial"/>
          <w:color w:val="0B1C2A"/>
          <w:sz w:val="24"/>
          <w:szCs w:val="24"/>
        </w:rPr>
        <w:tab/>
      </w:r>
      <w:r w:rsidRPr="00457526">
        <w:rPr>
          <w:rFonts w:ascii="Futura PT Book" w:hAnsi="Futura PT Book" w:cs="Arial"/>
          <w:color w:val="0B1C2A"/>
          <w:sz w:val="24"/>
          <w:szCs w:val="24"/>
        </w:rPr>
        <w:tab/>
        <w:t>27</w:t>
      </w:r>
    </w:p>
    <w:p w:rsidR="00A113C0" w:rsidRPr="00457526" w:rsidRDefault="00A113C0" w:rsidP="00A113C0">
      <w:pPr>
        <w:pStyle w:val="ListParagraph"/>
        <w:numPr>
          <w:ilvl w:val="0"/>
          <w:numId w:val="8"/>
        </w:numPr>
        <w:tabs>
          <w:tab w:val="left" w:pos="2805"/>
        </w:tabs>
        <w:rPr>
          <w:rFonts w:ascii="Futura PT Book" w:hAnsi="Futura PT Book" w:cs="Arial"/>
          <w:color w:val="0B1C2A"/>
          <w:sz w:val="24"/>
          <w:szCs w:val="24"/>
        </w:rPr>
      </w:pPr>
      <w:r w:rsidRPr="00457526">
        <w:rPr>
          <w:rFonts w:ascii="Futura PT Book" w:hAnsi="Futura PT Book" w:cs="Arial"/>
          <w:color w:val="0B1C2A"/>
          <w:sz w:val="24"/>
          <w:szCs w:val="24"/>
        </w:rPr>
        <w:t>Headlight Bulb</w:t>
      </w:r>
      <w:r w:rsidRPr="00457526">
        <w:rPr>
          <w:rFonts w:ascii="Futura PT Book" w:hAnsi="Futura PT Book" w:cs="Arial"/>
          <w:color w:val="0B1C2A"/>
          <w:sz w:val="24"/>
          <w:szCs w:val="24"/>
        </w:rPr>
        <w:tab/>
      </w:r>
      <w:r w:rsidRPr="00457526">
        <w:rPr>
          <w:rFonts w:ascii="Futura PT Book" w:hAnsi="Futura PT Book" w:cs="Arial"/>
          <w:color w:val="0B1C2A"/>
          <w:sz w:val="24"/>
          <w:szCs w:val="24"/>
        </w:rPr>
        <w:tab/>
      </w:r>
      <w:r w:rsidRPr="00457526">
        <w:rPr>
          <w:rFonts w:ascii="Futura PT Book" w:hAnsi="Futura PT Book" w:cs="Arial"/>
          <w:color w:val="0B1C2A"/>
          <w:sz w:val="24"/>
          <w:szCs w:val="24"/>
        </w:rPr>
        <w:tab/>
        <w:t>2.50</w:t>
      </w:r>
    </w:p>
    <w:p w:rsidR="00A113C0" w:rsidRPr="00457526" w:rsidRDefault="00A113C0" w:rsidP="00A113C0">
      <w:pPr>
        <w:pStyle w:val="ListParagraph"/>
        <w:numPr>
          <w:ilvl w:val="0"/>
          <w:numId w:val="8"/>
        </w:numPr>
        <w:tabs>
          <w:tab w:val="left" w:pos="2805"/>
        </w:tabs>
        <w:rPr>
          <w:rFonts w:ascii="Futura PT Book" w:hAnsi="Futura PT Book" w:cs="Arial"/>
          <w:color w:val="0B1C2A"/>
          <w:sz w:val="24"/>
          <w:szCs w:val="24"/>
        </w:rPr>
      </w:pPr>
      <w:r w:rsidRPr="00457526">
        <w:rPr>
          <w:rFonts w:ascii="Futura PT Book" w:hAnsi="Futura PT Book" w:cs="Arial"/>
          <w:color w:val="0B1C2A"/>
          <w:sz w:val="24"/>
          <w:szCs w:val="24"/>
        </w:rPr>
        <w:t>Windscreen Wiper</w:t>
      </w:r>
      <w:r w:rsidRPr="00457526">
        <w:rPr>
          <w:rFonts w:ascii="Futura PT Book" w:hAnsi="Futura PT Book" w:cs="Arial"/>
          <w:color w:val="0B1C2A"/>
          <w:sz w:val="24"/>
          <w:szCs w:val="24"/>
        </w:rPr>
        <w:tab/>
      </w:r>
      <w:r w:rsidRPr="00457526">
        <w:rPr>
          <w:rFonts w:ascii="Futura PT Book" w:hAnsi="Futura PT Book" w:cs="Arial"/>
          <w:color w:val="0B1C2A"/>
          <w:sz w:val="24"/>
          <w:szCs w:val="24"/>
        </w:rPr>
        <w:tab/>
      </w:r>
      <w:r w:rsidRPr="00457526">
        <w:rPr>
          <w:rFonts w:ascii="Futura PT Book" w:hAnsi="Futura PT Book" w:cs="Arial"/>
          <w:color w:val="0B1C2A"/>
          <w:sz w:val="24"/>
          <w:szCs w:val="24"/>
        </w:rPr>
        <w:tab/>
        <w:t>12.75</w:t>
      </w:r>
    </w:p>
    <w:p w:rsidR="009A1B9D" w:rsidRPr="00457526" w:rsidRDefault="009A1B9D" w:rsidP="00A113C0">
      <w:pPr>
        <w:tabs>
          <w:tab w:val="left" w:pos="2805"/>
        </w:tabs>
        <w:rPr>
          <w:rFonts w:ascii="Futura PT Book" w:hAnsi="Futura PT Book" w:cs="Arial"/>
          <w:color w:val="0B1C2A"/>
        </w:rPr>
      </w:pPr>
    </w:p>
    <w:p w:rsidR="00A113C0" w:rsidRPr="00457526" w:rsidRDefault="00A113C0" w:rsidP="00A113C0">
      <w:pPr>
        <w:tabs>
          <w:tab w:val="left" w:pos="2805"/>
        </w:tabs>
        <w:rPr>
          <w:rFonts w:ascii="Futura PT Book" w:hAnsi="Futura PT Book" w:cs="Arial"/>
          <w:color w:val="0B1C2A"/>
        </w:rPr>
      </w:pPr>
      <w:r w:rsidRPr="00457526">
        <w:rPr>
          <w:rFonts w:ascii="Futura PT Book" w:hAnsi="Futura PT Book" w:cs="Arial"/>
          <w:color w:val="0B1C2A"/>
        </w:rPr>
        <w:t>To make these numbers appear as pounds we need to turn them into currency.</w:t>
      </w:r>
    </w:p>
    <w:p w:rsidR="00A113C0" w:rsidRPr="00457526" w:rsidRDefault="00A113C0" w:rsidP="00A113C0">
      <w:pPr>
        <w:tabs>
          <w:tab w:val="left" w:pos="2805"/>
        </w:tabs>
        <w:rPr>
          <w:rFonts w:ascii="Futura PT Book" w:hAnsi="Futura PT Book" w:cs="Arial"/>
          <w:color w:val="0B1C2A"/>
        </w:rPr>
      </w:pPr>
      <w:r w:rsidRPr="00457526">
        <w:rPr>
          <w:rFonts w:ascii="Futura PT Book" w:hAnsi="Futura PT Book" w:cs="Arial"/>
          <w:color w:val="0B1C2A"/>
        </w:rPr>
        <w:t>Highlight the cells that have the numbers in by clicking on the top box and dragging the mouse down until they are all highlighted:</w:t>
      </w:r>
    </w:p>
    <w:p w:rsidR="009A1B9D" w:rsidRPr="00457526" w:rsidRDefault="009A1B9D" w:rsidP="00A113C0">
      <w:pPr>
        <w:tabs>
          <w:tab w:val="left" w:pos="2805"/>
        </w:tabs>
        <w:rPr>
          <w:rFonts w:ascii="Futura PT Book" w:hAnsi="Futura PT Book" w:cs="Arial"/>
          <w:color w:val="0B1C2A"/>
        </w:rPr>
      </w:pPr>
    </w:p>
    <w:p w:rsidR="00A113C0" w:rsidRPr="00121384" w:rsidRDefault="00A113C0" w:rsidP="00A113C0">
      <w:pPr>
        <w:tabs>
          <w:tab w:val="left" w:pos="2805"/>
        </w:tabs>
        <w:jc w:val="center"/>
        <w:rPr>
          <w:rFonts w:ascii="Futura PT Book" w:hAnsi="Futura PT Book" w:cs="Arial"/>
          <w:color w:val="0F243E" w:themeColor="text2" w:themeShade="80"/>
        </w:rPr>
      </w:pPr>
      <w:r w:rsidRPr="00121384">
        <w:rPr>
          <w:rFonts w:ascii="Futura PT Book" w:hAnsi="Futura PT Book" w:cs="Arial"/>
          <w:noProof/>
          <w:color w:val="0F243E" w:themeColor="text2" w:themeShade="80"/>
          <w:lang w:val="en-GB" w:eastAsia="en-GB"/>
        </w:rPr>
        <w:drawing>
          <wp:inline distT="0" distB="0" distL="0" distR="0" wp14:anchorId="54B8C64A" wp14:editId="4F9BECA8">
            <wp:extent cx="2337546" cy="2061714"/>
            <wp:effectExtent l="0" t="0" r="571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t="14249" r="87817" b="66754"/>
                    <a:stretch>
                      <a:fillRect/>
                    </a:stretch>
                  </pic:blipFill>
                  <pic:spPr bwMode="auto">
                    <a:xfrm>
                      <a:off x="0" y="0"/>
                      <a:ext cx="2342041" cy="2065679"/>
                    </a:xfrm>
                    <a:prstGeom prst="rect">
                      <a:avLst/>
                    </a:prstGeom>
                    <a:noFill/>
                    <a:ln>
                      <a:noFill/>
                    </a:ln>
                  </pic:spPr>
                </pic:pic>
              </a:graphicData>
            </a:graphic>
          </wp:inline>
        </w:drawing>
      </w:r>
    </w:p>
    <w:p w:rsidR="009A1B9D" w:rsidRPr="00121384" w:rsidRDefault="009A1B9D" w:rsidP="00A113C0">
      <w:pPr>
        <w:tabs>
          <w:tab w:val="left" w:pos="2805"/>
        </w:tabs>
        <w:rPr>
          <w:rFonts w:ascii="Futura PT Book" w:hAnsi="Futura PT Book" w:cs="Arial"/>
        </w:rPr>
      </w:pPr>
    </w:p>
    <w:p w:rsidR="009A1B9D" w:rsidRPr="00121384" w:rsidRDefault="009A1B9D" w:rsidP="00A113C0">
      <w:pPr>
        <w:tabs>
          <w:tab w:val="left" w:pos="2805"/>
        </w:tabs>
        <w:rPr>
          <w:rFonts w:ascii="Futura PT Book" w:hAnsi="Futura PT Book" w:cs="Arial"/>
        </w:rPr>
      </w:pPr>
    </w:p>
    <w:p w:rsidR="00A113C0" w:rsidRPr="00457526" w:rsidRDefault="00A113C0" w:rsidP="00A113C0">
      <w:pPr>
        <w:tabs>
          <w:tab w:val="left" w:pos="2805"/>
        </w:tabs>
        <w:rPr>
          <w:rFonts w:ascii="Futura PT Book" w:hAnsi="Futura PT Book" w:cs="Arial"/>
          <w:color w:val="0B1C2A"/>
        </w:rPr>
      </w:pPr>
      <w:r w:rsidRPr="00457526">
        <w:rPr>
          <w:rFonts w:ascii="Futura PT Book" w:hAnsi="Futura PT Book" w:cs="Arial"/>
          <w:color w:val="0B1C2A"/>
        </w:rPr>
        <w:t xml:space="preserve">Then select the currency button at the top – it looks like notes and coins: </w:t>
      </w:r>
    </w:p>
    <w:p w:rsidR="009A1B9D" w:rsidRPr="00121384" w:rsidRDefault="009A1B9D" w:rsidP="00A113C0">
      <w:pPr>
        <w:tabs>
          <w:tab w:val="left" w:pos="2805"/>
        </w:tabs>
        <w:rPr>
          <w:rFonts w:ascii="Futura PT Book" w:hAnsi="Futura PT Book" w:cs="Arial"/>
        </w:rPr>
      </w:pPr>
    </w:p>
    <w:p w:rsidR="00A113C0" w:rsidRPr="00121384" w:rsidRDefault="00A113C0" w:rsidP="00A113C0">
      <w:pPr>
        <w:tabs>
          <w:tab w:val="left" w:pos="2805"/>
        </w:tabs>
        <w:jc w:val="center"/>
        <w:rPr>
          <w:rFonts w:ascii="Futura PT Book" w:hAnsi="Futura PT Book" w:cs="Arial"/>
          <w:color w:val="0F243E" w:themeColor="text2" w:themeShade="80"/>
        </w:rPr>
      </w:pPr>
      <w:r w:rsidRPr="00121384">
        <w:rPr>
          <w:rFonts w:ascii="Futura PT Book" w:hAnsi="Futura PT Book"/>
          <w:noProof/>
          <w:color w:val="0F243E" w:themeColor="text2" w:themeShade="80"/>
          <w:lang w:val="en-GB" w:eastAsia="en-GB"/>
        </w:rPr>
        <mc:AlternateContent>
          <mc:Choice Requires="wps">
            <w:drawing>
              <wp:anchor distT="0" distB="0" distL="114300" distR="114300" simplePos="0" relativeHeight="251716608" behindDoc="0" locked="0" layoutInCell="1" allowOverlap="1" wp14:anchorId="2BD2D8D3" wp14:editId="52D4F0CA">
                <wp:simplePos x="0" y="0"/>
                <wp:positionH relativeFrom="column">
                  <wp:posOffset>3781425</wp:posOffset>
                </wp:positionH>
                <wp:positionV relativeFrom="paragraph">
                  <wp:posOffset>488315</wp:posOffset>
                </wp:positionV>
                <wp:extent cx="542925" cy="419100"/>
                <wp:effectExtent l="28575" t="31115" r="28575" b="35560"/>
                <wp:wrapNone/>
                <wp:docPr id="105" name="Oval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4191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1D80105" id="Oval 105" o:spid="_x0000_s1026" style="position:absolute;margin-left:297.75pt;margin-top:38.45pt;width:42.75pt;height:33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" filled="f" strokecolor="red" strokeweight="4.5pt"/>
            </w:pict>
          </mc:Fallback>
        </mc:AlternateContent>
      </w:r>
      <w:r w:rsidRPr="00121384">
        <w:rPr>
          <w:rFonts w:ascii="Futura PT Book" w:hAnsi="Futura PT Book" w:cs="Arial"/>
          <w:noProof/>
          <w:color w:val="0F243E" w:themeColor="text2" w:themeShade="80"/>
          <w:lang w:val="en-GB" w:eastAsia="en-GB"/>
        </w:rPr>
        <w:drawing>
          <wp:inline distT="0" distB="0" distL="0" distR="0" wp14:anchorId="4E2662ED" wp14:editId="31AE0D5E">
            <wp:extent cx="4412615" cy="1530985"/>
            <wp:effectExtent l="0" t="0" r="6985" b="0"/>
            <wp:docPr id="1378" name="Picture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r="64192" b="77866"/>
                    <a:stretch>
                      <a:fillRect/>
                    </a:stretch>
                  </pic:blipFill>
                  <pic:spPr bwMode="auto">
                    <a:xfrm>
                      <a:off x="0" y="0"/>
                      <a:ext cx="4412615" cy="1530985"/>
                    </a:xfrm>
                    <a:prstGeom prst="rect">
                      <a:avLst/>
                    </a:prstGeom>
                    <a:noFill/>
                    <a:ln>
                      <a:noFill/>
                    </a:ln>
                  </pic:spPr>
                </pic:pic>
              </a:graphicData>
            </a:graphic>
          </wp:inline>
        </w:drawing>
      </w:r>
    </w:p>
    <w:p w:rsidR="00A113C0" w:rsidRPr="00121384" w:rsidRDefault="00A113C0" w:rsidP="00A113C0">
      <w:pPr>
        <w:tabs>
          <w:tab w:val="left" w:pos="2805"/>
        </w:tabs>
        <w:rPr>
          <w:rFonts w:ascii="Futura PT Book" w:hAnsi="Futura PT Book" w:cs="Arial"/>
          <w:color w:val="0F243E" w:themeColor="text2" w:themeShade="80"/>
        </w:rPr>
      </w:pPr>
    </w:p>
    <w:p w:rsidR="009A1B9D" w:rsidRPr="00121384" w:rsidRDefault="009A1B9D" w:rsidP="00A113C0">
      <w:pPr>
        <w:tabs>
          <w:tab w:val="left" w:pos="2805"/>
        </w:tabs>
        <w:rPr>
          <w:rFonts w:ascii="Futura PT Book" w:hAnsi="Futura PT Book" w:cs="Arial"/>
        </w:rPr>
      </w:pPr>
    </w:p>
    <w:p w:rsidR="00A113C0" w:rsidRPr="00457526" w:rsidRDefault="00A113C0" w:rsidP="00A113C0">
      <w:pPr>
        <w:tabs>
          <w:tab w:val="left" w:pos="2805"/>
        </w:tabs>
        <w:rPr>
          <w:rFonts w:ascii="Futura PT Book" w:hAnsi="Futura PT Book" w:cs="Arial"/>
          <w:color w:val="0B1C2A"/>
        </w:rPr>
      </w:pPr>
      <w:r w:rsidRPr="00457526">
        <w:rPr>
          <w:rFonts w:ascii="Futura PT Book" w:hAnsi="Futura PT Book" w:cs="Arial"/>
          <w:color w:val="0B1C2A"/>
        </w:rPr>
        <w:t>All the prices should now appear in this format: £40.00</w:t>
      </w:r>
    </w:p>
    <w:p w:rsidR="00A113C0" w:rsidRPr="00457526" w:rsidRDefault="00A113C0" w:rsidP="00A113C0">
      <w:pPr>
        <w:tabs>
          <w:tab w:val="left" w:pos="2805"/>
        </w:tabs>
        <w:rPr>
          <w:rFonts w:ascii="Futura PT Book" w:hAnsi="Futura PT Book" w:cs="Arial"/>
          <w:color w:val="0B1C2A"/>
        </w:rPr>
      </w:pPr>
      <w:r w:rsidRPr="00457526">
        <w:rPr>
          <w:rFonts w:ascii="Futura PT Book" w:hAnsi="Futura PT Book" w:cs="Arial"/>
          <w:color w:val="0B1C2A"/>
        </w:rPr>
        <w:lastRenderedPageBreak/>
        <w:t>To calculate the VAT amount we can use a formula.  Formulas are the reason that Excel is used so much when any calculations need to be made to sets of numbers; the spreadsheet does it for you!</w:t>
      </w:r>
    </w:p>
    <w:p w:rsidR="00A113C0" w:rsidRPr="00457526" w:rsidRDefault="00A113C0" w:rsidP="00A113C0">
      <w:pPr>
        <w:tabs>
          <w:tab w:val="left" w:pos="2805"/>
        </w:tabs>
        <w:rPr>
          <w:rFonts w:ascii="Futura PT Book" w:hAnsi="Futura PT Book" w:cs="Arial"/>
          <w:color w:val="0B1C2A"/>
        </w:rPr>
      </w:pPr>
      <w:r w:rsidRPr="00457526">
        <w:rPr>
          <w:rFonts w:ascii="Futura PT Book" w:hAnsi="Futura PT Book" w:cs="Arial"/>
          <w:color w:val="0B1C2A"/>
        </w:rPr>
        <w:t>In this case we will need to work out 20% of the Trade Price, to do this you need to multiply the trade price by 0.2.</w:t>
      </w:r>
    </w:p>
    <w:p w:rsidR="00A113C0" w:rsidRPr="00457526" w:rsidRDefault="00A113C0" w:rsidP="00A113C0">
      <w:pPr>
        <w:tabs>
          <w:tab w:val="left" w:pos="2805"/>
        </w:tabs>
        <w:rPr>
          <w:rFonts w:ascii="Futura PT Book" w:hAnsi="Futura PT Book" w:cs="Arial"/>
          <w:color w:val="0B1C2A"/>
        </w:rPr>
      </w:pPr>
    </w:p>
    <w:p w:rsidR="00A113C0" w:rsidRPr="00457526" w:rsidRDefault="00A113C0" w:rsidP="00A113C0">
      <w:pPr>
        <w:tabs>
          <w:tab w:val="left" w:pos="2805"/>
        </w:tabs>
        <w:rPr>
          <w:rFonts w:ascii="Futura PT Book" w:hAnsi="Futura PT Book" w:cs="Arial"/>
          <w:color w:val="0B1C2A"/>
        </w:rPr>
      </w:pPr>
      <w:r w:rsidRPr="00457526">
        <w:rPr>
          <w:rFonts w:ascii="Futura PT Book" w:hAnsi="Futura PT Book" w:cs="Arial"/>
          <w:color w:val="0B1C2A"/>
        </w:rPr>
        <w:t>All formula’s in Excel start with the equals symbol =</w:t>
      </w:r>
    </w:p>
    <w:p w:rsidR="00A113C0" w:rsidRPr="00457526" w:rsidRDefault="00A113C0" w:rsidP="00A113C0">
      <w:pPr>
        <w:tabs>
          <w:tab w:val="left" w:pos="2805"/>
        </w:tabs>
        <w:rPr>
          <w:rFonts w:ascii="Futura PT Book" w:hAnsi="Futura PT Book" w:cs="Arial"/>
          <w:color w:val="0B1C2A"/>
        </w:rPr>
      </w:pPr>
      <w:r w:rsidRPr="00457526">
        <w:rPr>
          <w:rFonts w:ascii="Futura PT Book" w:hAnsi="Futura PT Book" w:cs="Arial"/>
          <w:color w:val="0B1C2A"/>
        </w:rPr>
        <w:t>Then add the cell that you want to apply the formula to, in this case B3</w:t>
      </w:r>
    </w:p>
    <w:p w:rsidR="00A113C0" w:rsidRPr="00457526" w:rsidRDefault="00A113C0" w:rsidP="00A113C0">
      <w:pPr>
        <w:tabs>
          <w:tab w:val="left" w:pos="2805"/>
        </w:tabs>
        <w:rPr>
          <w:rFonts w:ascii="Futura PT Book" w:hAnsi="Futura PT Book" w:cs="Arial"/>
          <w:color w:val="0B1C2A"/>
        </w:rPr>
      </w:pPr>
      <w:r w:rsidRPr="00457526">
        <w:rPr>
          <w:rFonts w:ascii="Futura PT Book" w:hAnsi="Futura PT Book" w:cs="Arial"/>
          <w:color w:val="0B1C2A"/>
        </w:rPr>
        <w:t>Then select the multiply symbol on your keyboard – this will show as *</w:t>
      </w:r>
    </w:p>
    <w:p w:rsidR="008C62CC" w:rsidRPr="00457526" w:rsidRDefault="008C62CC" w:rsidP="00A113C0">
      <w:pPr>
        <w:tabs>
          <w:tab w:val="left" w:pos="2805"/>
        </w:tabs>
        <w:rPr>
          <w:rFonts w:ascii="Futura PT Book" w:hAnsi="Futura PT Book" w:cs="Arial"/>
          <w:color w:val="0B1C2A"/>
        </w:rPr>
      </w:pPr>
    </w:p>
    <w:p w:rsidR="00A113C0" w:rsidRPr="00457526" w:rsidRDefault="00A113C0" w:rsidP="00A113C0">
      <w:pPr>
        <w:tabs>
          <w:tab w:val="left" w:pos="2805"/>
        </w:tabs>
        <w:rPr>
          <w:rFonts w:ascii="Futura PT Book" w:hAnsi="Futura PT Book" w:cs="Arial"/>
          <w:color w:val="0B1C2A"/>
        </w:rPr>
      </w:pPr>
      <w:r w:rsidRPr="00457526">
        <w:rPr>
          <w:rFonts w:ascii="Futura PT Book" w:hAnsi="Futura PT Book" w:cs="Arial"/>
          <w:color w:val="0B1C2A"/>
        </w:rPr>
        <w:t>Now type 0.2 and hit enter and the box should display the VAT amount of £8.00, you will still be able to see the formula in the top bar once the £8 is displayed:</w:t>
      </w:r>
    </w:p>
    <w:p w:rsidR="008C62CC" w:rsidRPr="00121384" w:rsidRDefault="008C62CC" w:rsidP="00A113C0">
      <w:pPr>
        <w:tabs>
          <w:tab w:val="left" w:pos="2805"/>
        </w:tabs>
        <w:rPr>
          <w:rFonts w:ascii="Futura PT Book" w:hAnsi="Futura PT Book" w:cs="Arial"/>
        </w:rPr>
      </w:pPr>
    </w:p>
    <w:p w:rsidR="00A113C0" w:rsidRPr="00121384" w:rsidRDefault="00A113C0" w:rsidP="00A113C0">
      <w:pPr>
        <w:tabs>
          <w:tab w:val="left" w:pos="2805"/>
        </w:tabs>
        <w:jc w:val="center"/>
        <w:rPr>
          <w:rFonts w:ascii="Futura PT Book" w:hAnsi="Futura PT Book" w:cs="Arial"/>
          <w:color w:val="0F243E" w:themeColor="text2" w:themeShade="80"/>
        </w:rPr>
      </w:pPr>
      <w:r w:rsidRPr="00121384">
        <w:rPr>
          <w:rFonts w:ascii="Futura PT Book" w:hAnsi="Futura PT Book"/>
          <w:noProof/>
          <w:color w:val="0F243E" w:themeColor="text2" w:themeShade="80"/>
          <w:lang w:val="en-GB" w:eastAsia="en-GB"/>
        </w:rPr>
        <mc:AlternateContent>
          <mc:Choice Requires="wps">
            <w:drawing>
              <wp:anchor distT="0" distB="0" distL="114300" distR="114300" simplePos="0" relativeHeight="251718656" behindDoc="0" locked="0" layoutInCell="1" allowOverlap="1" wp14:anchorId="7D439EDE" wp14:editId="2632B50B">
                <wp:simplePos x="0" y="0"/>
                <wp:positionH relativeFrom="column">
                  <wp:posOffset>1781175</wp:posOffset>
                </wp:positionH>
                <wp:positionV relativeFrom="paragraph">
                  <wp:posOffset>1132840</wp:posOffset>
                </wp:positionV>
                <wp:extent cx="762000" cy="409575"/>
                <wp:effectExtent l="28575" t="37465" r="28575" b="29210"/>
                <wp:wrapNone/>
                <wp:docPr id="104" name="Oval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40957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29E067B" id="Oval 104" o:spid="_x0000_s1026" style="position:absolute;margin-left:140.25pt;margin-top:89.2pt;width:60pt;height:32.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" filled="f" strokecolor="red" strokeweight="4.5pt"/>
            </w:pict>
          </mc:Fallback>
        </mc:AlternateContent>
      </w:r>
      <w:r w:rsidRPr="00121384">
        <w:rPr>
          <w:rFonts w:ascii="Futura PT Book" w:hAnsi="Futura PT Book" w:cs="Arial"/>
          <w:noProof/>
          <w:color w:val="0F243E" w:themeColor="text2" w:themeShade="80"/>
          <w:lang w:val="en-GB" w:eastAsia="en-GB"/>
        </w:rPr>
        <w:drawing>
          <wp:inline distT="0" distB="0" distL="0" distR="0" wp14:anchorId="02582D5C" wp14:editId="0BD0C50B">
            <wp:extent cx="3061970" cy="2306955"/>
            <wp:effectExtent l="0" t="0" r="5080" b="0"/>
            <wp:docPr id="1379" name="Picture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r="82071" b="76051"/>
                    <a:stretch>
                      <a:fillRect/>
                    </a:stretch>
                  </pic:blipFill>
                  <pic:spPr bwMode="auto">
                    <a:xfrm>
                      <a:off x="0" y="0"/>
                      <a:ext cx="3061970" cy="2306955"/>
                    </a:xfrm>
                    <a:prstGeom prst="rect">
                      <a:avLst/>
                    </a:prstGeom>
                    <a:noFill/>
                    <a:ln>
                      <a:noFill/>
                    </a:ln>
                  </pic:spPr>
                </pic:pic>
              </a:graphicData>
            </a:graphic>
          </wp:inline>
        </w:drawing>
      </w:r>
    </w:p>
    <w:p w:rsidR="00A113C0" w:rsidRPr="00121384" w:rsidRDefault="00A113C0" w:rsidP="00A113C0">
      <w:pPr>
        <w:tabs>
          <w:tab w:val="left" w:pos="2805"/>
        </w:tabs>
        <w:rPr>
          <w:rFonts w:ascii="Futura PT Book" w:hAnsi="Futura PT Book" w:cs="Arial"/>
          <w:color w:val="0F243E" w:themeColor="text2" w:themeShade="80"/>
        </w:rPr>
      </w:pPr>
    </w:p>
    <w:p w:rsidR="008C62CC" w:rsidRPr="00121384" w:rsidRDefault="008C62CC" w:rsidP="00A113C0">
      <w:pPr>
        <w:tabs>
          <w:tab w:val="left" w:pos="2805"/>
        </w:tabs>
        <w:rPr>
          <w:rFonts w:ascii="Futura PT Book" w:hAnsi="Futura PT Book" w:cs="Arial"/>
        </w:rPr>
      </w:pPr>
    </w:p>
    <w:p w:rsidR="00A113C0" w:rsidRPr="00457526" w:rsidRDefault="00A113C0" w:rsidP="00A113C0">
      <w:pPr>
        <w:tabs>
          <w:tab w:val="left" w:pos="2805"/>
        </w:tabs>
        <w:rPr>
          <w:rFonts w:ascii="Futura PT Book" w:hAnsi="Futura PT Book" w:cs="Arial"/>
          <w:color w:val="0B1C2A"/>
        </w:rPr>
      </w:pPr>
      <w:r w:rsidRPr="00457526">
        <w:rPr>
          <w:rFonts w:ascii="Futura PT Book" w:hAnsi="Futura PT Book" w:cs="Arial"/>
          <w:color w:val="0B1C2A"/>
        </w:rPr>
        <w:t>To use the same formula on each price in this column you do not need to type it into each box, put your mouse arrow over the bottom right hand corner of cell C3 that shows the answer to your last formula (you can see a little box in the corner of the cell).  Your arrow will change to a cross, when it does this left click and pull the box down until it covers all the cells you want the formula applied to:</w:t>
      </w:r>
    </w:p>
    <w:p w:rsidR="00A113C0" w:rsidRPr="00121384" w:rsidRDefault="00A113C0" w:rsidP="00A113C0">
      <w:pPr>
        <w:tabs>
          <w:tab w:val="left" w:pos="2805"/>
        </w:tabs>
        <w:rPr>
          <w:rFonts w:ascii="Futura PT Book" w:hAnsi="Futura PT Book" w:cs="Arial"/>
          <w:color w:val="0F243E" w:themeColor="text2" w:themeShade="80"/>
        </w:rPr>
      </w:pPr>
    </w:p>
    <w:p w:rsidR="00A113C0" w:rsidRPr="00121384" w:rsidRDefault="00A113C0" w:rsidP="00A113C0">
      <w:pPr>
        <w:tabs>
          <w:tab w:val="left" w:pos="2805"/>
        </w:tabs>
        <w:jc w:val="center"/>
        <w:rPr>
          <w:rFonts w:ascii="Futura PT Book" w:hAnsi="Futura PT Book" w:cs="Arial"/>
          <w:color w:val="0F243E" w:themeColor="text2" w:themeShade="80"/>
        </w:rPr>
      </w:pPr>
      <w:r w:rsidRPr="00121384">
        <w:rPr>
          <w:rFonts w:ascii="Futura PT Book" w:hAnsi="Futura PT Book" w:cs="Arial"/>
          <w:noProof/>
          <w:color w:val="0F243E" w:themeColor="text2" w:themeShade="80"/>
          <w:lang w:val="en-GB" w:eastAsia="en-GB"/>
        </w:rPr>
        <w:drawing>
          <wp:inline distT="0" distB="0" distL="0" distR="0" wp14:anchorId="6323E753" wp14:editId="736E520D">
            <wp:extent cx="1626870" cy="2147570"/>
            <wp:effectExtent l="0" t="0" r="0" b="5080"/>
            <wp:docPr id="1381" name="Picture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a:extLst>
                        <a:ext uri="{28A0092B-C50C-407E-A947-70E740481C1C}">
                          <a14:useLocalDpi xmlns:a14="http://schemas.microsoft.com/office/drawing/2010/main" val="0"/>
                        </a:ext>
                      </a:extLst>
                    </a:blip>
                    <a:srcRect l="9129" t="16515" r="82071" b="62898"/>
                    <a:stretch>
                      <a:fillRect/>
                    </a:stretch>
                  </pic:blipFill>
                  <pic:spPr bwMode="auto">
                    <a:xfrm>
                      <a:off x="0" y="0"/>
                      <a:ext cx="1626870" cy="2147570"/>
                    </a:xfrm>
                    <a:prstGeom prst="rect">
                      <a:avLst/>
                    </a:prstGeom>
                    <a:noFill/>
                    <a:ln>
                      <a:noFill/>
                    </a:ln>
                  </pic:spPr>
                </pic:pic>
              </a:graphicData>
            </a:graphic>
          </wp:inline>
        </w:drawing>
      </w:r>
    </w:p>
    <w:p w:rsidR="00A113C0" w:rsidRPr="00457526" w:rsidRDefault="00A113C0" w:rsidP="008C62CC">
      <w:pPr>
        <w:tabs>
          <w:tab w:val="left" w:pos="2805"/>
        </w:tabs>
        <w:rPr>
          <w:rFonts w:ascii="Futura PT Book" w:hAnsi="Futura PT Book" w:cs="Arial"/>
          <w:color w:val="0B1C2A"/>
        </w:rPr>
      </w:pPr>
      <w:r w:rsidRPr="00457526">
        <w:rPr>
          <w:rFonts w:ascii="Futura PT Book" w:hAnsi="Futura PT Book" w:cs="Arial"/>
          <w:color w:val="0B1C2A"/>
        </w:rPr>
        <w:lastRenderedPageBreak/>
        <w:t>When you let go of the mouse the correct VAT am</w:t>
      </w:r>
      <w:r w:rsidR="008C62CC" w:rsidRPr="00457526">
        <w:rPr>
          <w:rFonts w:ascii="Futura PT Book" w:hAnsi="Futura PT Book" w:cs="Arial"/>
          <w:color w:val="0B1C2A"/>
        </w:rPr>
        <w:t>ounts should show in each cell:</w:t>
      </w:r>
    </w:p>
    <w:p w:rsidR="00A113C0" w:rsidRPr="00121384" w:rsidRDefault="00A113C0" w:rsidP="00A113C0">
      <w:pPr>
        <w:tabs>
          <w:tab w:val="left" w:pos="2805"/>
        </w:tabs>
        <w:jc w:val="center"/>
        <w:rPr>
          <w:rFonts w:ascii="Futura PT Book" w:hAnsi="Futura PT Book" w:cs="Arial"/>
          <w:color w:val="0F243E" w:themeColor="text2" w:themeShade="80"/>
        </w:rPr>
      </w:pPr>
    </w:p>
    <w:p w:rsidR="00A113C0" w:rsidRPr="00121384" w:rsidRDefault="00A113C0" w:rsidP="00A113C0">
      <w:pPr>
        <w:tabs>
          <w:tab w:val="left" w:pos="2805"/>
        </w:tabs>
        <w:jc w:val="center"/>
        <w:rPr>
          <w:rFonts w:ascii="Futura PT Book" w:hAnsi="Futura PT Book" w:cs="Arial"/>
          <w:color w:val="0F243E" w:themeColor="text2" w:themeShade="80"/>
        </w:rPr>
      </w:pPr>
      <w:r w:rsidRPr="00121384">
        <w:rPr>
          <w:rFonts w:ascii="Futura PT Book" w:hAnsi="Futura PT Book" w:cs="Arial"/>
          <w:noProof/>
          <w:color w:val="0F243E" w:themeColor="text2" w:themeShade="80"/>
          <w:lang w:val="en-GB" w:eastAsia="en-GB"/>
        </w:rPr>
        <w:drawing>
          <wp:inline distT="0" distB="0" distL="0" distR="0" wp14:anchorId="6A4EB7C1" wp14:editId="68EC4AD7">
            <wp:extent cx="2576952" cy="2803584"/>
            <wp:effectExtent l="0" t="0" r="0" b="0"/>
            <wp:docPr id="1387" name="Picture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a:extLst>
                        <a:ext uri="{28A0092B-C50C-407E-A947-70E740481C1C}">
                          <a14:useLocalDpi xmlns:a14="http://schemas.microsoft.com/office/drawing/2010/main" val="0"/>
                        </a:ext>
                      </a:extLst>
                    </a:blip>
                    <a:srcRect r="81943" b="65166"/>
                    <a:stretch>
                      <a:fillRect/>
                    </a:stretch>
                  </pic:blipFill>
                  <pic:spPr bwMode="auto">
                    <a:xfrm>
                      <a:off x="0" y="0"/>
                      <a:ext cx="2579286" cy="2806123"/>
                    </a:xfrm>
                    <a:prstGeom prst="rect">
                      <a:avLst/>
                    </a:prstGeom>
                    <a:noFill/>
                    <a:ln>
                      <a:noFill/>
                    </a:ln>
                  </pic:spPr>
                </pic:pic>
              </a:graphicData>
            </a:graphic>
          </wp:inline>
        </w:drawing>
      </w:r>
    </w:p>
    <w:p w:rsidR="008C62CC" w:rsidRPr="00121384" w:rsidRDefault="008C62CC" w:rsidP="00A113C0">
      <w:pPr>
        <w:tabs>
          <w:tab w:val="left" w:pos="2805"/>
        </w:tabs>
        <w:rPr>
          <w:rFonts w:ascii="Futura PT Book" w:hAnsi="Futura PT Book" w:cs="Arial"/>
        </w:rPr>
      </w:pPr>
    </w:p>
    <w:p w:rsidR="00A113C0" w:rsidRPr="00457526" w:rsidRDefault="00A113C0" w:rsidP="00A113C0">
      <w:pPr>
        <w:tabs>
          <w:tab w:val="left" w:pos="2805"/>
        </w:tabs>
        <w:rPr>
          <w:rFonts w:ascii="Futura PT Book" w:hAnsi="Futura PT Book" w:cs="Arial"/>
          <w:color w:val="0B1C2A"/>
        </w:rPr>
      </w:pPr>
      <w:r w:rsidRPr="00457526">
        <w:rPr>
          <w:rFonts w:ascii="Futura PT Book" w:hAnsi="Futura PT Book" w:cs="Arial"/>
          <w:color w:val="0B1C2A"/>
        </w:rPr>
        <w:t>Are yours correct?  If not go back and work through the formula again.</w:t>
      </w:r>
    </w:p>
    <w:p w:rsidR="008C62CC" w:rsidRPr="00457526" w:rsidRDefault="008C62CC" w:rsidP="00A113C0">
      <w:pPr>
        <w:tabs>
          <w:tab w:val="left" w:pos="2805"/>
        </w:tabs>
        <w:rPr>
          <w:rFonts w:ascii="Futura PT Book" w:hAnsi="Futura PT Book" w:cs="Arial"/>
          <w:color w:val="0B1C2A"/>
        </w:rPr>
      </w:pPr>
    </w:p>
    <w:p w:rsidR="00A113C0" w:rsidRPr="00457526" w:rsidRDefault="00A113C0" w:rsidP="00A113C0">
      <w:pPr>
        <w:tabs>
          <w:tab w:val="left" w:pos="2805"/>
        </w:tabs>
        <w:rPr>
          <w:rFonts w:ascii="Futura PT Book" w:hAnsi="Futura PT Book" w:cs="Arial"/>
          <w:color w:val="0B1C2A"/>
        </w:rPr>
      </w:pPr>
      <w:r w:rsidRPr="00457526">
        <w:rPr>
          <w:rFonts w:ascii="Futura PT Book" w:hAnsi="Futura PT Book" w:cs="Arial"/>
          <w:color w:val="0B1C2A"/>
        </w:rPr>
        <w:t xml:space="preserve">To calculate the Retail Prices we are going to use another formula.  This time we need to add together the Trade Price with </w:t>
      </w:r>
      <w:proofErr w:type="spellStart"/>
      <w:proofErr w:type="gramStart"/>
      <w:r w:rsidRPr="00457526">
        <w:rPr>
          <w:rFonts w:ascii="Futura PT Book" w:hAnsi="Futura PT Book" w:cs="Arial"/>
          <w:color w:val="0B1C2A"/>
        </w:rPr>
        <w:t>it’s</w:t>
      </w:r>
      <w:proofErr w:type="spellEnd"/>
      <w:proofErr w:type="gramEnd"/>
      <w:r w:rsidRPr="00457526">
        <w:rPr>
          <w:rFonts w:ascii="Futura PT Book" w:hAnsi="Futura PT Book" w:cs="Arial"/>
          <w:color w:val="0B1C2A"/>
        </w:rPr>
        <w:t xml:space="preserve"> VAT and this will give the retail price.</w:t>
      </w:r>
    </w:p>
    <w:p w:rsidR="008C62CC" w:rsidRPr="00457526" w:rsidRDefault="008C62CC" w:rsidP="00A113C0">
      <w:pPr>
        <w:tabs>
          <w:tab w:val="left" w:pos="2805"/>
        </w:tabs>
        <w:rPr>
          <w:rFonts w:ascii="Futura PT Book" w:hAnsi="Futura PT Book" w:cs="Arial"/>
          <w:color w:val="0B1C2A"/>
        </w:rPr>
      </w:pPr>
    </w:p>
    <w:p w:rsidR="00A113C0" w:rsidRPr="00457526" w:rsidRDefault="00A113C0" w:rsidP="00A113C0">
      <w:pPr>
        <w:tabs>
          <w:tab w:val="left" w:pos="2805"/>
        </w:tabs>
        <w:rPr>
          <w:rFonts w:ascii="Futura PT Book" w:hAnsi="Futura PT Book" w:cs="Arial"/>
          <w:color w:val="0B1C2A"/>
        </w:rPr>
      </w:pPr>
      <w:r w:rsidRPr="00457526">
        <w:rPr>
          <w:rFonts w:ascii="Futura PT Book" w:hAnsi="Futura PT Book" w:cs="Arial"/>
          <w:color w:val="0B1C2A"/>
        </w:rPr>
        <w:t>Make sure you have clicked in the square where you want the answer to be, in this case D3</w:t>
      </w:r>
    </w:p>
    <w:p w:rsidR="00A113C0" w:rsidRPr="00457526" w:rsidRDefault="00A113C0" w:rsidP="00A113C0">
      <w:pPr>
        <w:tabs>
          <w:tab w:val="left" w:pos="2805"/>
        </w:tabs>
        <w:rPr>
          <w:rFonts w:ascii="Futura PT Book" w:hAnsi="Futura PT Book" w:cs="Arial"/>
          <w:color w:val="0B1C2A"/>
        </w:rPr>
      </w:pPr>
      <w:r w:rsidRPr="00457526">
        <w:rPr>
          <w:rFonts w:ascii="Futura PT Book" w:hAnsi="Futura PT Book" w:cs="Arial"/>
          <w:color w:val="0B1C2A"/>
        </w:rPr>
        <w:t>Start the formula as it always has to be with =</w:t>
      </w:r>
    </w:p>
    <w:p w:rsidR="008C62CC" w:rsidRPr="00457526" w:rsidRDefault="008C62CC" w:rsidP="00A113C0">
      <w:pPr>
        <w:tabs>
          <w:tab w:val="left" w:pos="2805"/>
        </w:tabs>
        <w:rPr>
          <w:rFonts w:ascii="Futura PT Book" w:hAnsi="Futura PT Book" w:cs="Arial"/>
          <w:color w:val="0B1C2A"/>
        </w:rPr>
      </w:pPr>
    </w:p>
    <w:p w:rsidR="00A113C0" w:rsidRPr="00457526" w:rsidRDefault="00A113C0" w:rsidP="00A113C0">
      <w:pPr>
        <w:tabs>
          <w:tab w:val="left" w:pos="2805"/>
        </w:tabs>
        <w:rPr>
          <w:rFonts w:ascii="Futura PT Book" w:hAnsi="Futura PT Book" w:cs="Arial"/>
          <w:color w:val="0B1C2A"/>
        </w:rPr>
      </w:pPr>
      <w:r w:rsidRPr="00457526">
        <w:rPr>
          <w:rFonts w:ascii="Futura PT Book" w:hAnsi="Futura PT Book" w:cs="Arial"/>
          <w:color w:val="0B1C2A"/>
        </w:rPr>
        <w:t xml:space="preserve">Now type the name of the cell with the trade price, B3and the add symbol + then the cell with the VAT amount, C3.  As you do this the cells you are selected will be outlined in different </w:t>
      </w:r>
      <w:proofErr w:type="spellStart"/>
      <w:r w:rsidRPr="00457526">
        <w:rPr>
          <w:rFonts w:ascii="Futura PT Book" w:hAnsi="Futura PT Book" w:cs="Arial"/>
          <w:color w:val="0B1C2A"/>
        </w:rPr>
        <w:t>colours</w:t>
      </w:r>
      <w:proofErr w:type="spellEnd"/>
      <w:r w:rsidRPr="00457526">
        <w:rPr>
          <w:rFonts w:ascii="Futura PT Book" w:hAnsi="Futura PT Book" w:cs="Arial"/>
          <w:color w:val="0B1C2A"/>
        </w:rPr>
        <w:t>:</w:t>
      </w:r>
    </w:p>
    <w:p w:rsidR="008C62CC" w:rsidRPr="00457526" w:rsidRDefault="008C62CC" w:rsidP="00A113C0">
      <w:pPr>
        <w:tabs>
          <w:tab w:val="left" w:pos="2805"/>
        </w:tabs>
        <w:rPr>
          <w:rFonts w:ascii="Futura PT Book" w:hAnsi="Futura PT Book" w:cs="Arial"/>
          <w:color w:val="0B1C2A"/>
        </w:rPr>
      </w:pPr>
    </w:p>
    <w:p w:rsidR="00A113C0" w:rsidRPr="00121384" w:rsidRDefault="00A113C0" w:rsidP="00A113C0">
      <w:pPr>
        <w:tabs>
          <w:tab w:val="left" w:pos="2805"/>
        </w:tabs>
        <w:jc w:val="center"/>
        <w:rPr>
          <w:rFonts w:ascii="Futura PT Book" w:hAnsi="Futura PT Book" w:cs="Arial"/>
          <w:color w:val="0F243E" w:themeColor="text2" w:themeShade="80"/>
        </w:rPr>
      </w:pPr>
      <w:r w:rsidRPr="00121384">
        <w:rPr>
          <w:rFonts w:ascii="Futura PT Book" w:hAnsi="Futura PT Book"/>
          <w:noProof/>
          <w:lang w:val="en-GB" w:eastAsia="en-GB"/>
        </w:rPr>
        <w:drawing>
          <wp:inline distT="0" distB="0" distL="0" distR="0" wp14:anchorId="4C00113E" wp14:editId="39A24A05">
            <wp:extent cx="3560691" cy="2114550"/>
            <wp:effectExtent l="0" t="0" r="1905" b="0"/>
            <wp:docPr id="1388" name="Picture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a:extLst>
                        <a:ext uri="{28A0092B-C50C-407E-A947-70E740481C1C}">
                          <a14:useLocalDpi xmlns:a14="http://schemas.microsoft.com/office/drawing/2010/main" val="0"/>
                        </a:ext>
                      </a:extLst>
                    </a:blip>
                    <a:srcRect t="12440" r="79260" b="65846"/>
                    <a:stretch>
                      <a:fillRect/>
                    </a:stretch>
                  </pic:blipFill>
                  <pic:spPr bwMode="auto">
                    <a:xfrm>
                      <a:off x="0" y="0"/>
                      <a:ext cx="3564804" cy="2116993"/>
                    </a:xfrm>
                    <a:prstGeom prst="rect">
                      <a:avLst/>
                    </a:prstGeom>
                    <a:noFill/>
                    <a:ln>
                      <a:noFill/>
                    </a:ln>
                  </pic:spPr>
                </pic:pic>
              </a:graphicData>
            </a:graphic>
          </wp:inline>
        </w:drawing>
      </w:r>
    </w:p>
    <w:p w:rsidR="00A113C0" w:rsidRPr="00121384" w:rsidRDefault="00A113C0" w:rsidP="00A113C0">
      <w:pPr>
        <w:tabs>
          <w:tab w:val="left" w:pos="2805"/>
        </w:tabs>
        <w:rPr>
          <w:rFonts w:ascii="Futura PT Book" w:hAnsi="Futura PT Book" w:cs="Arial"/>
        </w:rPr>
      </w:pPr>
    </w:p>
    <w:p w:rsidR="00A113C0" w:rsidRPr="00121384" w:rsidRDefault="00A113C0" w:rsidP="00A113C0">
      <w:pPr>
        <w:tabs>
          <w:tab w:val="left" w:pos="2805"/>
        </w:tabs>
        <w:rPr>
          <w:rFonts w:ascii="Futura PT Book" w:hAnsi="Futura PT Book" w:cs="Arial"/>
        </w:rPr>
      </w:pPr>
    </w:p>
    <w:p w:rsidR="00A113C0" w:rsidRPr="00457526" w:rsidRDefault="00A113C0" w:rsidP="00A113C0">
      <w:pPr>
        <w:tabs>
          <w:tab w:val="left" w:pos="2805"/>
        </w:tabs>
        <w:rPr>
          <w:rFonts w:ascii="Futura PT Book" w:hAnsi="Futura PT Book" w:cs="Arial"/>
          <w:color w:val="0B1C2A"/>
        </w:rPr>
      </w:pPr>
      <w:r w:rsidRPr="00457526">
        <w:rPr>
          <w:rFonts w:ascii="Futura PT Book" w:hAnsi="Futura PT Book" w:cs="Arial"/>
          <w:color w:val="0B1C2A"/>
        </w:rPr>
        <w:lastRenderedPageBreak/>
        <w:t>Hit enter and the total should be shown:</w:t>
      </w:r>
    </w:p>
    <w:p w:rsidR="008C62CC" w:rsidRPr="00121384" w:rsidRDefault="008C62CC" w:rsidP="00A113C0">
      <w:pPr>
        <w:tabs>
          <w:tab w:val="left" w:pos="2805"/>
        </w:tabs>
        <w:rPr>
          <w:rFonts w:ascii="Futura PT Book" w:hAnsi="Futura PT Book" w:cs="Arial"/>
        </w:rPr>
      </w:pPr>
    </w:p>
    <w:p w:rsidR="00A113C0" w:rsidRPr="00121384" w:rsidRDefault="00A113C0" w:rsidP="00A113C0">
      <w:pPr>
        <w:tabs>
          <w:tab w:val="left" w:pos="2805"/>
        </w:tabs>
        <w:jc w:val="center"/>
        <w:rPr>
          <w:rFonts w:ascii="Futura PT Book" w:hAnsi="Futura PT Book" w:cs="Arial"/>
        </w:rPr>
      </w:pPr>
      <w:r w:rsidRPr="00121384">
        <w:rPr>
          <w:rFonts w:ascii="Futura PT Book" w:hAnsi="Futura PT Book" w:cs="Arial"/>
          <w:noProof/>
          <w:lang w:val="en-GB" w:eastAsia="en-GB"/>
        </w:rPr>
        <w:drawing>
          <wp:inline distT="0" distB="0" distL="0" distR="0" wp14:anchorId="21FE7B22" wp14:editId="3AC68E9C">
            <wp:extent cx="3126105" cy="2371090"/>
            <wp:effectExtent l="0" t="0" r="0" b="0"/>
            <wp:docPr id="1389" name="Picture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3">
                      <a:extLst>
                        <a:ext uri="{28A0092B-C50C-407E-A947-70E740481C1C}">
                          <a14:useLocalDpi xmlns:a14="http://schemas.microsoft.com/office/drawing/2010/main" val="0"/>
                        </a:ext>
                      </a:extLst>
                    </a:blip>
                    <a:srcRect l="5273" t="12892" r="79134" b="66074"/>
                    <a:stretch>
                      <a:fillRect/>
                    </a:stretch>
                  </pic:blipFill>
                  <pic:spPr bwMode="auto">
                    <a:xfrm>
                      <a:off x="0" y="0"/>
                      <a:ext cx="3126105" cy="2371090"/>
                    </a:xfrm>
                    <a:prstGeom prst="rect">
                      <a:avLst/>
                    </a:prstGeom>
                    <a:noFill/>
                    <a:ln>
                      <a:noFill/>
                    </a:ln>
                  </pic:spPr>
                </pic:pic>
              </a:graphicData>
            </a:graphic>
          </wp:inline>
        </w:drawing>
      </w:r>
    </w:p>
    <w:p w:rsidR="008C62CC" w:rsidRPr="00121384" w:rsidRDefault="008C62CC" w:rsidP="00A113C0">
      <w:pPr>
        <w:tabs>
          <w:tab w:val="left" w:pos="2805"/>
        </w:tabs>
        <w:rPr>
          <w:rFonts w:ascii="Futura PT Book" w:hAnsi="Futura PT Book" w:cs="Arial"/>
        </w:rPr>
      </w:pPr>
    </w:p>
    <w:p w:rsidR="00A113C0" w:rsidRPr="00457526" w:rsidRDefault="00A113C0" w:rsidP="00A113C0">
      <w:pPr>
        <w:tabs>
          <w:tab w:val="left" w:pos="2805"/>
        </w:tabs>
        <w:rPr>
          <w:rFonts w:ascii="Futura PT Book" w:hAnsi="Futura PT Book" w:cs="Arial"/>
          <w:color w:val="0B1C2A"/>
        </w:rPr>
      </w:pPr>
      <w:r w:rsidRPr="00457526">
        <w:rPr>
          <w:rFonts w:ascii="Futura PT Book" w:hAnsi="Futura PT Book" w:cs="Arial"/>
          <w:color w:val="0B1C2A"/>
        </w:rPr>
        <w:t xml:space="preserve">Repeat the process to copy the formula down into all of the cells where you need to calculate the retail price.  Does your spreadsheet look like </w:t>
      </w:r>
      <w:proofErr w:type="gramStart"/>
      <w:r w:rsidRPr="00457526">
        <w:rPr>
          <w:rFonts w:ascii="Futura PT Book" w:hAnsi="Futura PT Book" w:cs="Arial"/>
          <w:color w:val="0B1C2A"/>
        </w:rPr>
        <w:t>this:</w:t>
      </w:r>
      <w:proofErr w:type="gramEnd"/>
    </w:p>
    <w:p w:rsidR="008C62CC" w:rsidRPr="00121384" w:rsidRDefault="008C62CC" w:rsidP="00A113C0">
      <w:pPr>
        <w:tabs>
          <w:tab w:val="left" w:pos="2805"/>
        </w:tabs>
        <w:rPr>
          <w:rFonts w:ascii="Futura PT Book" w:hAnsi="Futura PT Book" w:cs="Arial"/>
          <w:color w:val="0F243E" w:themeColor="text2" w:themeShade="80"/>
        </w:rPr>
      </w:pPr>
    </w:p>
    <w:p w:rsidR="00A113C0" w:rsidRPr="00121384" w:rsidRDefault="00A113C0" w:rsidP="00A113C0">
      <w:pPr>
        <w:tabs>
          <w:tab w:val="left" w:pos="2805"/>
        </w:tabs>
        <w:jc w:val="center"/>
        <w:rPr>
          <w:rFonts w:ascii="Futura PT Book" w:hAnsi="Futura PT Book" w:cs="Arial"/>
          <w:color w:val="0F243E" w:themeColor="text2" w:themeShade="80"/>
        </w:rPr>
      </w:pPr>
      <w:r w:rsidRPr="00121384">
        <w:rPr>
          <w:rFonts w:ascii="Futura PT Book" w:hAnsi="Futura PT Book" w:cs="Arial"/>
          <w:noProof/>
          <w:color w:val="0F243E" w:themeColor="text2" w:themeShade="80"/>
          <w:lang w:val="en-GB" w:eastAsia="en-GB"/>
        </w:rPr>
        <w:drawing>
          <wp:inline distT="0" distB="0" distL="0" distR="0" wp14:anchorId="6E59C68B" wp14:editId="0522B477">
            <wp:extent cx="3561715" cy="3348990"/>
            <wp:effectExtent l="0" t="0" r="635" b="3810"/>
            <wp:docPr id="1390" name="Picture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4">
                      <a:extLst>
                        <a:ext uri="{28A0092B-C50C-407E-A947-70E740481C1C}">
                          <a14:useLocalDpi xmlns:a14="http://schemas.microsoft.com/office/drawing/2010/main" val="0"/>
                        </a:ext>
                      </a:extLst>
                    </a:blip>
                    <a:srcRect r="79771" b="66299"/>
                    <a:stretch>
                      <a:fillRect/>
                    </a:stretch>
                  </pic:blipFill>
                  <pic:spPr bwMode="auto">
                    <a:xfrm>
                      <a:off x="0" y="0"/>
                      <a:ext cx="3561715" cy="3348990"/>
                    </a:xfrm>
                    <a:prstGeom prst="rect">
                      <a:avLst/>
                    </a:prstGeom>
                    <a:noFill/>
                    <a:ln>
                      <a:noFill/>
                    </a:ln>
                  </pic:spPr>
                </pic:pic>
              </a:graphicData>
            </a:graphic>
          </wp:inline>
        </w:drawing>
      </w:r>
    </w:p>
    <w:p w:rsidR="008C62CC" w:rsidRPr="00121384" w:rsidRDefault="008C62CC" w:rsidP="00A113C0">
      <w:pPr>
        <w:tabs>
          <w:tab w:val="left" w:pos="2805"/>
        </w:tabs>
        <w:rPr>
          <w:rFonts w:ascii="Futura PT Book" w:hAnsi="Futura PT Book" w:cs="Arial"/>
        </w:rPr>
      </w:pPr>
    </w:p>
    <w:p w:rsidR="00A113C0" w:rsidRPr="00457526" w:rsidRDefault="00A113C0" w:rsidP="00A113C0">
      <w:pPr>
        <w:tabs>
          <w:tab w:val="left" w:pos="2805"/>
        </w:tabs>
        <w:rPr>
          <w:rFonts w:ascii="Futura PT Book" w:hAnsi="Futura PT Book" w:cs="Arial"/>
          <w:color w:val="0B1C2A"/>
        </w:rPr>
      </w:pPr>
      <w:r w:rsidRPr="00457526">
        <w:rPr>
          <w:rFonts w:ascii="Futura PT Book" w:hAnsi="Futura PT Book" w:cs="Arial"/>
          <w:color w:val="0B1C2A"/>
        </w:rPr>
        <w:t>If not go back and start the formula process again.</w:t>
      </w:r>
    </w:p>
    <w:p w:rsidR="00A113C0" w:rsidRPr="00121384" w:rsidRDefault="00A113C0" w:rsidP="00A113C0">
      <w:pPr>
        <w:rPr>
          <w:rFonts w:ascii="Futura PT Book" w:hAnsi="Futura PT Book" w:cs="Arial"/>
        </w:rPr>
      </w:pPr>
      <w:r w:rsidRPr="00121384">
        <w:rPr>
          <w:rFonts w:ascii="Futura PT Book" w:hAnsi="Futura PT Book" w:cs="Arial"/>
        </w:rPr>
        <w:br w:type="page"/>
      </w:r>
    </w:p>
    <w:p w:rsidR="00A113C0" w:rsidRPr="00457526" w:rsidRDefault="00A113C0" w:rsidP="00A113C0">
      <w:pPr>
        <w:tabs>
          <w:tab w:val="left" w:pos="2805"/>
        </w:tabs>
        <w:rPr>
          <w:rFonts w:ascii="Futura PT Book" w:hAnsi="Futura PT Book" w:cs="Arial"/>
          <w:color w:val="0B1C2A"/>
        </w:rPr>
      </w:pPr>
      <w:r w:rsidRPr="00457526">
        <w:rPr>
          <w:rFonts w:ascii="Futura PT Book" w:hAnsi="Futura PT Book" w:cs="Arial"/>
          <w:color w:val="0B1C2A"/>
        </w:rPr>
        <w:lastRenderedPageBreak/>
        <w:t>Now you need to save your spreadsheet.  Select the Windows icon, or File, and Save As, then select Excel Workbook:</w:t>
      </w:r>
    </w:p>
    <w:p w:rsidR="008C62CC" w:rsidRPr="00457526" w:rsidRDefault="008C62CC" w:rsidP="00A113C0">
      <w:pPr>
        <w:tabs>
          <w:tab w:val="left" w:pos="2805"/>
        </w:tabs>
        <w:rPr>
          <w:rFonts w:ascii="Futura PT Book" w:hAnsi="Futura PT Book" w:cs="Arial"/>
          <w:color w:val="0B1C2A"/>
        </w:rPr>
      </w:pPr>
    </w:p>
    <w:p w:rsidR="00A113C0" w:rsidRPr="00121384" w:rsidRDefault="00A113C0" w:rsidP="00A113C0">
      <w:pPr>
        <w:tabs>
          <w:tab w:val="left" w:pos="2805"/>
        </w:tabs>
        <w:jc w:val="center"/>
        <w:rPr>
          <w:rFonts w:ascii="Futura PT Book" w:hAnsi="Futura PT Book" w:cs="Arial"/>
          <w:color w:val="0F243E" w:themeColor="text2" w:themeShade="80"/>
        </w:rPr>
      </w:pPr>
      <w:r w:rsidRPr="00121384">
        <w:rPr>
          <w:rFonts w:ascii="Futura PT Book" w:hAnsi="Futura PT Book"/>
          <w:noProof/>
          <w:color w:val="0F243E" w:themeColor="text2" w:themeShade="80"/>
          <w:lang w:val="en-GB" w:eastAsia="en-GB"/>
        </w:rPr>
        <mc:AlternateContent>
          <mc:Choice Requires="wps">
            <w:drawing>
              <wp:anchor distT="0" distB="0" distL="114300" distR="114300" simplePos="0" relativeHeight="251720704" behindDoc="0" locked="0" layoutInCell="1" allowOverlap="1" wp14:anchorId="1F71F759" wp14:editId="722ADB0F">
                <wp:simplePos x="0" y="0"/>
                <wp:positionH relativeFrom="column">
                  <wp:posOffset>1602622</wp:posOffset>
                </wp:positionH>
                <wp:positionV relativeFrom="paragraph">
                  <wp:posOffset>-3559</wp:posOffset>
                </wp:positionV>
                <wp:extent cx="476250" cy="295275"/>
                <wp:effectExtent l="28575" t="36195" r="28575" b="30480"/>
                <wp:wrapNone/>
                <wp:docPr id="102" name="Oval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29527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179EF78" id="Oval 102" o:spid="_x0000_s1026" style="position:absolute;margin-left:126.2pt;margin-top:-.3pt;width:37.5pt;height:23.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" filled="f" strokecolor="red" strokeweight="4.5pt"/>
            </w:pict>
          </mc:Fallback>
        </mc:AlternateContent>
      </w:r>
      <w:r w:rsidRPr="00121384">
        <w:rPr>
          <w:rFonts w:ascii="Futura PT Book" w:hAnsi="Futura PT Book"/>
          <w:noProof/>
          <w:color w:val="0F243E" w:themeColor="text2" w:themeShade="80"/>
          <w:lang w:val="en-GB" w:eastAsia="en-GB"/>
        </w:rPr>
        <mc:AlternateContent>
          <mc:Choice Requires="wps">
            <w:drawing>
              <wp:anchor distT="0" distB="0" distL="114300" distR="114300" simplePos="0" relativeHeight="251719680" behindDoc="0" locked="0" layoutInCell="1" allowOverlap="1" wp14:anchorId="7122C475" wp14:editId="5DD7C000">
                <wp:simplePos x="0" y="0"/>
                <wp:positionH relativeFrom="column">
                  <wp:posOffset>1594219</wp:posOffset>
                </wp:positionH>
                <wp:positionV relativeFrom="paragraph">
                  <wp:posOffset>1141095</wp:posOffset>
                </wp:positionV>
                <wp:extent cx="923925" cy="428625"/>
                <wp:effectExtent l="28575" t="36195" r="28575" b="30480"/>
                <wp:wrapNone/>
                <wp:docPr id="101" name="Oval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3925" cy="4286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438D85C" id="Oval 101" o:spid="_x0000_s1026" style="position:absolute;margin-left:125.55pt;margin-top:89.85pt;width:72.75pt;height:33.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" filled="f" strokecolor="red" strokeweight="4.5pt"/>
            </w:pict>
          </mc:Fallback>
        </mc:AlternateContent>
      </w:r>
      <w:r w:rsidRPr="00121384">
        <w:rPr>
          <w:rFonts w:ascii="Futura PT Book" w:hAnsi="Futura PT Book"/>
          <w:noProof/>
          <w:color w:val="0F243E" w:themeColor="text2" w:themeShade="80"/>
          <w:lang w:val="en-GB" w:eastAsia="en-GB"/>
        </w:rPr>
        <mc:AlternateContent>
          <mc:Choice Requires="wps">
            <w:drawing>
              <wp:anchor distT="0" distB="0" distL="114300" distR="114300" simplePos="0" relativeHeight="251721728" behindDoc="0" locked="0" layoutInCell="1" allowOverlap="1" wp14:anchorId="38EDB7D0" wp14:editId="12B16B0D">
                <wp:simplePos x="0" y="0"/>
                <wp:positionH relativeFrom="column">
                  <wp:posOffset>2443716</wp:posOffset>
                </wp:positionH>
                <wp:positionV relativeFrom="paragraph">
                  <wp:posOffset>314192</wp:posOffset>
                </wp:positionV>
                <wp:extent cx="1181100" cy="628650"/>
                <wp:effectExtent l="28575" t="36195" r="28575" b="30480"/>
                <wp:wrapNone/>
                <wp:docPr id="103" name="Oval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6286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A64454C" id="Oval 103" o:spid="_x0000_s1026" style="position:absolute;margin-left:192.4pt;margin-top:24.75pt;width:93pt;height:49.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" filled="f" strokecolor="red" strokeweight="4.5pt"/>
            </w:pict>
          </mc:Fallback>
        </mc:AlternateContent>
      </w:r>
      <w:r w:rsidRPr="00121384">
        <w:rPr>
          <w:rFonts w:ascii="Futura PT Book" w:hAnsi="Futura PT Book" w:cs="Arial"/>
          <w:noProof/>
          <w:color w:val="0F243E" w:themeColor="text2" w:themeShade="80"/>
          <w:lang w:val="en-GB" w:eastAsia="en-GB"/>
        </w:rPr>
        <w:drawing>
          <wp:inline distT="0" distB="0" distL="0" distR="0" wp14:anchorId="3B6485F3" wp14:editId="1A7385E9">
            <wp:extent cx="3221355" cy="3306445"/>
            <wp:effectExtent l="0" t="0" r="0" b="8255"/>
            <wp:docPr id="1391" name="Picture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5">
                      <a:extLst>
                        <a:ext uri="{28A0092B-C50C-407E-A947-70E740481C1C}">
                          <a14:useLocalDpi xmlns:a14="http://schemas.microsoft.com/office/drawing/2010/main" val="0"/>
                        </a:ext>
                      </a:extLst>
                    </a:blip>
                    <a:srcRect r="75302" b="55106"/>
                    <a:stretch>
                      <a:fillRect/>
                    </a:stretch>
                  </pic:blipFill>
                  <pic:spPr bwMode="auto">
                    <a:xfrm>
                      <a:off x="0" y="0"/>
                      <a:ext cx="3221355" cy="3306445"/>
                    </a:xfrm>
                    <a:prstGeom prst="rect">
                      <a:avLst/>
                    </a:prstGeom>
                    <a:noFill/>
                    <a:ln>
                      <a:noFill/>
                    </a:ln>
                  </pic:spPr>
                </pic:pic>
              </a:graphicData>
            </a:graphic>
          </wp:inline>
        </w:drawing>
      </w:r>
    </w:p>
    <w:p w:rsidR="008C62CC" w:rsidRPr="00121384" w:rsidRDefault="008C62CC" w:rsidP="00A113C0">
      <w:pPr>
        <w:tabs>
          <w:tab w:val="left" w:pos="2805"/>
        </w:tabs>
        <w:rPr>
          <w:rFonts w:ascii="Futura PT Book" w:hAnsi="Futura PT Book" w:cs="Arial"/>
        </w:rPr>
      </w:pPr>
    </w:p>
    <w:p w:rsidR="00A113C0" w:rsidRPr="00457526" w:rsidRDefault="00A113C0" w:rsidP="00A113C0">
      <w:pPr>
        <w:tabs>
          <w:tab w:val="left" w:pos="2805"/>
        </w:tabs>
        <w:rPr>
          <w:rFonts w:ascii="Futura PT Book" w:hAnsi="Futura PT Book" w:cs="Arial"/>
          <w:color w:val="0B1C2A"/>
        </w:rPr>
      </w:pPr>
      <w:r w:rsidRPr="00457526">
        <w:rPr>
          <w:rFonts w:ascii="Futura PT Book" w:hAnsi="Futura PT Book" w:cs="Arial"/>
          <w:color w:val="0B1C2A"/>
        </w:rPr>
        <w:t xml:space="preserve">You will then need to follow your teacher’s directions to save your spreadsheet in the right place.  </w:t>
      </w:r>
    </w:p>
    <w:p w:rsidR="00A113C0" w:rsidRPr="00457526" w:rsidRDefault="00A113C0" w:rsidP="00A113C0">
      <w:pPr>
        <w:tabs>
          <w:tab w:val="left" w:pos="2805"/>
        </w:tabs>
        <w:rPr>
          <w:rFonts w:ascii="Futura PT Book" w:hAnsi="Futura PT Book" w:cs="Arial"/>
          <w:color w:val="0B1C2A"/>
        </w:rPr>
      </w:pPr>
      <w:r w:rsidRPr="00457526">
        <w:rPr>
          <w:rFonts w:ascii="Futura PT Book" w:hAnsi="Futura PT Book" w:cs="Arial"/>
          <w:color w:val="0B1C2A"/>
        </w:rPr>
        <w:t>The name of your Spreadsheet is not very easily read so we are going to edit Row 1 to make it look more like a heading.</w:t>
      </w:r>
    </w:p>
    <w:p w:rsidR="008C62CC" w:rsidRPr="00457526" w:rsidRDefault="008C62CC" w:rsidP="00A113C0">
      <w:pPr>
        <w:tabs>
          <w:tab w:val="left" w:pos="2805"/>
        </w:tabs>
        <w:rPr>
          <w:rFonts w:ascii="Futura PT Book" w:hAnsi="Futura PT Book" w:cs="Arial"/>
          <w:color w:val="0B1C2A"/>
        </w:rPr>
      </w:pPr>
    </w:p>
    <w:p w:rsidR="00A113C0" w:rsidRPr="00457526" w:rsidRDefault="00A113C0" w:rsidP="00A113C0">
      <w:pPr>
        <w:tabs>
          <w:tab w:val="left" w:pos="2805"/>
        </w:tabs>
        <w:rPr>
          <w:rFonts w:ascii="Futura PT Book" w:hAnsi="Futura PT Book" w:cs="Arial"/>
          <w:color w:val="0B1C2A"/>
        </w:rPr>
      </w:pPr>
      <w:r w:rsidRPr="00457526">
        <w:rPr>
          <w:rFonts w:ascii="Futura PT Book" w:hAnsi="Futura PT Book" w:cs="Arial"/>
          <w:color w:val="0B1C2A"/>
        </w:rPr>
        <w:t>Select cells A1 to D1, then we are going to merge the cells – this means turning them into one big cell:</w:t>
      </w:r>
    </w:p>
    <w:p w:rsidR="008C62CC" w:rsidRPr="00121384" w:rsidRDefault="008C62CC" w:rsidP="00A113C0">
      <w:pPr>
        <w:tabs>
          <w:tab w:val="left" w:pos="2805"/>
        </w:tabs>
        <w:rPr>
          <w:rFonts w:ascii="Futura PT Book" w:hAnsi="Futura PT Book" w:cs="Arial"/>
        </w:rPr>
      </w:pPr>
    </w:p>
    <w:p w:rsidR="00A113C0" w:rsidRPr="00121384" w:rsidRDefault="00A113C0" w:rsidP="00A113C0">
      <w:pPr>
        <w:tabs>
          <w:tab w:val="left" w:pos="2805"/>
        </w:tabs>
        <w:jc w:val="center"/>
        <w:rPr>
          <w:rFonts w:ascii="Futura PT Book" w:hAnsi="Futura PT Book" w:cs="Arial"/>
          <w:color w:val="0F243E" w:themeColor="text2" w:themeShade="80"/>
        </w:rPr>
      </w:pPr>
      <w:r w:rsidRPr="00121384">
        <w:rPr>
          <w:rFonts w:ascii="Futura PT Book" w:hAnsi="Futura PT Book"/>
          <w:noProof/>
          <w:color w:val="0F243E" w:themeColor="text2" w:themeShade="80"/>
          <w:lang w:val="en-GB" w:eastAsia="en-GB"/>
        </w:rPr>
        <mc:AlternateContent>
          <mc:Choice Requires="wps">
            <w:drawing>
              <wp:anchor distT="0" distB="0" distL="114300" distR="114300" simplePos="0" relativeHeight="251722752" behindDoc="0" locked="0" layoutInCell="1" allowOverlap="1" wp14:anchorId="5CE4EBD2" wp14:editId="5537CF9F">
                <wp:simplePos x="0" y="0"/>
                <wp:positionH relativeFrom="column">
                  <wp:posOffset>4744661</wp:posOffset>
                </wp:positionH>
                <wp:positionV relativeFrom="paragraph">
                  <wp:posOffset>652780</wp:posOffset>
                </wp:positionV>
                <wp:extent cx="1200150" cy="495300"/>
                <wp:effectExtent l="28575" t="33655" r="28575" b="33020"/>
                <wp:wrapNone/>
                <wp:docPr id="100" name="Oval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0150" cy="4953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E53DC80" id="Oval 100" o:spid="_x0000_s1026" style="position:absolute;margin-left:373.6pt;margin-top:51.4pt;width:94.5pt;height:39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" filled="f" strokecolor="red" strokeweight="4.5pt"/>
            </w:pict>
          </mc:Fallback>
        </mc:AlternateContent>
      </w:r>
      <w:r w:rsidRPr="00121384">
        <w:rPr>
          <w:rFonts w:ascii="Futura PT Book" w:hAnsi="Futura PT Book" w:cs="Arial"/>
          <w:noProof/>
          <w:color w:val="0F243E" w:themeColor="text2" w:themeShade="80"/>
          <w:lang w:val="en-GB" w:eastAsia="en-GB"/>
        </w:rPr>
        <w:drawing>
          <wp:inline distT="0" distB="0" distL="0" distR="0" wp14:anchorId="5924FC06" wp14:editId="7AE55648">
            <wp:extent cx="4660265" cy="2678722"/>
            <wp:effectExtent l="0" t="0" r="6985" b="7620"/>
            <wp:docPr id="1392" name="Picture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6">
                      <a:extLst>
                        <a:ext uri="{28A0092B-C50C-407E-A947-70E740481C1C}">
                          <a14:useLocalDpi xmlns:a14="http://schemas.microsoft.com/office/drawing/2010/main" val="0"/>
                        </a:ext>
                      </a:extLst>
                    </a:blip>
                    <a:srcRect r="67513" b="66754"/>
                    <a:stretch>
                      <a:fillRect/>
                    </a:stretch>
                  </pic:blipFill>
                  <pic:spPr bwMode="auto">
                    <a:xfrm>
                      <a:off x="0" y="0"/>
                      <a:ext cx="4665358" cy="2681649"/>
                    </a:xfrm>
                    <a:prstGeom prst="rect">
                      <a:avLst/>
                    </a:prstGeom>
                    <a:noFill/>
                    <a:ln>
                      <a:noFill/>
                    </a:ln>
                  </pic:spPr>
                </pic:pic>
              </a:graphicData>
            </a:graphic>
          </wp:inline>
        </w:drawing>
      </w:r>
    </w:p>
    <w:p w:rsidR="00A113C0" w:rsidRPr="00121384" w:rsidRDefault="00A113C0" w:rsidP="00A113C0">
      <w:pPr>
        <w:tabs>
          <w:tab w:val="left" w:pos="2805"/>
        </w:tabs>
        <w:jc w:val="center"/>
        <w:rPr>
          <w:rFonts w:ascii="Futura PT Book" w:hAnsi="Futura PT Book" w:cs="Arial"/>
          <w:color w:val="0F243E" w:themeColor="text2" w:themeShade="80"/>
        </w:rPr>
      </w:pPr>
    </w:p>
    <w:p w:rsidR="00A113C0" w:rsidRPr="00121384" w:rsidRDefault="00A113C0" w:rsidP="00A113C0">
      <w:pPr>
        <w:tabs>
          <w:tab w:val="left" w:pos="2805"/>
        </w:tabs>
        <w:rPr>
          <w:rFonts w:ascii="Futura PT Book" w:hAnsi="Futura PT Book" w:cs="Arial"/>
          <w:color w:val="0F243E" w:themeColor="text2" w:themeShade="80"/>
        </w:rPr>
      </w:pPr>
    </w:p>
    <w:p w:rsidR="00A113C0" w:rsidRPr="00457526" w:rsidRDefault="00A113C0" w:rsidP="00A113C0">
      <w:pPr>
        <w:tabs>
          <w:tab w:val="left" w:pos="2805"/>
        </w:tabs>
        <w:rPr>
          <w:rFonts w:ascii="Futura PT Book" w:hAnsi="Futura PT Book" w:cs="Arial"/>
          <w:color w:val="0B1C2A"/>
        </w:rPr>
      </w:pPr>
      <w:r w:rsidRPr="00457526">
        <w:rPr>
          <w:rFonts w:ascii="Futura PT Book" w:hAnsi="Futura PT Book" w:cs="Arial"/>
          <w:color w:val="0B1C2A"/>
        </w:rPr>
        <w:t>Once you have clicked ‘Merge &amp; center’ the heading should move into the middle of your table, leave the cell selected and make the text bold so it stands out:</w:t>
      </w:r>
    </w:p>
    <w:p w:rsidR="00A113C0" w:rsidRPr="00121384" w:rsidRDefault="00A113C0" w:rsidP="00A113C0">
      <w:pPr>
        <w:tabs>
          <w:tab w:val="left" w:pos="2805"/>
        </w:tabs>
        <w:rPr>
          <w:rFonts w:ascii="Futura PT Book" w:hAnsi="Futura PT Book" w:cs="Arial"/>
          <w:color w:val="0F243E" w:themeColor="text2" w:themeShade="80"/>
        </w:rPr>
      </w:pPr>
    </w:p>
    <w:p w:rsidR="00A113C0" w:rsidRPr="00121384" w:rsidRDefault="00A113C0" w:rsidP="00A113C0">
      <w:pPr>
        <w:tabs>
          <w:tab w:val="left" w:pos="2805"/>
        </w:tabs>
        <w:jc w:val="center"/>
        <w:rPr>
          <w:rFonts w:ascii="Futura PT Book" w:hAnsi="Futura PT Book" w:cs="Arial"/>
          <w:color w:val="0F243E" w:themeColor="text2" w:themeShade="80"/>
        </w:rPr>
      </w:pPr>
      <w:r w:rsidRPr="00121384">
        <w:rPr>
          <w:rFonts w:ascii="Futura PT Book" w:hAnsi="Futura PT Book" w:cs="Arial"/>
          <w:noProof/>
          <w:color w:val="0F243E" w:themeColor="text2" w:themeShade="80"/>
          <w:lang w:val="en-GB" w:eastAsia="en-GB"/>
        </w:rPr>
        <w:drawing>
          <wp:inline distT="0" distB="0" distL="0" distR="0" wp14:anchorId="4B2BFBC5" wp14:editId="716698E5">
            <wp:extent cx="3657600" cy="2679700"/>
            <wp:effectExtent l="0" t="0" r="0" b="6350"/>
            <wp:docPr id="1393" name="Picture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7">
                      <a:extLst>
                        <a:ext uri="{28A0092B-C50C-407E-A947-70E740481C1C}">
                          <a14:useLocalDpi xmlns:a14="http://schemas.microsoft.com/office/drawing/2010/main" val="0"/>
                        </a:ext>
                      </a:extLst>
                    </a:blip>
                    <a:srcRect t="5428" r="78368" b="66527"/>
                    <a:stretch>
                      <a:fillRect/>
                    </a:stretch>
                  </pic:blipFill>
                  <pic:spPr bwMode="auto">
                    <a:xfrm>
                      <a:off x="0" y="0"/>
                      <a:ext cx="3657600" cy="2679700"/>
                    </a:xfrm>
                    <a:prstGeom prst="rect">
                      <a:avLst/>
                    </a:prstGeom>
                    <a:noFill/>
                    <a:ln>
                      <a:noFill/>
                    </a:ln>
                  </pic:spPr>
                </pic:pic>
              </a:graphicData>
            </a:graphic>
          </wp:inline>
        </w:drawing>
      </w:r>
    </w:p>
    <w:p w:rsidR="008C62CC" w:rsidRPr="00121384" w:rsidRDefault="008C62CC" w:rsidP="00A113C0">
      <w:pPr>
        <w:tabs>
          <w:tab w:val="left" w:pos="2805"/>
        </w:tabs>
        <w:rPr>
          <w:rFonts w:ascii="Futura PT Book" w:hAnsi="Futura PT Book" w:cs="Arial"/>
        </w:rPr>
      </w:pPr>
    </w:p>
    <w:p w:rsidR="00A113C0" w:rsidRPr="00457526" w:rsidRDefault="00A113C0" w:rsidP="00A113C0">
      <w:pPr>
        <w:tabs>
          <w:tab w:val="left" w:pos="2805"/>
        </w:tabs>
        <w:rPr>
          <w:rFonts w:ascii="Futura PT Book" w:hAnsi="Futura PT Book" w:cs="Arial"/>
          <w:color w:val="0B1C2A"/>
        </w:rPr>
      </w:pPr>
      <w:r w:rsidRPr="00457526">
        <w:rPr>
          <w:rFonts w:ascii="Futura PT Book" w:hAnsi="Futura PT Book" w:cs="Arial"/>
          <w:color w:val="0B1C2A"/>
        </w:rPr>
        <w:t>You now need to put the list of parts into alphabetical order so it is easier to find what you are looking for – this might not seem important here but if you have 100 rows of parts you might find it useful.</w:t>
      </w:r>
    </w:p>
    <w:p w:rsidR="008C62CC" w:rsidRPr="00457526" w:rsidRDefault="008C62CC" w:rsidP="00A113C0">
      <w:pPr>
        <w:tabs>
          <w:tab w:val="left" w:pos="2805"/>
        </w:tabs>
        <w:rPr>
          <w:rFonts w:ascii="Futura PT Book" w:hAnsi="Futura PT Book" w:cs="Arial"/>
          <w:color w:val="0B1C2A"/>
        </w:rPr>
      </w:pPr>
    </w:p>
    <w:p w:rsidR="00A113C0" w:rsidRPr="00457526" w:rsidRDefault="00A113C0" w:rsidP="00A113C0">
      <w:pPr>
        <w:tabs>
          <w:tab w:val="left" w:pos="2805"/>
        </w:tabs>
        <w:rPr>
          <w:rFonts w:ascii="Futura PT Book" w:hAnsi="Futura PT Book" w:cs="Arial"/>
          <w:color w:val="0B1C2A"/>
        </w:rPr>
      </w:pPr>
      <w:r w:rsidRPr="00457526">
        <w:rPr>
          <w:rFonts w:ascii="Futura PT Book" w:hAnsi="Futura PT Book" w:cs="Arial"/>
          <w:color w:val="0B1C2A"/>
        </w:rPr>
        <w:t>To do this you need to select the column that you want to Sort, you do this by clicking on the ‘A’ button at the very top of the column:</w:t>
      </w:r>
    </w:p>
    <w:p w:rsidR="008C62CC" w:rsidRPr="00457526" w:rsidRDefault="008C62CC" w:rsidP="00A113C0">
      <w:pPr>
        <w:tabs>
          <w:tab w:val="left" w:pos="2805"/>
        </w:tabs>
        <w:rPr>
          <w:rFonts w:ascii="Futura PT Book" w:hAnsi="Futura PT Book" w:cs="Arial"/>
          <w:color w:val="0B1C2A"/>
        </w:rPr>
      </w:pPr>
    </w:p>
    <w:p w:rsidR="00A113C0" w:rsidRPr="00121384" w:rsidRDefault="00A113C0" w:rsidP="00A113C0">
      <w:pPr>
        <w:tabs>
          <w:tab w:val="left" w:pos="2805"/>
        </w:tabs>
        <w:jc w:val="center"/>
        <w:rPr>
          <w:rFonts w:ascii="Futura PT Book" w:hAnsi="Futura PT Book" w:cs="Arial"/>
          <w:color w:val="0F243E" w:themeColor="text2" w:themeShade="80"/>
        </w:rPr>
      </w:pPr>
      <w:r w:rsidRPr="00121384">
        <w:rPr>
          <w:rFonts w:ascii="Futura PT Book" w:hAnsi="Futura PT Book" w:cs="Arial"/>
          <w:noProof/>
          <w:color w:val="0F243E" w:themeColor="text2" w:themeShade="80"/>
          <w:lang w:val="en-GB" w:eastAsia="en-GB"/>
        </w:rPr>
        <w:drawing>
          <wp:inline distT="0" distB="0" distL="0" distR="0" wp14:anchorId="08046B5A" wp14:editId="2C970D60">
            <wp:extent cx="3423920" cy="2498725"/>
            <wp:effectExtent l="0" t="0" r="5080" b="0"/>
            <wp:docPr id="1394" name="Picture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8">
                      <a:extLst>
                        <a:ext uri="{28A0092B-C50C-407E-A947-70E740481C1C}">
                          <a14:useLocalDpi xmlns:a14="http://schemas.microsoft.com/office/drawing/2010/main" val="0"/>
                        </a:ext>
                      </a:extLst>
                    </a:blip>
                    <a:srcRect t="10858" r="81303" b="64938"/>
                    <a:stretch>
                      <a:fillRect/>
                    </a:stretch>
                  </pic:blipFill>
                  <pic:spPr bwMode="auto">
                    <a:xfrm>
                      <a:off x="0" y="0"/>
                      <a:ext cx="3423920" cy="2498725"/>
                    </a:xfrm>
                    <a:prstGeom prst="rect">
                      <a:avLst/>
                    </a:prstGeom>
                    <a:noFill/>
                    <a:ln>
                      <a:noFill/>
                    </a:ln>
                  </pic:spPr>
                </pic:pic>
              </a:graphicData>
            </a:graphic>
          </wp:inline>
        </w:drawing>
      </w:r>
    </w:p>
    <w:p w:rsidR="00A113C0" w:rsidRPr="00121384" w:rsidRDefault="00A113C0" w:rsidP="00A113C0">
      <w:pPr>
        <w:tabs>
          <w:tab w:val="left" w:pos="2805"/>
        </w:tabs>
        <w:rPr>
          <w:rFonts w:ascii="Futura PT Book" w:hAnsi="Futura PT Book" w:cs="Arial"/>
        </w:rPr>
      </w:pPr>
    </w:p>
    <w:p w:rsidR="008C62CC" w:rsidRPr="00121384" w:rsidRDefault="008C62CC" w:rsidP="00A113C0">
      <w:pPr>
        <w:tabs>
          <w:tab w:val="left" w:pos="2805"/>
        </w:tabs>
        <w:rPr>
          <w:rFonts w:ascii="Futura PT Book" w:hAnsi="Futura PT Book" w:cs="Arial"/>
        </w:rPr>
      </w:pPr>
    </w:p>
    <w:p w:rsidR="008C62CC" w:rsidRPr="00121384" w:rsidRDefault="008C62CC" w:rsidP="00A113C0">
      <w:pPr>
        <w:tabs>
          <w:tab w:val="left" w:pos="2805"/>
        </w:tabs>
        <w:rPr>
          <w:rFonts w:ascii="Futura PT Book" w:hAnsi="Futura PT Book" w:cs="Arial"/>
        </w:rPr>
      </w:pPr>
    </w:p>
    <w:p w:rsidR="008C62CC" w:rsidRPr="00121384" w:rsidRDefault="008C62CC" w:rsidP="00A113C0">
      <w:pPr>
        <w:tabs>
          <w:tab w:val="left" w:pos="2805"/>
        </w:tabs>
        <w:rPr>
          <w:rFonts w:ascii="Futura PT Book" w:hAnsi="Futura PT Book" w:cs="Arial"/>
        </w:rPr>
      </w:pPr>
    </w:p>
    <w:p w:rsidR="008C62CC" w:rsidRPr="00121384" w:rsidRDefault="008C62CC" w:rsidP="00A113C0">
      <w:pPr>
        <w:tabs>
          <w:tab w:val="left" w:pos="2805"/>
        </w:tabs>
        <w:rPr>
          <w:rFonts w:ascii="Futura PT Book" w:hAnsi="Futura PT Book" w:cs="Arial"/>
        </w:rPr>
      </w:pPr>
    </w:p>
    <w:p w:rsidR="00A113C0" w:rsidRPr="00457526" w:rsidRDefault="00A113C0" w:rsidP="00A113C0">
      <w:pPr>
        <w:tabs>
          <w:tab w:val="left" w:pos="2805"/>
        </w:tabs>
        <w:rPr>
          <w:rFonts w:ascii="Futura PT Book" w:hAnsi="Futura PT Book" w:cs="Arial"/>
          <w:color w:val="0B1C2A"/>
        </w:rPr>
      </w:pPr>
      <w:r w:rsidRPr="00457526">
        <w:rPr>
          <w:rFonts w:ascii="Futura PT Book" w:hAnsi="Futura PT Book" w:cs="Arial"/>
          <w:color w:val="0B1C2A"/>
        </w:rPr>
        <w:t>You will then need to select the ‘Sort &amp; Filter’ button from the right hand side of the top toolbar, and select ‘Sort A – Z’:</w:t>
      </w:r>
    </w:p>
    <w:p w:rsidR="00A113C0" w:rsidRPr="00121384" w:rsidRDefault="00A113C0" w:rsidP="00A113C0">
      <w:pPr>
        <w:tabs>
          <w:tab w:val="left" w:pos="2805"/>
        </w:tabs>
        <w:jc w:val="center"/>
        <w:rPr>
          <w:rFonts w:ascii="Futura PT Book" w:hAnsi="Futura PT Book" w:cs="Arial"/>
          <w:color w:val="0F243E" w:themeColor="text2" w:themeShade="80"/>
        </w:rPr>
      </w:pPr>
    </w:p>
    <w:p w:rsidR="00A113C0" w:rsidRPr="00121384" w:rsidRDefault="00A113C0" w:rsidP="00A113C0">
      <w:pPr>
        <w:tabs>
          <w:tab w:val="left" w:pos="2805"/>
        </w:tabs>
        <w:jc w:val="center"/>
        <w:rPr>
          <w:rFonts w:ascii="Futura PT Book" w:hAnsi="Futura PT Book" w:cs="Arial"/>
          <w:color w:val="0F243E" w:themeColor="text2" w:themeShade="80"/>
        </w:rPr>
      </w:pPr>
      <w:r w:rsidRPr="00121384">
        <w:rPr>
          <w:rFonts w:ascii="Futura PT Book" w:hAnsi="Futura PT Book" w:cs="Arial"/>
          <w:noProof/>
          <w:color w:val="0F243E" w:themeColor="text2" w:themeShade="80"/>
          <w:lang w:val="en-GB" w:eastAsia="en-GB"/>
        </w:rPr>
        <w:drawing>
          <wp:inline distT="0" distB="0" distL="0" distR="0" wp14:anchorId="39E8DFC3" wp14:editId="35DD050C">
            <wp:extent cx="2103617" cy="2445793"/>
            <wp:effectExtent l="0" t="0" r="0" b="0"/>
            <wp:docPr id="1395" name="Picture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a:extLst>
                        <a:ext uri="{28A0092B-C50C-407E-A947-70E740481C1C}">
                          <a14:useLocalDpi xmlns:a14="http://schemas.microsoft.com/office/drawing/2010/main" val="0"/>
                        </a:ext>
                      </a:extLst>
                    </a:blip>
                    <a:srcRect l="80684" r="4756" b="70064"/>
                    <a:stretch>
                      <a:fillRect/>
                    </a:stretch>
                  </pic:blipFill>
                  <pic:spPr bwMode="auto">
                    <a:xfrm>
                      <a:off x="0" y="0"/>
                      <a:ext cx="2105101" cy="2447519"/>
                    </a:xfrm>
                    <a:prstGeom prst="rect">
                      <a:avLst/>
                    </a:prstGeom>
                    <a:noFill/>
                    <a:ln>
                      <a:noFill/>
                    </a:ln>
                  </pic:spPr>
                </pic:pic>
              </a:graphicData>
            </a:graphic>
          </wp:inline>
        </w:drawing>
      </w:r>
    </w:p>
    <w:p w:rsidR="008C62CC" w:rsidRPr="00121384" w:rsidRDefault="008C62CC" w:rsidP="00A113C0">
      <w:pPr>
        <w:tabs>
          <w:tab w:val="left" w:pos="2805"/>
        </w:tabs>
        <w:rPr>
          <w:rFonts w:ascii="Futura PT Book" w:hAnsi="Futura PT Book" w:cs="Arial"/>
        </w:rPr>
      </w:pPr>
    </w:p>
    <w:p w:rsidR="008C62CC" w:rsidRPr="00457526" w:rsidRDefault="00A113C0" w:rsidP="00A113C0">
      <w:pPr>
        <w:tabs>
          <w:tab w:val="left" w:pos="2805"/>
        </w:tabs>
        <w:rPr>
          <w:rFonts w:ascii="Futura PT Book" w:hAnsi="Futura PT Book" w:cs="Arial"/>
          <w:color w:val="0B1C2A"/>
        </w:rPr>
      </w:pPr>
      <w:r w:rsidRPr="00457526">
        <w:rPr>
          <w:rFonts w:ascii="Futura PT Book" w:hAnsi="Futura PT Book" w:cs="Arial"/>
          <w:color w:val="0B1C2A"/>
        </w:rPr>
        <w:t xml:space="preserve">When you select this the spreadsheet will ask you if you want to expand your selection (so that all the prices stay in line with the parts) or continue with current selection (which will just change the order of the part names and leave the prices where they are).  </w:t>
      </w:r>
    </w:p>
    <w:p w:rsidR="008C62CC" w:rsidRPr="00457526" w:rsidRDefault="008C62CC" w:rsidP="00A113C0">
      <w:pPr>
        <w:tabs>
          <w:tab w:val="left" w:pos="2805"/>
        </w:tabs>
        <w:rPr>
          <w:rFonts w:ascii="Futura PT Book" w:hAnsi="Futura PT Book" w:cs="Arial"/>
          <w:color w:val="0B1C2A"/>
        </w:rPr>
      </w:pPr>
    </w:p>
    <w:p w:rsidR="00A113C0" w:rsidRPr="00457526" w:rsidRDefault="00A113C0" w:rsidP="00A113C0">
      <w:pPr>
        <w:tabs>
          <w:tab w:val="left" w:pos="2805"/>
        </w:tabs>
        <w:rPr>
          <w:rFonts w:ascii="Futura PT Book" w:hAnsi="Futura PT Book" w:cs="Arial"/>
          <w:color w:val="0B1C2A"/>
        </w:rPr>
      </w:pPr>
      <w:r w:rsidRPr="00457526">
        <w:rPr>
          <w:rFonts w:ascii="Futura PT Book" w:hAnsi="Futura PT Book" w:cs="Arial"/>
          <w:color w:val="0B1C2A"/>
        </w:rPr>
        <w:t xml:space="preserve">You need to </w:t>
      </w:r>
      <w:proofErr w:type="gramStart"/>
      <w:r w:rsidRPr="00457526">
        <w:rPr>
          <w:rFonts w:ascii="Futura PT Book" w:hAnsi="Futura PT Book" w:cs="Arial"/>
          <w:color w:val="0B1C2A"/>
        </w:rPr>
        <w:t>Expand</w:t>
      </w:r>
      <w:proofErr w:type="gramEnd"/>
      <w:r w:rsidRPr="00457526">
        <w:rPr>
          <w:rFonts w:ascii="Futura PT Book" w:hAnsi="Futura PT Book" w:cs="Arial"/>
          <w:color w:val="0B1C2A"/>
        </w:rPr>
        <w:t xml:space="preserve"> the Selection as you want to keep all the right prices with the right part:</w:t>
      </w:r>
    </w:p>
    <w:p w:rsidR="008C62CC" w:rsidRPr="00121384" w:rsidRDefault="008C62CC" w:rsidP="00A113C0">
      <w:pPr>
        <w:tabs>
          <w:tab w:val="left" w:pos="2805"/>
        </w:tabs>
        <w:rPr>
          <w:rFonts w:ascii="Futura PT Book" w:hAnsi="Futura PT Book" w:cs="Arial"/>
        </w:rPr>
      </w:pPr>
    </w:p>
    <w:p w:rsidR="00A113C0" w:rsidRPr="00121384" w:rsidRDefault="00A113C0" w:rsidP="00A113C0">
      <w:pPr>
        <w:tabs>
          <w:tab w:val="left" w:pos="2805"/>
        </w:tabs>
        <w:jc w:val="center"/>
        <w:rPr>
          <w:rFonts w:ascii="Futura PT Book" w:hAnsi="Futura PT Book" w:cs="Arial"/>
          <w:color w:val="0F243E" w:themeColor="text2" w:themeShade="80"/>
        </w:rPr>
      </w:pPr>
      <w:r w:rsidRPr="00121384">
        <w:rPr>
          <w:rFonts w:ascii="Futura PT Book" w:hAnsi="Futura PT Book" w:cs="Arial"/>
          <w:noProof/>
          <w:color w:val="0F243E" w:themeColor="text2" w:themeShade="80"/>
          <w:lang w:val="en-GB" w:eastAsia="en-GB"/>
        </w:rPr>
        <w:drawing>
          <wp:inline distT="0" distB="0" distL="0" distR="0" wp14:anchorId="7B176297" wp14:editId="4B2E34C3">
            <wp:extent cx="3891280" cy="1839595"/>
            <wp:effectExtent l="0" t="0" r="0" b="8255"/>
            <wp:docPr id="1396" name="Picture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0">
                      <a:extLst>
                        <a:ext uri="{28A0092B-C50C-407E-A947-70E740481C1C}">
                          <a14:useLocalDpi xmlns:a14="http://schemas.microsoft.com/office/drawing/2010/main" val="0"/>
                        </a:ext>
                      </a:extLst>
                    </a:blip>
                    <a:srcRect l="39775" t="38489" r="39162" b="43851"/>
                    <a:stretch>
                      <a:fillRect/>
                    </a:stretch>
                  </pic:blipFill>
                  <pic:spPr bwMode="auto">
                    <a:xfrm>
                      <a:off x="0" y="0"/>
                      <a:ext cx="3891280" cy="1839595"/>
                    </a:xfrm>
                    <a:prstGeom prst="rect">
                      <a:avLst/>
                    </a:prstGeom>
                    <a:noFill/>
                    <a:ln>
                      <a:noFill/>
                    </a:ln>
                  </pic:spPr>
                </pic:pic>
              </a:graphicData>
            </a:graphic>
          </wp:inline>
        </w:drawing>
      </w:r>
    </w:p>
    <w:p w:rsidR="008C62CC" w:rsidRPr="00121384" w:rsidRDefault="008C62CC" w:rsidP="00A113C0">
      <w:pPr>
        <w:tabs>
          <w:tab w:val="left" w:pos="2805"/>
        </w:tabs>
        <w:rPr>
          <w:rFonts w:ascii="Futura PT Book" w:hAnsi="Futura PT Book" w:cs="Arial"/>
        </w:rPr>
      </w:pPr>
    </w:p>
    <w:p w:rsidR="008C62CC" w:rsidRPr="00121384" w:rsidRDefault="008C62CC" w:rsidP="00A113C0">
      <w:pPr>
        <w:tabs>
          <w:tab w:val="left" w:pos="2805"/>
        </w:tabs>
        <w:rPr>
          <w:rFonts w:ascii="Futura PT Book" w:hAnsi="Futura PT Book" w:cs="Arial"/>
        </w:rPr>
      </w:pPr>
    </w:p>
    <w:p w:rsidR="008C62CC" w:rsidRPr="00121384" w:rsidRDefault="008C62CC" w:rsidP="00A113C0">
      <w:pPr>
        <w:tabs>
          <w:tab w:val="left" w:pos="2805"/>
        </w:tabs>
        <w:rPr>
          <w:rFonts w:ascii="Futura PT Book" w:hAnsi="Futura PT Book" w:cs="Arial"/>
        </w:rPr>
      </w:pPr>
    </w:p>
    <w:p w:rsidR="008C62CC" w:rsidRPr="00121384" w:rsidRDefault="008C62CC" w:rsidP="00A113C0">
      <w:pPr>
        <w:tabs>
          <w:tab w:val="left" w:pos="2805"/>
        </w:tabs>
        <w:rPr>
          <w:rFonts w:ascii="Futura PT Book" w:hAnsi="Futura PT Book" w:cs="Arial"/>
        </w:rPr>
      </w:pPr>
    </w:p>
    <w:p w:rsidR="008C62CC" w:rsidRPr="00121384" w:rsidRDefault="008C62CC" w:rsidP="00A113C0">
      <w:pPr>
        <w:tabs>
          <w:tab w:val="left" w:pos="2805"/>
        </w:tabs>
        <w:rPr>
          <w:rFonts w:ascii="Futura PT Book" w:hAnsi="Futura PT Book" w:cs="Arial"/>
        </w:rPr>
      </w:pPr>
    </w:p>
    <w:p w:rsidR="008C62CC" w:rsidRPr="00121384" w:rsidRDefault="008C62CC" w:rsidP="00A113C0">
      <w:pPr>
        <w:tabs>
          <w:tab w:val="left" w:pos="2805"/>
        </w:tabs>
        <w:rPr>
          <w:rFonts w:ascii="Futura PT Book" w:hAnsi="Futura PT Book" w:cs="Arial"/>
        </w:rPr>
      </w:pPr>
    </w:p>
    <w:p w:rsidR="008C62CC" w:rsidRPr="00121384" w:rsidRDefault="008C62CC" w:rsidP="00A113C0">
      <w:pPr>
        <w:tabs>
          <w:tab w:val="left" w:pos="2805"/>
        </w:tabs>
        <w:rPr>
          <w:rFonts w:ascii="Futura PT Book" w:hAnsi="Futura PT Book" w:cs="Arial"/>
        </w:rPr>
      </w:pPr>
    </w:p>
    <w:p w:rsidR="008C62CC" w:rsidRPr="00121384" w:rsidRDefault="008C62CC" w:rsidP="00A113C0">
      <w:pPr>
        <w:tabs>
          <w:tab w:val="left" w:pos="2805"/>
        </w:tabs>
        <w:rPr>
          <w:rFonts w:ascii="Futura PT Book" w:hAnsi="Futura PT Book" w:cs="Arial"/>
        </w:rPr>
      </w:pPr>
    </w:p>
    <w:p w:rsidR="00A113C0" w:rsidRPr="00457526" w:rsidRDefault="00A113C0" w:rsidP="00A113C0">
      <w:pPr>
        <w:tabs>
          <w:tab w:val="left" w:pos="2805"/>
        </w:tabs>
        <w:rPr>
          <w:rFonts w:ascii="Futura PT Book" w:hAnsi="Futura PT Book" w:cs="Arial"/>
          <w:color w:val="0B1C2A"/>
        </w:rPr>
      </w:pPr>
      <w:r w:rsidRPr="00457526">
        <w:rPr>
          <w:rFonts w:ascii="Futura PT Book" w:hAnsi="Futura PT Book" w:cs="Arial"/>
          <w:color w:val="0B1C2A"/>
        </w:rPr>
        <w:lastRenderedPageBreak/>
        <w:t>Click ‘Sort’, does your sheet now look like this:</w:t>
      </w:r>
    </w:p>
    <w:p w:rsidR="008C62CC" w:rsidRPr="00121384" w:rsidRDefault="008C62CC" w:rsidP="00A113C0">
      <w:pPr>
        <w:tabs>
          <w:tab w:val="left" w:pos="2805"/>
        </w:tabs>
        <w:rPr>
          <w:rFonts w:ascii="Futura PT Book" w:hAnsi="Futura PT Book" w:cs="Arial"/>
        </w:rPr>
      </w:pPr>
    </w:p>
    <w:p w:rsidR="00A113C0" w:rsidRPr="00121384" w:rsidRDefault="00A113C0" w:rsidP="00A113C0">
      <w:pPr>
        <w:jc w:val="center"/>
        <w:rPr>
          <w:rFonts w:ascii="Futura PT Book" w:hAnsi="Futura PT Book" w:cs="Arial"/>
          <w:color w:val="0F243E" w:themeColor="text2" w:themeShade="80"/>
        </w:rPr>
      </w:pPr>
      <w:r w:rsidRPr="00121384">
        <w:rPr>
          <w:rFonts w:ascii="Futura PT Book" w:hAnsi="Futura PT Book"/>
          <w:noProof/>
          <w:color w:val="0F243E" w:themeColor="text2" w:themeShade="80"/>
          <w:lang w:val="en-GB" w:eastAsia="en-GB"/>
        </w:rPr>
        <mc:AlternateContent>
          <mc:Choice Requires="wps">
            <w:drawing>
              <wp:anchor distT="0" distB="0" distL="114300" distR="114300" simplePos="0" relativeHeight="251723776" behindDoc="0" locked="0" layoutInCell="1" allowOverlap="1" wp14:anchorId="46AB0B0F" wp14:editId="2AD41FB5">
                <wp:simplePos x="0" y="0"/>
                <wp:positionH relativeFrom="column">
                  <wp:posOffset>1726122</wp:posOffset>
                </wp:positionH>
                <wp:positionV relativeFrom="paragraph">
                  <wp:posOffset>-12287</wp:posOffset>
                </wp:positionV>
                <wp:extent cx="457200" cy="342900"/>
                <wp:effectExtent l="28575" t="37465" r="28575" b="29210"/>
                <wp:wrapNone/>
                <wp:docPr id="99" name="Oval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7115EC0" id="Oval 99" o:spid="_x0000_s1026" style="position:absolute;margin-left:135.9pt;margin-top:-.95pt;width:36pt;height:27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" filled="f" strokecolor="red" strokeweight="4.5pt"/>
            </w:pict>
          </mc:Fallback>
        </mc:AlternateContent>
      </w:r>
      <w:r w:rsidRPr="00121384">
        <w:rPr>
          <w:rFonts w:ascii="Futura PT Book" w:hAnsi="Futura PT Book" w:cs="Arial"/>
          <w:noProof/>
          <w:color w:val="0F243E" w:themeColor="text2" w:themeShade="80"/>
          <w:lang w:val="en-GB" w:eastAsia="en-GB"/>
        </w:rPr>
        <w:drawing>
          <wp:inline distT="0" distB="0" distL="0" distR="0" wp14:anchorId="26D133C1" wp14:editId="42BB3427">
            <wp:extent cx="3109619" cy="2797674"/>
            <wp:effectExtent l="0" t="0" r="0" b="3175"/>
            <wp:docPr id="1397" name="Picture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1">
                      <a:extLst>
                        <a:ext uri="{28A0092B-C50C-407E-A947-70E740481C1C}">
                          <a14:useLocalDpi xmlns:a14="http://schemas.microsoft.com/office/drawing/2010/main" val="0"/>
                        </a:ext>
                      </a:extLst>
                    </a:blip>
                    <a:srcRect r="79260" b="66980"/>
                    <a:stretch>
                      <a:fillRect/>
                    </a:stretch>
                  </pic:blipFill>
                  <pic:spPr bwMode="auto">
                    <a:xfrm>
                      <a:off x="0" y="0"/>
                      <a:ext cx="3113524" cy="2801188"/>
                    </a:xfrm>
                    <a:prstGeom prst="rect">
                      <a:avLst/>
                    </a:prstGeom>
                    <a:noFill/>
                    <a:ln>
                      <a:noFill/>
                    </a:ln>
                  </pic:spPr>
                </pic:pic>
              </a:graphicData>
            </a:graphic>
          </wp:inline>
        </w:drawing>
      </w:r>
    </w:p>
    <w:p w:rsidR="00A113C0" w:rsidRPr="00121384" w:rsidRDefault="00A113C0" w:rsidP="00A113C0">
      <w:pPr>
        <w:rPr>
          <w:rFonts w:ascii="Futura PT Book" w:hAnsi="Futura PT Book" w:cs="Arial"/>
          <w:color w:val="0F243E" w:themeColor="text2" w:themeShade="80"/>
        </w:rPr>
      </w:pPr>
    </w:p>
    <w:p w:rsidR="00A113C0" w:rsidRPr="00457526" w:rsidRDefault="00A113C0" w:rsidP="00A113C0">
      <w:pPr>
        <w:tabs>
          <w:tab w:val="left" w:pos="2805"/>
        </w:tabs>
        <w:rPr>
          <w:rFonts w:ascii="Futura PT Book" w:hAnsi="Futura PT Book" w:cs="Arial"/>
          <w:color w:val="0B1C2A"/>
        </w:rPr>
      </w:pPr>
      <w:r w:rsidRPr="00457526">
        <w:rPr>
          <w:rFonts w:ascii="Futura PT Book" w:hAnsi="Futura PT Book" w:cs="Arial"/>
          <w:color w:val="0B1C2A"/>
        </w:rPr>
        <w:t>If not go back to the beginning of the process to filter the Part names A-Z and try again.</w:t>
      </w:r>
    </w:p>
    <w:p w:rsidR="008C62CC" w:rsidRPr="00457526" w:rsidRDefault="008C62CC" w:rsidP="00A113C0">
      <w:pPr>
        <w:tabs>
          <w:tab w:val="left" w:pos="2805"/>
        </w:tabs>
        <w:rPr>
          <w:rFonts w:ascii="Futura PT Book" w:hAnsi="Futura PT Book" w:cs="Arial"/>
          <w:color w:val="0B1C2A"/>
        </w:rPr>
      </w:pPr>
    </w:p>
    <w:p w:rsidR="00A113C0" w:rsidRPr="00457526" w:rsidRDefault="00A113C0" w:rsidP="00A113C0">
      <w:pPr>
        <w:tabs>
          <w:tab w:val="left" w:pos="2805"/>
        </w:tabs>
        <w:rPr>
          <w:rFonts w:ascii="Futura PT Book" w:hAnsi="Futura PT Book" w:cs="Arial"/>
          <w:color w:val="0B1C2A"/>
        </w:rPr>
      </w:pPr>
      <w:r w:rsidRPr="00457526">
        <w:rPr>
          <w:rFonts w:ascii="Futura PT Book" w:hAnsi="Futura PT Book" w:cs="Arial"/>
          <w:color w:val="0B1C2A"/>
        </w:rPr>
        <w:t>Once it looks like this save your document by clicking the blue disk circled above.</w:t>
      </w:r>
    </w:p>
    <w:p w:rsidR="008C62CC" w:rsidRPr="00457526" w:rsidRDefault="008C62CC" w:rsidP="00A113C0">
      <w:pPr>
        <w:tabs>
          <w:tab w:val="left" w:pos="2805"/>
        </w:tabs>
        <w:rPr>
          <w:rFonts w:ascii="Futura PT Book" w:hAnsi="Futura PT Book" w:cs="Arial"/>
          <w:color w:val="0B1C2A"/>
        </w:rPr>
      </w:pPr>
    </w:p>
    <w:p w:rsidR="00A113C0" w:rsidRPr="00457526" w:rsidRDefault="00A113C0" w:rsidP="00A113C0">
      <w:pPr>
        <w:tabs>
          <w:tab w:val="left" w:pos="2805"/>
        </w:tabs>
        <w:rPr>
          <w:rFonts w:ascii="Futura PT Book" w:hAnsi="Futura PT Book" w:cs="Arial"/>
          <w:color w:val="0B1C2A"/>
        </w:rPr>
      </w:pPr>
      <w:r w:rsidRPr="00457526">
        <w:rPr>
          <w:rFonts w:ascii="Futura PT Book" w:hAnsi="Futura PT Book"/>
          <w:noProof/>
          <w:color w:val="0B1C2A"/>
          <w:lang w:val="en-GB" w:eastAsia="en-GB"/>
        </w:rPr>
        <mc:AlternateContent>
          <mc:Choice Requires="wps">
            <w:drawing>
              <wp:anchor distT="0" distB="0" distL="114300" distR="114300" simplePos="0" relativeHeight="251725824" behindDoc="0" locked="0" layoutInCell="1" allowOverlap="1" wp14:anchorId="29DA7A48" wp14:editId="3D91F326">
                <wp:simplePos x="0" y="0"/>
                <wp:positionH relativeFrom="column">
                  <wp:posOffset>1537970</wp:posOffset>
                </wp:positionH>
                <wp:positionV relativeFrom="paragraph">
                  <wp:posOffset>589280</wp:posOffset>
                </wp:positionV>
                <wp:extent cx="714375" cy="504825"/>
                <wp:effectExtent l="28575" t="28575" r="28575" b="28575"/>
                <wp:wrapNone/>
                <wp:docPr id="98" name="Oval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4375" cy="5048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591645E" id="Oval 98" o:spid="_x0000_s1026" style="position:absolute;margin-left:121.1pt;margin-top:46.4pt;width:56.25pt;height:39.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" filled="f" strokecolor="red" strokeweight="4.5pt"/>
            </w:pict>
          </mc:Fallback>
        </mc:AlternateContent>
      </w:r>
      <w:r w:rsidRPr="00457526">
        <w:rPr>
          <w:rFonts w:ascii="Futura PT Book" w:hAnsi="Futura PT Book" w:cs="Arial"/>
          <w:color w:val="0B1C2A"/>
        </w:rPr>
        <w:t>You now need to print your spreadsheet, select the windows icon, or file, and Print, then select Print Preview – it is always a good idea to preview your print, especially when using Excel to make sure that it all shows on one page:</w:t>
      </w:r>
    </w:p>
    <w:p w:rsidR="008C62CC" w:rsidRPr="00121384" w:rsidRDefault="008C62CC" w:rsidP="00A113C0">
      <w:pPr>
        <w:tabs>
          <w:tab w:val="left" w:pos="2805"/>
        </w:tabs>
        <w:rPr>
          <w:rFonts w:ascii="Futura PT Book" w:hAnsi="Futura PT Book" w:cs="Arial"/>
        </w:rPr>
      </w:pPr>
    </w:p>
    <w:p w:rsidR="00A113C0" w:rsidRPr="00121384" w:rsidRDefault="00A113C0" w:rsidP="00A113C0">
      <w:pPr>
        <w:jc w:val="center"/>
        <w:rPr>
          <w:rFonts w:ascii="Futura PT Book" w:hAnsi="Futura PT Book" w:cs="Arial"/>
          <w:color w:val="0F243E" w:themeColor="text2" w:themeShade="80"/>
        </w:rPr>
      </w:pPr>
      <w:r w:rsidRPr="00121384">
        <w:rPr>
          <w:rFonts w:ascii="Futura PT Book" w:hAnsi="Futura PT Book"/>
          <w:noProof/>
          <w:color w:val="0F243E" w:themeColor="text2" w:themeShade="80"/>
          <w:lang w:val="en-GB" w:eastAsia="en-GB"/>
        </w:rPr>
        <mc:AlternateContent>
          <mc:Choice Requires="wps">
            <w:drawing>
              <wp:anchor distT="0" distB="0" distL="114300" distR="114300" simplePos="0" relativeHeight="251724800" behindDoc="0" locked="0" layoutInCell="1" allowOverlap="1" wp14:anchorId="1164A941" wp14:editId="5DBDD6C3">
                <wp:simplePos x="0" y="0"/>
                <wp:positionH relativeFrom="column">
                  <wp:posOffset>1743075</wp:posOffset>
                </wp:positionH>
                <wp:positionV relativeFrom="paragraph">
                  <wp:posOffset>1409700</wp:posOffset>
                </wp:positionV>
                <wp:extent cx="714375" cy="352425"/>
                <wp:effectExtent l="19050" t="19050" r="47625" b="47625"/>
                <wp:wrapNone/>
                <wp:docPr id="96" name="Oval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4375" cy="3524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9C53D3F" id="Oval 96" o:spid="_x0000_s1026" style="position:absolute;margin-left:137.25pt;margin-top:111pt;width:56.25pt;height:27.7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" filled="f" strokecolor="red" strokeweight="4.5pt"/>
            </w:pict>
          </mc:Fallback>
        </mc:AlternateContent>
      </w:r>
      <w:r w:rsidRPr="00121384">
        <w:rPr>
          <w:rFonts w:ascii="Futura PT Book" w:hAnsi="Futura PT Book"/>
          <w:noProof/>
          <w:color w:val="0F243E" w:themeColor="text2" w:themeShade="80"/>
          <w:lang w:val="en-GB" w:eastAsia="en-GB"/>
        </w:rPr>
        <mc:AlternateContent>
          <mc:Choice Requires="wps">
            <w:drawing>
              <wp:anchor distT="0" distB="0" distL="114300" distR="114300" simplePos="0" relativeHeight="251726848" behindDoc="0" locked="0" layoutInCell="1" allowOverlap="1" wp14:anchorId="56E4E0DD" wp14:editId="259358F3">
                <wp:simplePos x="0" y="0"/>
                <wp:positionH relativeFrom="column">
                  <wp:posOffset>2447925</wp:posOffset>
                </wp:positionH>
                <wp:positionV relativeFrom="paragraph">
                  <wp:posOffset>1019175</wp:posOffset>
                </wp:positionV>
                <wp:extent cx="1990725" cy="619125"/>
                <wp:effectExtent l="19050" t="19050" r="47625" b="47625"/>
                <wp:wrapNone/>
                <wp:docPr id="97" name="Oval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0725" cy="6191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E85C175" id="Oval 97" o:spid="_x0000_s1026" style="position:absolute;margin-left:192.75pt;margin-top:80.25pt;width:156.75pt;height:48.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" filled="f" strokecolor="red" strokeweight="4.5pt"/>
            </w:pict>
          </mc:Fallback>
        </mc:AlternateContent>
      </w:r>
      <w:r w:rsidRPr="00121384">
        <w:rPr>
          <w:rFonts w:ascii="Futura PT Book" w:hAnsi="Futura PT Book" w:cs="Arial"/>
          <w:noProof/>
          <w:color w:val="0F243E" w:themeColor="text2" w:themeShade="80"/>
          <w:lang w:val="en-GB" w:eastAsia="en-GB"/>
        </w:rPr>
        <w:drawing>
          <wp:inline distT="0" distB="0" distL="0" distR="0" wp14:anchorId="20C833E0" wp14:editId="3B7AEACC">
            <wp:extent cx="2952649" cy="2961314"/>
            <wp:effectExtent l="0" t="0" r="635" b="0"/>
            <wp:docPr id="1398" name="Picture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2">
                      <a:extLst>
                        <a:ext uri="{28A0092B-C50C-407E-A947-70E740481C1C}">
                          <a14:useLocalDpi xmlns:a14="http://schemas.microsoft.com/office/drawing/2010/main" val="0"/>
                        </a:ext>
                      </a:extLst>
                    </a:blip>
                    <a:srcRect r="73642" b="53148"/>
                    <a:stretch>
                      <a:fillRect/>
                    </a:stretch>
                  </pic:blipFill>
                  <pic:spPr bwMode="auto">
                    <a:xfrm>
                      <a:off x="0" y="0"/>
                      <a:ext cx="2958528" cy="2967210"/>
                    </a:xfrm>
                    <a:prstGeom prst="rect">
                      <a:avLst/>
                    </a:prstGeom>
                    <a:noFill/>
                    <a:ln>
                      <a:noFill/>
                    </a:ln>
                  </pic:spPr>
                </pic:pic>
              </a:graphicData>
            </a:graphic>
          </wp:inline>
        </w:drawing>
      </w:r>
    </w:p>
    <w:p w:rsidR="00457526" w:rsidRDefault="00457526" w:rsidP="00A113C0">
      <w:pPr>
        <w:tabs>
          <w:tab w:val="left" w:pos="2805"/>
        </w:tabs>
        <w:rPr>
          <w:rFonts w:ascii="Futura PT Book" w:hAnsi="Futura PT Book" w:cs="Arial"/>
        </w:rPr>
      </w:pPr>
    </w:p>
    <w:p w:rsidR="008C62CC" w:rsidRPr="00457526" w:rsidRDefault="00A113C0" w:rsidP="00A113C0">
      <w:pPr>
        <w:tabs>
          <w:tab w:val="left" w:pos="2805"/>
        </w:tabs>
        <w:rPr>
          <w:rFonts w:ascii="Futura PT Book" w:hAnsi="Futura PT Book" w:cs="Arial"/>
          <w:color w:val="0B1C2A"/>
        </w:rPr>
      </w:pPr>
      <w:r w:rsidRPr="00457526">
        <w:rPr>
          <w:rFonts w:ascii="Futura PT Book" w:hAnsi="Futura PT Book" w:cs="Arial"/>
          <w:color w:val="0B1C2A"/>
        </w:rPr>
        <w:lastRenderedPageBreak/>
        <w:t xml:space="preserve">How do you think it looks in the Print Preview?  Is it clear and easy to read?  </w:t>
      </w:r>
    </w:p>
    <w:p w:rsidR="008C62CC" w:rsidRPr="00457526" w:rsidRDefault="008C62CC" w:rsidP="00A113C0">
      <w:pPr>
        <w:tabs>
          <w:tab w:val="left" w:pos="2805"/>
        </w:tabs>
        <w:rPr>
          <w:rFonts w:ascii="Futura PT Book" w:hAnsi="Futura PT Book" w:cs="Arial"/>
          <w:color w:val="0B1C2A"/>
        </w:rPr>
      </w:pPr>
    </w:p>
    <w:p w:rsidR="00A113C0" w:rsidRPr="00457526" w:rsidRDefault="00A113C0" w:rsidP="00A113C0">
      <w:pPr>
        <w:tabs>
          <w:tab w:val="left" w:pos="2805"/>
        </w:tabs>
        <w:rPr>
          <w:rFonts w:ascii="Futura PT Book" w:hAnsi="Futura PT Book" w:cs="Arial"/>
          <w:color w:val="0B1C2A"/>
        </w:rPr>
      </w:pPr>
      <w:r w:rsidRPr="00457526">
        <w:rPr>
          <w:rFonts w:ascii="Futura PT Book" w:hAnsi="Futura PT Book" w:cs="Arial"/>
          <w:color w:val="0B1C2A"/>
        </w:rPr>
        <w:t>With spreadsheets it is often easier to read if the gridlines between all the cells are shown when it is printed.  To do this select Page Setup while still in the Print Preview:</w:t>
      </w:r>
    </w:p>
    <w:p w:rsidR="008C62CC" w:rsidRPr="00121384" w:rsidRDefault="008C62CC" w:rsidP="00A113C0">
      <w:pPr>
        <w:tabs>
          <w:tab w:val="left" w:pos="2805"/>
        </w:tabs>
        <w:rPr>
          <w:rFonts w:ascii="Futura PT Book" w:hAnsi="Futura PT Book" w:cs="Arial"/>
          <w:color w:val="0F243E" w:themeColor="text2" w:themeShade="80"/>
        </w:rPr>
      </w:pPr>
    </w:p>
    <w:p w:rsidR="00A113C0" w:rsidRPr="00121384" w:rsidRDefault="00A113C0" w:rsidP="00A113C0">
      <w:pPr>
        <w:jc w:val="center"/>
        <w:rPr>
          <w:rFonts w:ascii="Futura PT Book" w:hAnsi="Futura PT Book" w:cs="Arial"/>
          <w:color w:val="0F243E" w:themeColor="text2" w:themeShade="80"/>
        </w:rPr>
      </w:pPr>
      <w:r w:rsidRPr="00121384">
        <w:rPr>
          <w:rFonts w:ascii="Futura PT Book" w:hAnsi="Futura PT Book" w:cs="Arial"/>
          <w:noProof/>
          <w:color w:val="0F243E" w:themeColor="text2" w:themeShade="80"/>
          <w:lang w:val="en-GB" w:eastAsia="en-GB"/>
        </w:rPr>
        <w:drawing>
          <wp:inline distT="0" distB="0" distL="0" distR="0" wp14:anchorId="758E6674" wp14:editId="72FD61E1">
            <wp:extent cx="2105025" cy="2179955"/>
            <wp:effectExtent l="0" t="0" r="9525" b="0"/>
            <wp:docPr id="1403" name="Picture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3">
                      <a:extLst>
                        <a:ext uri="{28A0092B-C50C-407E-A947-70E740481C1C}">
                          <a14:useLocalDpi xmlns:a14="http://schemas.microsoft.com/office/drawing/2010/main" val="0"/>
                        </a:ext>
                      </a:extLst>
                    </a:blip>
                    <a:srcRect r="91649" b="84666"/>
                    <a:stretch>
                      <a:fillRect/>
                    </a:stretch>
                  </pic:blipFill>
                  <pic:spPr bwMode="auto">
                    <a:xfrm>
                      <a:off x="0" y="0"/>
                      <a:ext cx="2105025" cy="2179955"/>
                    </a:xfrm>
                    <a:prstGeom prst="rect">
                      <a:avLst/>
                    </a:prstGeom>
                    <a:noFill/>
                    <a:ln>
                      <a:noFill/>
                    </a:ln>
                  </pic:spPr>
                </pic:pic>
              </a:graphicData>
            </a:graphic>
          </wp:inline>
        </w:drawing>
      </w:r>
    </w:p>
    <w:p w:rsidR="00A113C0" w:rsidRPr="00121384" w:rsidRDefault="00A113C0" w:rsidP="00A113C0">
      <w:pPr>
        <w:tabs>
          <w:tab w:val="left" w:pos="2805"/>
        </w:tabs>
        <w:rPr>
          <w:rFonts w:ascii="Futura PT Book" w:hAnsi="Futura PT Book" w:cs="Arial"/>
        </w:rPr>
      </w:pPr>
    </w:p>
    <w:p w:rsidR="00A113C0" w:rsidRPr="00121384" w:rsidRDefault="00A113C0" w:rsidP="00A113C0">
      <w:pPr>
        <w:tabs>
          <w:tab w:val="left" w:pos="2805"/>
        </w:tabs>
        <w:rPr>
          <w:rFonts w:ascii="Futura PT Book" w:hAnsi="Futura PT Book" w:cs="Arial"/>
        </w:rPr>
      </w:pPr>
    </w:p>
    <w:p w:rsidR="00A113C0" w:rsidRPr="00457526" w:rsidRDefault="00A113C0" w:rsidP="00A113C0">
      <w:pPr>
        <w:tabs>
          <w:tab w:val="left" w:pos="2805"/>
        </w:tabs>
        <w:rPr>
          <w:rFonts w:ascii="Futura PT Book" w:hAnsi="Futura PT Book" w:cs="Arial"/>
          <w:color w:val="0B1C2A"/>
        </w:rPr>
      </w:pPr>
      <w:r w:rsidRPr="00457526">
        <w:rPr>
          <w:rFonts w:ascii="Futura PT Book" w:hAnsi="Futura PT Book" w:cs="Arial"/>
          <w:color w:val="0B1C2A"/>
        </w:rPr>
        <w:t>Then the Sheet tab and tick the box marked Gridlines:</w:t>
      </w:r>
    </w:p>
    <w:p w:rsidR="008C62CC" w:rsidRPr="00121384" w:rsidRDefault="008C62CC" w:rsidP="00A113C0">
      <w:pPr>
        <w:tabs>
          <w:tab w:val="left" w:pos="2805"/>
        </w:tabs>
        <w:rPr>
          <w:rFonts w:ascii="Futura PT Book" w:hAnsi="Futura PT Book" w:cs="Arial"/>
        </w:rPr>
      </w:pPr>
    </w:p>
    <w:p w:rsidR="00A113C0" w:rsidRPr="00121384" w:rsidRDefault="00A113C0" w:rsidP="00A113C0">
      <w:pPr>
        <w:jc w:val="center"/>
        <w:rPr>
          <w:rFonts w:ascii="Futura PT Book" w:hAnsi="Futura PT Book" w:cs="Arial"/>
          <w:color w:val="0F243E" w:themeColor="text2" w:themeShade="80"/>
        </w:rPr>
      </w:pPr>
      <w:r w:rsidRPr="00121384">
        <w:rPr>
          <w:rFonts w:ascii="Futura PT Book" w:hAnsi="Futura PT Book"/>
          <w:noProof/>
          <w:color w:val="0F243E" w:themeColor="text2" w:themeShade="80"/>
          <w:lang w:val="en-GB" w:eastAsia="en-GB"/>
        </w:rPr>
        <mc:AlternateContent>
          <mc:Choice Requires="wps">
            <w:drawing>
              <wp:anchor distT="0" distB="0" distL="114300" distR="114300" simplePos="0" relativeHeight="251728896" behindDoc="0" locked="0" layoutInCell="1" allowOverlap="1" wp14:anchorId="7DA0EABF" wp14:editId="215AA4E3">
                <wp:simplePos x="0" y="0"/>
                <wp:positionH relativeFrom="column">
                  <wp:posOffset>2116986</wp:posOffset>
                </wp:positionH>
                <wp:positionV relativeFrom="paragraph">
                  <wp:posOffset>1795780</wp:posOffset>
                </wp:positionV>
                <wp:extent cx="504825" cy="371475"/>
                <wp:effectExtent l="28575" t="33655" r="28575" b="33020"/>
                <wp:wrapNone/>
                <wp:docPr id="11" name="Oval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37147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7DDFBB9" id="Oval 11" o:spid="_x0000_s1026" style="position:absolute;margin-left:166.7pt;margin-top:141.4pt;width:39.75pt;height:29.2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" filled="f" strokecolor="red" strokeweight="4.5pt"/>
            </w:pict>
          </mc:Fallback>
        </mc:AlternateContent>
      </w:r>
      <w:r w:rsidRPr="00121384">
        <w:rPr>
          <w:rFonts w:ascii="Futura PT Book" w:hAnsi="Futura PT Book"/>
          <w:noProof/>
          <w:color w:val="0F243E" w:themeColor="text2" w:themeShade="80"/>
          <w:lang w:val="en-GB" w:eastAsia="en-GB"/>
        </w:rPr>
        <mc:AlternateContent>
          <mc:Choice Requires="wps">
            <w:drawing>
              <wp:anchor distT="0" distB="0" distL="114300" distR="114300" simplePos="0" relativeHeight="251727872" behindDoc="0" locked="0" layoutInCell="1" allowOverlap="1" wp14:anchorId="2D7469EA" wp14:editId="660FFA7E">
                <wp:simplePos x="0" y="0"/>
                <wp:positionH relativeFrom="column">
                  <wp:posOffset>3401311</wp:posOffset>
                </wp:positionH>
                <wp:positionV relativeFrom="paragraph">
                  <wp:posOffset>871855</wp:posOffset>
                </wp:positionV>
                <wp:extent cx="504825" cy="371475"/>
                <wp:effectExtent l="28575" t="33655" r="28575" b="33020"/>
                <wp:wrapNone/>
                <wp:docPr id="13"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37147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7C87FAD" id="Oval 13" o:spid="_x0000_s1026" style="position:absolute;margin-left:267.8pt;margin-top:68.65pt;width:39.75pt;height:29.2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" filled="f" strokecolor="red" strokeweight="4.5pt"/>
            </w:pict>
          </mc:Fallback>
        </mc:AlternateContent>
      </w:r>
      <w:r w:rsidRPr="00121384">
        <w:rPr>
          <w:rFonts w:ascii="Futura PT Book" w:hAnsi="Futura PT Book" w:cs="Arial"/>
          <w:noProof/>
          <w:color w:val="0F243E" w:themeColor="text2" w:themeShade="80"/>
          <w:lang w:val="en-GB" w:eastAsia="en-GB"/>
        </w:rPr>
        <w:drawing>
          <wp:inline distT="0" distB="0" distL="0" distR="0" wp14:anchorId="0E098E5D" wp14:editId="1FA7506B">
            <wp:extent cx="3359785" cy="4189095"/>
            <wp:effectExtent l="0" t="0" r="0" b="1905"/>
            <wp:docPr id="1404" name="Picture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4">
                      <a:extLst>
                        <a:ext uri="{28A0092B-C50C-407E-A947-70E740481C1C}">
                          <a14:useLocalDpi xmlns:a14="http://schemas.microsoft.com/office/drawing/2010/main" val="0"/>
                        </a:ext>
                      </a:extLst>
                    </a:blip>
                    <a:srcRect l="35042" t="15401" r="38139" b="25484"/>
                    <a:stretch>
                      <a:fillRect/>
                    </a:stretch>
                  </pic:blipFill>
                  <pic:spPr bwMode="auto">
                    <a:xfrm>
                      <a:off x="0" y="0"/>
                      <a:ext cx="3359785" cy="4189095"/>
                    </a:xfrm>
                    <a:prstGeom prst="rect">
                      <a:avLst/>
                    </a:prstGeom>
                    <a:noFill/>
                    <a:ln>
                      <a:noFill/>
                    </a:ln>
                  </pic:spPr>
                </pic:pic>
              </a:graphicData>
            </a:graphic>
          </wp:inline>
        </w:drawing>
      </w:r>
    </w:p>
    <w:p w:rsidR="008C62CC" w:rsidRPr="00121384" w:rsidRDefault="008C62CC" w:rsidP="00A113C0">
      <w:pPr>
        <w:rPr>
          <w:rFonts w:ascii="Futura PT Book" w:hAnsi="Futura PT Book" w:cs="Arial"/>
        </w:rPr>
      </w:pPr>
    </w:p>
    <w:p w:rsidR="00A113C0" w:rsidRPr="00457526" w:rsidRDefault="00A113C0" w:rsidP="00A113C0">
      <w:pPr>
        <w:rPr>
          <w:rFonts w:ascii="Futura PT Book" w:hAnsi="Futura PT Book" w:cs="Arial"/>
          <w:color w:val="0B1C2A"/>
        </w:rPr>
      </w:pPr>
      <w:r w:rsidRPr="00457526">
        <w:rPr>
          <w:rFonts w:ascii="Futura PT Book" w:hAnsi="Futura PT Book" w:cs="Arial"/>
          <w:color w:val="0B1C2A"/>
        </w:rPr>
        <w:t>Then click ok and it should now look like this:</w:t>
      </w:r>
    </w:p>
    <w:p w:rsidR="008C62CC" w:rsidRPr="00121384" w:rsidRDefault="008C62CC" w:rsidP="00A113C0">
      <w:pPr>
        <w:rPr>
          <w:rFonts w:ascii="Futura PT Book" w:hAnsi="Futura PT Book" w:cs="Arial"/>
        </w:rPr>
      </w:pPr>
    </w:p>
    <w:p w:rsidR="00A113C0" w:rsidRPr="00121384" w:rsidRDefault="00A113C0" w:rsidP="00A113C0">
      <w:pPr>
        <w:jc w:val="center"/>
        <w:rPr>
          <w:rFonts w:ascii="Futura PT Book" w:hAnsi="Futura PT Book" w:cs="Arial"/>
          <w:color w:val="0F243E" w:themeColor="text2" w:themeShade="80"/>
        </w:rPr>
      </w:pPr>
      <w:r w:rsidRPr="00121384">
        <w:rPr>
          <w:rFonts w:ascii="Futura PT Book" w:hAnsi="Futura PT Book" w:cs="Arial"/>
          <w:noProof/>
          <w:color w:val="0F243E" w:themeColor="text2" w:themeShade="80"/>
          <w:lang w:val="en-GB" w:eastAsia="en-GB"/>
        </w:rPr>
        <w:drawing>
          <wp:inline distT="0" distB="0" distL="0" distR="0" wp14:anchorId="70C4C90C" wp14:editId="4861C9B2">
            <wp:extent cx="4231640" cy="2562225"/>
            <wp:effectExtent l="0" t="0" r="0" b="9525"/>
            <wp:docPr id="1405" name="Picture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5">
                      <a:extLst>
                        <a:ext uri="{28A0092B-C50C-407E-A947-70E740481C1C}">
                          <a14:useLocalDpi xmlns:a14="http://schemas.microsoft.com/office/drawing/2010/main" val="0"/>
                        </a:ext>
                      </a:extLst>
                    </a:blip>
                    <a:srcRect l="33253" t="12894" r="46313" b="65166"/>
                    <a:stretch>
                      <a:fillRect/>
                    </a:stretch>
                  </pic:blipFill>
                  <pic:spPr bwMode="auto">
                    <a:xfrm>
                      <a:off x="0" y="0"/>
                      <a:ext cx="4231640" cy="2562225"/>
                    </a:xfrm>
                    <a:prstGeom prst="rect">
                      <a:avLst/>
                    </a:prstGeom>
                    <a:noFill/>
                    <a:ln>
                      <a:noFill/>
                    </a:ln>
                  </pic:spPr>
                </pic:pic>
              </a:graphicData>
            </a:graphic>
          </wp:inline>
        </w:drawing>
      </w:r>
    </w:p>
    <w:p w:rsidR="00A113C0" w:rsidRPr="00121384" w:rsidRDefault="00A113C0" w:rsidP="00A113C0">
      <w:pPr>
        <w:rPr>
          <w:rFonts w:ascii="Futura PT Book" w:hAnsi="Futura PT Book" w:cs="Arial"/>
        </w:rPr>
      </w:pPr>
    </w:p>
    <w:p w:rsidR="00A113C0" w:rsidRPr="00121384" w:rsidRDefault="00A113C0" w:rsidP="00A113C0">
      <w:pPr>
        <w:rPr>
          <w:rFonts w:ascii="Futura PT Book" w:hAnsi="Futura PT Book" w:cs="Arial"/>
        </w:rPr>
      </w:pPr>
    </w:p>
    <w:p w:rsidR="00A113C0" w:rsidRPr="00457526" w:rsidRDefault="00A113C0" w:rsidP="00A113C0">
      <w:pPr>
        <w:rPr>
          <w:rFonts w:ascii="Futura PT Book" w:hAnsi="Futura PT Book" w:cs="Arial"/>
          <w:color w:val="0B1C2A"/>
        </w:rPr>
      </w:pPr>
      <w:r w:rsidRPr="00457526">
        <w:rPr>
          <w:rFonts w:ascii="Futura PT Book" w:hAnsi="Futura PT Book" w:cs="Arial"/>
          <w:color w:val="0B1C2A"/>
        </w:rPr>
        <w:t>If you are happy with how it is shown, click Print and check that the correct printer is selected (check with your teacher), then select ‘ok’.</w:t>
      </w:r>
    </w:p>
    <w:p w:rsidR="008C62CC" w:rsidRPr="00121384" w:rsidRDefault="008C62CC" w:rsidP="00A113C0">
      <w:pPr>
        <w:rPr>
          <w:rFonts w:ascii="Futura PT Book" w:hAnsi="Futura PT Book" w:cs="Arial"/>
        </w:rPr>
      </w:pPr>
    </w:p>
    <w:p w:rsidR="00A113C0" w:rsidRPr="00121384" w:rsidRDefault="00A113C0" w:rsidP="00A113C0">
      <w:pPr>
        <w:jc w:val="center"/>
        <w:rPr>
          <w:rFonts w:ascii="Futura PT Book" w:hAnsi="Futura PT Book" w:cs="Arial"/>
          <w:color w:val="0F243E" w:themeColor="text2" w:themeShade="80"/>
        </w:rPr>
      </w:pPr>
      <w:r w:rsidRPr="00121384">
        <w:rPr>
          <w:rFonts w:ascii="Futura PT Book" w:hAnsi="Futura PT Book"/>
          <w:noProof/>
          <w:color w:val="0F243E" w:themeColor="text2" w:themeShade="80"/>
          <w:lang w:val="en-GB" w:eastAsia="en-GB"/>
        </w:rPr>
        <mc:AlternateContent>
          <mc:Choice Requires="wps">
            <w:drawing>
              <wp:anchor distT="0" distB="0" distL="114300" distR="114300" simplePos="0" relativeHeight="251730944" behindDoc="0" locked="0" layoutInCell="1" allowOverlap="1" wp14:anchorId="6A8380B6" wp14:editId="51EDB828">
                <wp:simplePos x="0" y="0"/>
                <wp:positionH relativeFrom="column">
                  <wp:posOffset>3857625</wp:posOffset>
                </wp:positionH>
                <wp:positionV relativeFrom="paragraph">
                  <wp:posOffset>2635250</wp:posOffset>
                </wp:positionV>
                <wp:extent cx="638175" cy="428625"/>
                <wp:effectExtent l="19050" t="19050" r="47625" b="47625"/>
                <wp:wrapNone/>
                <wp:docPr id="14" name="Oval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 cy="4286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4F996BB" id="Oval 14" o:spid="_x0000_s1026" style="position:absolute;margin-left:303.75pt;margin-top:207.5pt;width:50.25pt;height:33.7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" filled="f" strokecolor="red" strokeweight="4.5pt"/>
            </w:pict>
          </mc:Fallback>
        </mc:AlternateContent>
      </w:r>
      <w:r w:rsidRPr="00121384">
        <w:rPr>
          <w:rFonts w:ascii="Futura PT Book" w:hAnsi="Futura PT Book"/>
          <w:noProof/>
          <w:color w:val="0F243E" w:themeColor="text2" w:themeShade="80"/>
          <w:lang w:val="en-GB" w:eastAsia="en-GB"/>
        </w:rPr>
        <mc:AlternateContent>
          <mc:Choice Requires="wps">
            <w:drawing>
              <wp:anchor distT="0" distB="0" distL="114300" distR="114300" simplePos="0" relativeHeight="251729920" behindDoc="0" locked="0" layoutInCell="1" allowOverlap="1" wp14:anchorId="27BEC1E8" wp14:editId="5C219FEB">
                <wp:simplePos x="0" y="0"/>
                <wp:positionH relativeFrom="column">
                  <wp:posOffset>1582700</wp:posOffset>
                </wp:positionH>
                <wp:positionV relativeFrom="paragraph">
                  <wp:posOffset>518160</wp:posOffset>
                </wp:positionV>
                <wp:extent cx="2581275" cy="762000"/>
                <wp:effectExtent l="28575" t="32385" r="28575" b="34290"/>
                <wp:wrapNone/>
                <wp:docPr id="15" name="Oval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1275" cy="7620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0E1DC59" id="Oval 15" o:spid="_x0000_s1026" style="position:absolute;margin-left:124.6pt;margin-top:40.8pt;width:203.25pt;height:60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" filled="f" strokecolor="red" strokeweight="4.5pt"/>
            </w:pict>
          </mc:Fallback>
        </mc:AlternateContent>
      </w:r>
      <w:r w:rsidRPr="00121384">
        <w:rPr>
          <w:rFonts w:ascii="Futura PT Book" w:hAnsi="Futura PT Book" w:cs="Arial"/>
          <w:noProof/>
          <w:color w:val="0F243E" w:themeColor="text2" w:themeShade="80"/>
          <w:lang w:val="en-GB" w:eastAsia="en-GB"/>
        </w:rPr>
        <w:drawing>
          <wp:inline distT="0" distB="0" distL="0" distR="0" wp14:anchorId="1100F4E2" wp14:editId="6CBF34E7">
            <wp:extent cx="4370070" cy="3306445"/>
            <wp:effectExtent l="0" t="0" r="0" b="8255"/>
            <wp:docPr id="1406" name="Picture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l="33417" t="24712" r="34511" b="32240"/>
                    <a:stretch>
                      <a:fillRect/>
                    </a:stretch>
                  </pic:blipFill>
                  <pic:spPr bwMode="auto">
                    <a:xfrm>
                      <a:off x="0" y="0"/>
                      <a:ext cx="4370070" cy="3306445"/>
                    </a:xfrm>
                    <a:prstGeom prst="rect">
                      <a:avLst/>
                    </a:prstGeom>
                    <a:noFill/>
                    <a:ln>
                      <a:noFill/>
                    </a:ln>
                  </pic:spPr>
                </pic:pic>
              </a:graphicData>
            </a:graphic>
          </wp:inline>
        </w:drawing>
      </w:r>
    </w:p>
    <w:p w:rsidR="00A113C0" w:rsidRPr="00121384" w:rsidRDefault="00A113C0" w:rsidP="00A113C0">
      <w:pPr>
        <w:rPr>
          <w:rFonts w:ascii="Futura PT Book" w:hAnsi="Futura PT Book" w:cs="Arial"/>
          <w:color w:val="0F243E" w:themeColor="text2" w:themeShade="80"/>
        </w:rPr>
      </w:pPr>
    </w:p>
    <w:p w:rsidR="008C62CC" w:rsidRPr="00121384" w:rsidRDefault="008C62CC" w:rsidP="00A113C0">
      <w:pPr>
        <w:rPr>
          <w:rFonts w:ascii="Futura PT Book" w:hAnsi="Futura PT Book" w:cs="Arial"/>
        </w:rPr>
      </w:pPr>
    </w:p>
    <w:p w:rsidR="00A113C0" w:rsidRPr="00121384" w:rsidRDefault="00A113C0" w:rsidP="00A113C0">
      <w:pPr>
        <w:rPr>
          <w:rFonts w:ascii="Futura PT Book" w:hAnsi="Futura PT Book"/>
          <w:b/>
          <w:color w:val="FFC000"/>
          <w:sz w:val="64"/>
          <w:szCs w:val="64"/>
        </w:rPr>
      </w:pPr>
      <w:r w:rsidRPr="00457526">
        <w:rPr>
          <w:rFonts w:ascii="Futura PT Book" w:hAnsi="Futura PT Book" w:cs="Arial"/>
          <w:color w:val="0B1C2A"/>
        </w:rPr>
        <w:t>Make sure your name is on your work and hand in to your teacher.</w:t>
      </w:r>
      <w:r w:rsidRPr="00121384">
        <w:rPr>
          <w:rFonts w:ascii="Futura PT Book" w:hAnsi="Futura PT Book"/>
          <w:b/>
          <w:color w:val="FFC000"/>
          <w:sz w:val="64"/>
          <w:szCs w:val="64"/>
        </w:rPr>
        <w:br w:type="page"/>
      </w:r>
    </w:p>
    <w:p w:rsidR="00A113C0" w:rsidRPr="00457526" w:rsidRDefault="00A113C0" w:rsidP="00A113C0">
      <w:pPr>
        <w:pStyle w:val="NoSpacing"/>
        <w:rPr>
          <w:rFonts w:ascii="Futura PT Heavy Italic" w:hAnsi="Futura PT Heavy Italic"/>
          <w:color w:val="0F243E" w:themeColor="text2" w:themeShade="80"/>
          <w:sz w:val="36"/>
          <w:szCs w:val="36"/>
        </w:rPr>
      </w:pPr>
      <w:r w:rsidRPr="00457526">
        <w:rPr>
          <w:rFonts w:ascii="Futura PT Heavy Italic" w:hAnsi="Futura PT Heavy Italic"/>
          <w:color w:val="76B835"/>
          <w:sz w:val="36"/>
          <w:szCs w:val="36"/>
        </w:rPr>
        <w:lastRenderedPageBreak/>
        <w:t>LESSON 8: ICT</w:t>
      </w:r>
      <w:r w:rsidRPr="00457526">
        <w:rPr>
          <w:rFonts w:ascii="Futura PT Heavy Italic" w:hAnsi="Futura PT Heavy Italic"/>
          <w:color w:val="76B835"/>
          <w:sz w:val="36"/>
          <w:szCs w:val="36"/>
        </w:rPr>
        <w:tab/>
      </w:r>
      <w:r w:rsidRPr="00457526">
        <w:rPr>
          <w:rFonts w:ascii="Futura PT Heavy Italic" w:hAnsi="Futura PT Heavy Italic"/>
          <w:color w:val="0F243E" w:themeColor="text2" w:themeShade="80"/>
          <w:sz w:val="36"/>
          <w:szCs w:val="36"/>
        </w:rPr>
        <w:tab/>
      </w:r>
    </w:p>
    <w:p w:rsidR="008C62CC" w:rsidRPr="00457526" w:rsidRDefault="008C62CC" w:rsidP="00A113C0">
      <w:pPr>
        <w:pStyle w:val="NoSpacing"/>
        <w:rPr>
          <w:rFonts w:ascii="Futura PT Book" w:hAnsi="Futura PT Book" w:cs="Arial"/>
          <w:i/>
          <w:color w:val="0B1C2A"/>
          <w:sz w:val="24"/>
          <w:szCs w:val="24"/>
        </w:rPr>
      </w:pPr>
    </w:p>
    <w:p w:rsidR="00A113C0" w:rsidRPr="00457526" w:rsidRDefault="00A113C0" w:rsidP="00A113C0">
      <w:pPr>
        <w:pStyle w:val="NoSpacing"/>
        <w:rPr>
          <w:rFonts w:ascii="Futura PT Heavy Italic" w:hAnsi="Futura PT Heavy Italic" w:cs="Arial"/>
          <w:color w:val="76B835"/>
          <w:sz w:val="24"/>
          <w:szCs w:val="24"/>
        </w:rPr>
      </w:pPr>
      <w:r w:rsidRPr="00457526">
        <w:rPr>
          <w:rFonts w:ascii="Futura PT Heavy Italic" w:hAnsi="Futura PT Heavy Italic" w:cs="Arial"/>
          <w:color w:val="76B835"/>
          <w:sz w:val="24"/>
          <w:szCs w:val="24"/>
        </w:rPr>
        <w:t xml:space="preserve">Creating an Email </w:t>
      </w:r>
    </w:p>
    <w:p w:rsidR="00A113C0" w:rsidRPr="00457526" w:rsidRDefault="00A113C0" w:rsidP="00A113C0">
      <w:pPr>
        <w:pStyle w:val="NoSpacing"/>
        <w:rPr>
          <w:rFonts w:ascii="Futura PT Book" w:hAnsi="Futura PT Book" w:cs="Arial"/>
          <w:color w:val="0B1C2A"/>
          <w:sz w:val="24"/>
          <w:szCs w:val="24"/>
        </w:rPr>
      </w:pPr>
    </w:p>
    <w:p w:rsidR="00A113C0" w:rsidRPr="00457526" w:rsidRDefault="00A113C0" w:rsidP="00A113C0">
      <w:pPr>
        <w:pStyle w:val="NoSpacing"/>
        <w:rPr>
          <w:rFonts w:ascii="Futura PT Book" w:hAnsi="Futura PT Book"/>
          <w:b/>
          <w:color w:val="0B1C2A"/>
          <w:sz w:val="24"/>
          <w:szCs w:val="24"/>
        </w:rPr>
      </w:pPr>
      <w:r w:rsidRPr="00457526">
        <w:rPr>
          <w:rFonts w:ascii="Futura PT Book" w:hAnsi="Futura PT Book"/>
          <w:b/>
          <w:color w:val="0B1C2A"/>
          <w:sz w:val="24"/>
          <w:szCs w:val="24"/>
        </w:rPr>
        <w:t>Learning objectives:</w:t>
      </w:r>
    </w:p>
    <w:p w:rsidR="00A113C0" w:rsidRPr="00457526" w:rsidRDefault="00A113C0" w:rsidP="00A113C0">
      <w:pPr>
        <w:pStyle w:val="NoSpacing"/>
        <w:numPr>
          <w:ilvl w:val="0"/>
          <w:numId w:val="9"/>
        </w:numPr>
        <w:jc w:val="both"/>
        <w:rPr>
          <w:rFonts w:ascii="Futura PT Book" w:hAnsi="Futura PT Book" w:cs="Arial"/>
          <w:color w:val="0B1C2A"/>
          <w:sz w:val="24"/>
          <w:szCs w:val="24"/>
        </w:rPr>
      </w:pPr>
      <w:r w:rsidRPr="00457526">
        <w:rPr>
          <w:rFonts w:ascii="Futura PT Book" w:hAnsi="Futura PT Book" w:cs="Arial"/>
          <w:color w:val="0B1C2A"/>
          <w:sz w:val="24"/>
          <w:szCs w:val="24"/>
        </w:rPr>
        <w:t>Know what Microsoft Outlook is</w:t>
      </w:r>
    </w:p>
    <w:p w:rsidR="00A113C0" w:rsidRPr="00457526" w:rsidRDefault="00A113C0" w:rsidP="00A113C0">
      <w:pPr>
        <w:pStyle w:val="NoSpacing"/>
        <w:numPr>
          <w:ilvl w:val="0"/>
          <w:numId w:val="9"/>
        </w:numPr>
        <w:jc w:val="both"/>
        <w:rPr>
          <w:rFonts w:ascii="Futura PT Book" w:hAnsi="Futura PT Book" w:cs="Arial"/>
          <w:color w:val="0B1C2A"/>
          <w:sz w:val="24"/>
          <w:szCs w:val="24"/>
        </w:rPr>
      </w:pPr>
      <w:r w:rsidRPr="00457526">
        <w:rPr>
          <w:rFonts w:ascii="Futura PT Book" w:hAnsi="Futura PT Book" w:cs="Arial"/>
          <w:color w:val="0B1C2A"/>
          <w:sz w:val="24"/>
          <w:szCs w:val="24"/>
        </w:rPr>
        <w:t>Understan</w:t>
      </w:r>
      <w:r w:rsidR="008C62CC" w:rsidRPr="00457526">
        <w:rPr>
          <w:rFonts w:ascii="Futura PT Book" w:hAnsi="Futura PT Book" w:cs="Arial"/>
          <w:color w:val="0B1C2A"/>
          <w:sz w:val="24"/>
          <w:szCs w:val="24"/>
        </w:rPr>
        <w:t>d what Microsoft Outlook can do</w:t>
      </w:r>
    </w:p>
    <w:p w:rsidR="00A113C0" w:rsidRPr="00457526" w:rsidRDefault="00A113C0" w:rsidP="00A113C0">
      <w:pPr>
        <w:pStyle w:val="NoSpacing"/>
        <w:numPr>
          <w:ilvl w:val="0"/>
          <w:numId w:val="9"/>
        </w:numPr>
        <w:jc w:val="both"/>
        <w:rPr>
          <w:rFonts w:ascii="Futura PT Book" w:hAnsi="Futura PT Book" w:cs="Arial"/>
          <w:color w:val="0B1C2A"/>
          <w:sz w:val="24"/>
          <w:szCs w:val="24"/>
        </w:rPr>
      </w:pPr>
      <w:r w:rsidRPr="00457526">
        <w:rPr>
          <w:rFonts w:ascii="Futura PT Book" w:hAnsi="Futura PT Book" w:cs="Arial"/>
          <w:color w:val="0B1C2A"/>
          <w:sz w:val="24"/>
          <w:szCs w:val="24"/>
        </w:rPr>
        <w:t>Be able to create emails, tasks and use basic functions</w:t>
      </w:r>
    </w:p>
    <w:p w:rsidR="00A113C0" w:rsidRPr="00457526" w:rsidRDefault="00A113C0" w:rsidP="00A113C0">
      <w:pPr>
        <w:rPr>
          <w:rFonts w:ascii="Futura PT Book" w:hAnsi="Futura PT Book"/>
          <w:b/>
          <w:color w:val="0B1C2A"/>
        </w:rPr>
      </w:pPr>
    </w:p>
    <w:p w:rsidR="00A113C0" w:rsidRPr="00121384" w:rsidRDefault="00A113C0" w:rsidP="00A113C0">
      <w:pPr>
        <w:rPr>
          <w:rFonts w:ascii="Futura PT Book" w:hAnsi="Futura PT Book"/>
          <w:b/>
          <w:color w:val="FFC000"/>
          <w:sz w:val="44"/>
        </w:rPr>
      </w:pPr>
    </w:p>
    <w:p w:rsidR="00A113C0" w:rsidRPr="00121384" w:rsidRDefault="00A113C0" w:rsidP="00A113C0">
      <w:pPr>
        <w:jc w:val="center"/>
        <w:rPr>
          <w:rFonts w:ascii="Futura PT Book" w:hAnsi="Futura PT Book"/>
          <w:b/>
          <w:color w:val="FFC000"/>
          <w:sz w:val="44"/>
        </w:rPr>
      </w:pPr>
      <w:r w:rsidRPr="00121384">
        <w:rPr>
          <w:rFonts w:ascii="Futura PT Book" w:hAnsi="Futura PT Book"/>
          <w:b/>
          <w:noProof/>
          <w:color w:val="FFC000"/>
          <w:sz w:val="44"/>
          <w:lang w:val="en-GB" w:eastAsia="en-GB"/>
        </w:rPr>
        <w:drawing>
          <wp:inline distT="0" distB="0" distL="0" distR="0" wp14:anchorId="7E5D6199" wp14:editId="5F762922">
            <wp:extent cx="6160168" cy="4090737"/>
            <wp:effectExtent l="0" t="0" r="0" b="5080"/>
            <wp:docPr id="1407" name="Picture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 name="Volkswagen-TPrime-Concept-GTE-3.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160168" cy="4090737"/>
                    </a:xfrm>
                    <a:prstGeom prst="rect">
                      <a:avLst/>
                    </a:prstGeom>
                  </pic:spPr>
                </pic:pic>
              </a:graphicData>
            </a:graphic>
          </wp:inline>
        </w:drawing>
      </w:r>
      <w:r w:rsidRPr="00121384">
        <w:rPr>
          <w:rFonts w:ascii="Futura PT Book" w:hAnsi="Futura PT Book"/>
          <w:b/>
          <w:color w:val="FFC000"/>
          <w:sz w:val="44"/>
        </w:rPr>
        <w:br w:type="page"/>
      </w:r>
    </w:p>
    <w:p w:rsidR="00A113C0" w:rsidRPr="00457526" w:rsidRDefault="00A113C0" w:rsidP="00A113C0">
      <w:pPr>
        <w:rPr>
          <w:rFonts w:ascii="Futura PT Heavy Italic" w:hAnsi="Futura PT Heavy Italic"/>
          <w:color w:val="76B835"/>
          <w:sz w:val="36"/>
          <w:szCs w:val="36"/>
        </w:rPr>
      </w:pPr>
      <w:r w:rsidRPr="00457526">
        <w:rPr>
          <w:rFonts w:ascii="Futura PT Heavy Italic" w:hAnsi="Futura PT Heavy Italic"/>
          <w:color w:val="76B835"/>
          <w:sz w:val="36"/>
          <w:szCs w:val="36"/>
        </w:rPr>
        <w:lastRenderedPageBreak/>
        <w:t>HANDOUT</w:t>
      </w:r>
      <w:r w:rsidR="008C62CC" w:rsidRPr="00457526">
        <w:rPr>
          <w:rFonts w:ascii="Futura PT Heavy Italic" w:hAnsi="Futura PT Heavy Italic"/>
          <w:color w:val="76B835"/>
          <w:sz w:val="36"/>
          <w:szCs w:val="36"/>
        </w:rPr>
        <w:t xml:space="preserve"> 020: Market R</w:t>
      </w:r>
      <w:r w:rsidRPr="00457526">
        <w:rPr>
          <w:rFonts w:ascii="Futura PT Heavy Italic" w:hAnsi="Futura PT Heavy Italic"/>
          <w:color w:val="76B835"/>
          <w:sz w:val="36"/>
          <w:szCs w:val="36"/>
        </w:rPr>
        <w:t xml:space="preserve">esearch </w:t>
      </w:r>
    </w:p>
    <w:p w:rsidR="008C62CC" w:rsidRPr="00121384" w:rsidRDefault="008C62CC" w:rsidP="008C62CC">
      <w:pPr>
        <w:jc w:val="both"/>
        <w:outlineLvl w:val="0"/>
        <w:rPr>
          <w:rFonts w:ascii="Futura PT Book" w:hAnsi="Futura PT Book" w:cs="Arial"/>
          <w:color w:val="0F243E" w:themeColor="text2" w:themeShade="80"/>
        </w:rPr>
      </w:pPr>
    </w:p>
    <w:p w:rsidR="00A113C0" w:rsidRPr="00457526" w:rsidRDefault="008C62CC" w:rsidP="008C62CC">
      <w:pPr>
        <w:jc w:val="both"/>
        <w:outlineLvl w:val="0"/>
        <w:rPr>
          <w:rFonts w:ascii="Futura PT Book" w:hAnsi="Futura PT Book" w:cs="Arial"/>
          <w:color w:val="0B1C2A"/>
        </w:rPr>
      </w:pPr>
      <w:r w:rsidRPr="00457526">
        <w:rPr>
          <w:rFonts w:ascii="Futura PT Book" w:hAnsi="Futura PT Book" w:cs="Arial"/>
          <w:color w:val="0B1C2A"/>
        </w:rPr>
        <w:t>You are going to write an email to a local company, applying for an apprenticeship that you have seen them advertising.</w:t>
      </w:r>
    </w:p>
    <w:p w:rsidR="008C62CC" w:rsidRPr="00457526" w:rsidRDefault="008C62CC" w:rsidP="008C62CC">
      <w:pPr>
        <w:jc w:val="both"/>
        <w:outlineLvl w:val="0"/>
        <w:rPr>
          <w:rFonts w:ascii="Futura PT Book" w:hAnsi="Futura PT Book" w:cs="Arial"/>
          <w:color w:val="0B1C2A"/>
        </w:rPr>
      </w:pPr>
    </w:p>
    <w:p w:rsidR="008C62CC" w:rsidRPr="00457526" w:rsidRDefault="008C62CC" w:rsidP="008C62CC">
      <w:pPr>
        <w:jc w:val="both"/>
        <w:outlineLvl w:val="0"/>
        <w:rPr>
          <w:rFonts w:ascii="Futura PT Book" w:hAnsi="Futura PT Book" w:cs="Arial"/>
          <w:color w:val="0B1C2A"/>
        </w:rPr>
      </w:pPr>
      <w:r w:rsidRPr="00457526">
        <w:rPr>
          <w:rFonts w:ascii="Futura PT Book" w:eastAsia="Times New Roman" w:hAnsi="Futura PT Book" w:cs="Arial"/>
          <w:noProof/>
          <w:color w:val="0B1C2A"/>
          <w:spacing w:val="-15"/>
          <w:kern w:val="36"/>
          <w:lang w:val="en-GB" w:eastAsia="en-GB"/>
        </w:rPr>
        <w:drawing>
          <wp:anchor distT="0" distB="0" distL="114300" distR="114300" simplePos="0" relativeHeight="251736064" behindDoc="0" locked="0" layoutInCell="1" allowOverlap="1" wp14:anchorId="2101B621" wp14:editId="59B4D692">
            <wp:simplePos x="0" y="0"/>
            <wp:positionH relativeFrom="page">
              <wp:posOffset>5008328</wp:posOffset>
            </wp:positionH>
            <wp:positionV relativeFrom="paragraph">
              <wp:posOffset>296149</wp:posOffset>
            </wp:positionV>
            <wp:extent cx="1082179" cy="716212"/>
            <wp:effectExtent l="0" t="0" r="3810" b="8255"/>
            <wp:wrapNone/>
            <wp:docPr id="115" name="Picture 115" descr="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Microsoft Word.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082179" cy="716212"/>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7526">
        <w:rPr>
          <w:rFonts w:ascii="Futura PT Book" w:hAnsi="Futura PT Book" w:cs="Arial"/>
          <w:color w:val="0B1C2A"/>
        </w:rPr>
        <w:t xml:space="preserve">Go to </w:t>
      </w:r>
      <w:hyperlink r:id="rId69" w:history="1">
        <w:r w:rsidRPr="00457526">
          <w:rPr>
            <w:rStyle w:val="Hyperlink"/>
            <w:rFonts w:ascii="Futura PT Book" w:hAnsi="Futura PT Book" w:cs="Arial"/>
            <w:color w:val="0B1C2A"/>
          </w:rPr>
          <w:t>http://jobs.theimi.org.uk</w:t>
        </w:r>
      </w:hyperlink>
      <w:r w:rsidRPr="00457526">
        <w:rPr>
          <w:rFonts w:ascii="Futura PT Book" w:hAnsi="Futura PT Book" w:cs="Arial"/>
          <w:color w:val="0B1C2A"/>
        </w:rPr>
        <w:t xml:space="preserve"> and search for an apprenticeship.  Pick one vacancy that you are going to apply for.</w:t>
      </w:r>
    </w:p>
    <w:p w:rsidR="008C62CC" w:rsidRPr="00457526" w:rsidRDefault="008C62CC" w:rsidP="008C62CC">
      <w:pPr>
        <w:jc w:val="both"/>
        <w:outlineLvl w:val="0"/>
        <w:rPr>
          <w:rFonts w:ascii="Futura PT Book" w:hAnsi="Futura PT Book" w:cs="Arial"/>
          <w:color w:val="0B1C2A"/>
        </w:rPr>
      </w:pPr>
    </w:p>
    <w:p w:rsidR="008C62CC" w:rsidRPr="00457526" w:rsidRDefault="008C62CC" w:rsidP="008C62CC">
      <w:pPr>
        <w:jc w:val="both"/>
        <w:outlineLvl w:val="0"/>
        <w:rPr>
          <w:rFonts w:ascii="Futura PT Book" w:hAnsi="Futura PT Book" w:cs="Arial"/>
          <w:color w:val="0B1C2A"/>
        </w:rPr>
      </w:pPr>
      <w:r w:rsidRPr="00457526">
        <w:rPr>
          <w:rFonts w:ascii="Futura PT Book" w:hAnsi="Futura PT Book" w:cs="Arial"/>
          <w:color w:val="0B1C2A"/>
        </w:rPr>
        <w:t>Open Microsoft Outlook by clicking on the icon that looks like this:</w:t>
      </w:r>
    </w:p>
    <w:p w:rsidR="008C62CC" w:rsidRPr="00457526" w:rsidRDefault="008C62CC" w:rsidP="008C62CC">
      <w:pPr>
        <w:jc w:val="both"/>
        <w:outlineLvl w:val="0"/>
        <w:rPr>
          <w:rFonts w:ascii="Futura PT Book" w:hAnsi="Futura PT Book" w:cs="Arial"/>
          <w:color w:val="0B1C2A"/>
        </w:rPr>
      </w:pPr>
      <w:r w:rsidRPr="00457526">
        <w:rPr>
          <w:rFonts w:ascii="Futura PT Book" w:hAnsi="Futura PT Book" w:cs="Arial"/>
          <w:color w:val="0B1C2A"/>
        </w:rPr>
        <w:t>(Yours might be 2007 or another year)</w:t>
      </w:r>
    </w:p>
    <w:p w:rsidR="008C62CC" w:rsidRPr="00121384" w:rsidRDefault="008C62CC" w:rsidP="008C62CC">
      <w:pPr>
        <w:jc w:val="both"/>
        <w:outlineLvl w:val="0"/>
        <w:rPr>
          <w:rFonts w:ascii="Futura PT Book" w:hAnsi="Futura PT Book" w:cs="Arial"/>
          <w:color w:val="0F243E" w:themeColor="text2" w:themeShade="80"/>
        </w:rPr>
      </w:pPr>
    </w:p>
    <w:p w:rsidR="00A113C0" w:rsidRPr="00457526" w:rsidRDefault="00A113C0" w:rsidP="008C62CC">
      <w:pPr>
        <w:tabs>
          <w:tab w:val="left" w:pos="2805"/>
        </w:tabs>
        <w:rPr>
          <w:rFonts w:ascii="Futura PT Book" w:hAnsi="Futura PT Book" w:cs="Arial"/>
          <w:color w:val="0B1C2A"/>
        </w:rPr>
      </w:pPr>
      <w:r w:rsidRPr="00457526">
        <w:rPr>
          <w:rFonts w:ascii="Futura PT Book" w:hAnsi="Futura PT Book" w:cs="Arial"/>
          <w:color w:val="0B1C2A"/>
        </w:rPr>
        <w:t>When you are applying for a job, the email is your cover letter and should always have certain things in:</w:t>
      </w:r>
    </w:p>
    <w:p w:rsidR="00A113C0" w:rsidRPr="00457526" w:rsidRDefault="00A113C0" w:rsidP="008C62CC">
      <w:pPr>
        <w:pStyle w:val="ListParagraph"/>
        <w:numPr>
          <w:ilvl w:val="0"/>
          <w:numId w:val="4"/>
        </w:numPr>
        <w:tabs>
          <w:tab w:val="left" w:pos="2805"/>
        </w:tabs>
        <w:jc w:val="both"/>
        <w:rPr>
          <w:rFonts w:ascii="Futura PT Book" w:hAnsi="Futura PT Book" w:cs="Arial"/>
          <w:color w:val="0B1C2A"/>
          <w:sz w:val="24"/>
          <w:szCs w:val="24"/>
        </w:rPr>
      </w:pPr>
      <w:r w:rsidRPr="00457526">
        <w:rPr>
          <w:rFonts w:ascii="Futura PT Book" w:hAnsi="Futura PT Book" w:cs="Arial"/>
          <w:color w:val="0B1C2A"/>
          <w:sz w:val="24"/>
          <w:szCs w:val="24"/>
        </w:rPr>
        <w:t>The email address of the person you are sending it to</w:t>
      </w:r>
    </w:p>
    <w:p w:rsidR="00A113C0" w:rsidRPr="00457526" w:rsidRDefault="00A113C0" w:rsidP="008C62CC">
      <w:pPr>
        <w:pStyle w:val="ListParagraph"/>
        <w:numPr>
          <w:ilvl w:val="0"/>
          <w:numId w:val="4"/>
        </w:numPr>
        <w:tabs>
          <w:tab w:val="left" w:pos="2805"/>
        </w:tabs>
        <w:jc w:val="both"/>
        <w:rPr>
          <w:rFonts w:ascii="Futura PT Book" w:hAnsi="Futura PT Book" w:cs="Arial"/>
          <w:color w:val="0B1C2A"/>
          <w:sz w:val="24"/>
          <w:szCs w:val="24"/>
        </w:rPr>
      </w:pPr>
      <w:r w:rsidRPr="00457526">
        <w:rPr>
          <w:rFonts w:ascii="Futura PT Book" w:hAnsi="Futura PT Book" w:cs="Arial"/>
          <w:color w:val="0B1C2A"/>
          <w:sz w:val="24"/>
          <w:szCs w:val="24"/>
        </w:rPr>
        <w:t>Your email address to send a copy of the email to</w:t>
      </w:r>
    </w:p>
    <w:p w:rsidR="00A113C0" w:rsidRPr="00457526" w:rsidRDefault="00A113C0" w:rsidP="008C62CC">
      <w:pPr>
        <w:pStyle w:val="ListParagraph"/>
        <w:numPr>
          <w:ilvl w:val="0"/>
          <w:numId w:val="4"/>
        </w:numPr>
        <w:tabs>
          <w:tab w:val="left" w:pos="2805"/>
        </w:tabs>
        <w:jc w:val="both"/>
        <w:rPr>
          <w:rFonts w:ascii="Futura PT Book" w:hAnsi="Futura PT Book" w:cs="Arial"/>
          <w:color w:val="0B1C2A"/>
          <w:sz w:val="24"/>
          <w:szCs w:val="24"/>
        </w:rPr>
      </w:pPr>
      <w:r w:rsidRPr="00457526">
        <w:rPr>
          <w:rFonts w:ascii="Futura PT Book" w:hAnsi="Futura PT Book" w:cs="Arial"/>
          <w:color w:val="0B1C2A"/>
          <w:sz w:val="24"/>
          <w:szCs w:val="24"/>
        </w:rPr>
        <w:t>A Subject</w:t>
      </w:r>
    </w:p>
    <w:p w:rsidR="00A113C0" w:rsidRPr="00457526" w:rsidRDefault="00A113C0" w:rsidP="008C62CC">
      <w:pPr>
        <w:pStyle w:val="ListParagraph"/>
        <w:numPr>
          <w:ilvl w:val="0"/>
          <w:numId w:val="4"/>
        </w:numPr>
        <w:tabs>
          <w:tab w:val="left" w:pos="2805"/>
        </w:tabs>
        <w:jc w:val="both"/>
        <w:rPr>
          <w:rFonts w:ascii="Futura PT Book" w:hAnsi="Futura PT Book" w:cs="Arial"/>
          <w:color w:val="0B1C2A"/>
          <w:sz w:val="24"/>
          <w:szCs w:val="24"/>
        </w:rPr>
      </w:pPr>
      <w:r w:rsidRPr="00457526">
        <w:rPr>
          <w:rFonts w:ascii="Futura PT Book" w:hAnsi="Futura PT Book" w:cs="Arial"/>
          <w:color w:val="0B1C2A"/>
          <w:sz w:val="24"/>
          <w:szCs w:val="24"/>
        </w:rPr>
        <w:t>It should be addressed to the correct person, if you do not know the name, put ‘Dear Sir or Madam’.</w:t>
      </w:r>
    </w:p>
    <w:p w:rsidR="00A113C0" w:rsidRPr="00457526" w:rsidRDefault="00A113C0" w:rsidP="008C62CC">
      <w:pPr>
        <w:pStyle w:val="ListParagraph"/>
        <w:numPr>
          <w:ilvl w:val="0"/>
          <w:numId w:val="4"/>
        </w:numPr>
        <w:tabs>
          <w:tab w:val="left" w:pos="2805"/>
        </w:tabs>
        <w:jc w:val="both"/>
        <w:rPr>
          <w:rFonts w:ascii="Futura PT Book" w:hAnsi="Futura PT Book" w:cs="Arial"/>
          <w:color w:val="0B1C2A"/>
          <w:sz w:val="24"/>
          <w:szCs w:val="24"/>
        </w:rPr>
      </w:pPr>
      <w:r w:rsidRPr="00457526">
        <w:rPr>
          <w:rFonts w:ascii="Futura PT Book" w:hAnsi="Futura PT Book" w:cs="Arial"/>
          <w:color w:val="0B1C2A"/>
          <w:sz w:val="24"/>
          <w:szCs w:val="24"/>
        </w:rPr>
        <w:t>The main section of the email will state why you are writing.  In this case it will include the position that you want to apply for, where you saw it advertised and why you think you’d be good at the job</w:t>
      </w:r>
    </w:p>
    <w:p w:rsidR="00A113C0" w:rsidRPr="00457526" w:rsidRDefault="00A113C0" w:rsidP="008C62CC">
      <w:pPr>
        <w:pStyle w:val="ListParagraph"/>
        <w:numPr>
          <w:ilvl w:val="0"/>
          <w:numId w:val="4"/>
        </w:numPr>
        <w:tabs>
          <w:tab w:val="left" w:pos="2805"/>
        </w:tabs>
        <w:jc w:val="both"/>
        <w:rPr>
          <w:rFonts w:ascii="Futura PT Book" w:hAnsi="Futura PT Book" w:cs="Arial"/>
          <w:color w:val="0B1C2A"/>
          <w:sz w:val="24"/>
          <w:szCs w:val="24"/>
        </w:rPr>
      </w:pPr>
      <w:r w:rsidRPr="00457526">
        <w:rPr>
          <w:rFonts w:ascii="Futura PT Book" w:hAnsi="Futura PT Book" w:cs="Arial"/>
          <w:color w:val="0B1C2A"/>
          <w:sz w:val="24"/>
          <w:szCs w:val="24"/>
        </w:rPr>
        <w:t>Finish with ‘</w:t>
      </w:r>
      <w:proofErr w:type="gramStart"/>
      <w:r w:rsidRPr="00457526">
        <w:rPr>
          <w:rFonts w:ascii="Futura PT Book" w:hAnsi="Futura PT Book" w:cs="Arial"/>
          <w:color w:val="0B1C2A"/>
          <w:sz w:val="24"/>
          <w:szCs w:val="24"/>
        </w:rPr>
        <w:t>Yours</w:t>
      </w:r>
      <w:proofErr w:type="gramEnd"/>
      <w:r w:rsidRPr="00457526">
        <w:rPr>
          <w:rFonts w:ascii="Futura PT Book" w:hAnsi="Futura PT Book" w:cs="Arial"/>
          <w:color w:val="0B1C2A"/>
          <w:sz w:val="24"/>
          <w:szCs w:val="24"/>
        </w:rPr>
        <w:t xml:space="preserve"> sincerely’ </w:t>
      </w:r>
      <w:r w:rsidR="008C62CC" w:rsidRPr="00457526">
        <w:rPr>
          <w:rFonts w:ascii="Futura PT Book" w:hAnsi="Futura PT Book" w:cs="Arial"/>
          <w:color w:val="0B1C2A"/>
          <w:sz w:val="24"/>
          <w:szCs w:val="24"/>
        </w:rPr>
        <w:t xml:space="preserve">(however if you don’t know the recipient’s name use ‘Yours faithfully’ instead) </w:t>
      </w:r>
      <w:r w:rsidRPr="00457526">
        <w:rPr>
          <w:rFonts w:ascii="Futura PT Book" w:hAnsi="Futura PT Book" w:cs="Arial"/>
          <w:color w:val="0B1C2A"/>
          <w:sz w:val="24"/>
          <w:szCs w:val="24"/>
        </w:rPr>
        <w:t>and your full name.</w:t>
      </w:r>
    </w:p>
    <w:p w:rsidR="00A113C0" w:rsidRPr="00457526" w:rsidRDefault="00A113C0" w:rsidP="008C62CC">
      <w:pPr>
        <w:pStyle w:val="ListParagraph"/>
        <w:numPr>
          <w:ilvl w:val="0"/>
          <w:numId w:val="4"/>
        </w:numPr>
        <w:tabs>
          <w:tab w:val="left" w:pos="2805"/>
        </w:tabs>
        <w:jc w:val="both"/>
        <w:rPr>
          <w:rFonts w:ascii="Futura PT Book" w:hAnsi="Futura PT Book" w:cs="Arial"/>
          <w:color w:val="0B1C2A"/>
          <w:sz w:val="24"/>
          <w:szCs w:val="24"/>
        </w:rPr>
      </w:pPr>
      <w:r w:rsidRPr="00457526">
        <w:rPr>
          <w:rFonts w:ascii="Futura PT Book" w:hAnsi="Futura PT Book" w:cs="Arial"/>
          <w:color w:val="0B1C2A"/>
          <w:sz w:val="24"/>
          <w:szCs w:val="24"/>
        </w:rPr>
        <w:t>Your CV will need to be attached to the email</w:t>
      </w:r>
    </w:p>
    <w:p w:rsidR="00A113C0" w:rsidRPr="00457526" w:rsidRDefault="00A113C0" w:rsidP="008C62CC">
      <w:pPr>
        <w:pStyle w:val="Default"/>
        <w:jc w:val="both"/>
        <w:rPr>
          <w:rFonts w:ascii="Futura PT Book" w:hAnsi="Futura PT Book"/>
          <w:color w:val="0B1C2A"/>
        </w:rPr>
      </w:pPr>
      <w:r w:rsidRPr="00457526">
        <w:rPr>
          <w:rFonts w:ascii="Futura PT Book" w:hAnsi="Futura PT Book"/>
          <w:color w:val="0B1C2A"/>
        </w:rPr>
        <w:t>When you open Microsoft Outlook you will need to create a new email:</w:t>
      </w:r>
    </w:p>
    <w:p w:rsidR="00A113C0" w:rsidRPr="00457526" w:rsidRDefault="00A113C0" w:rsidP="008C62CC">
      <w:pPr>
        <w:pStyle w:val="Default"/>
        <w:jc w:val="both"/>
        <w:rPr>
          <w:rFonts w:ascii="Futura PT Book" w:hAnsi="Futura PT Book"/>
          <w:color w:val="0B1C2A"/>
        </w:rPr>
      </w:pPr>
      <w:r w:rsidRPr="00457526">
        <w:rPr>
          <w:rFonts w:ascii="Futura PT Book" w:hAnsi="Futura PT Book"/>
          <w:color w:val="0B1C2A"/>
        </w:rPr>
        <w:t>Put the email address in of the person you want to send the email to (in this case the one your teacher has given you).</w:t>
      </w:r>
    </w:p>
    <w:p w:rsidR="00A113C0" w:rsidRPr="00457526" w:rsidRDefault="00A113C0" w:rsidP="00A113C0">
      <w:pPr>
        <w:pStyle w:val="Default"/>
        <w:rPr>
          <w:rFonts w:ascii="Futura PT Book" w:hAnsi="Futura PT Book"/>
          <w:color w:val="0B1C2A"/>
        </w:rPr>
      </w:pPr>
    </w:p>
    <w:p w:rsidR="00A113C0" w:rsidRPr="00121384" w:rsidRDefault="00A113C0" w:rsidP="00A113C0">
      <w:pPr>
        <w:pStyle w:val="Default"/>
        <w:jc w:val="center"/>
        <w:rPr>
          <w:rFonts w:ascii="Futura PT Book" w:hAnsi="Futura PT Book"/>
          <w:color w:val="0F243E" w:themeColor="text2" w:themeShade="80"/>
        </w:rPr>
      </w:pPr>
      <w:r w:rsidRPr="00121384">
        <w:rPr>
          <w:rFonts w:ascii="Futura PT Book" w:hAnsi="Futura PT Book" w:cs="Times New Roman"/>
          <w:noProof/>
          <w:color w:val="0F243E" w:themeColor="text2" w:themeShade="80"/>
          <w:lang w:eastAsia="en-GB"/>
        </w:rPr>
        <mc:AlternateContent>
          <mc:Choice Requires="wps">
            <w:drawing>
              <wp:anchor distT="0" distB="0" distL="114300" distR="114300" simplePos="0" relativeHeight="251731968" behindDoc="0" locked="0" layoutInCell="1" allowOverlap="1" wp14:anchorId="5A4B9EF4" wp14:editId="221DE9E2">
                <wp:simplePos x="0" y="0"/>
                <wp:positionH relativeFrom="column">
                  <wp:posOffset>1729342</wp:posOffset>
                </wp:positionH>
                <wp:positionV relativeFrom="paragraph">
                  <wp:posOffset>197441</wp:posOffset>
                </wp:positionV>
                <wp:extent cx="1076325" cy="590550"/>
                <wp:effectExtent l="28575" t="29845" r="28575" b="36830"/>
                <wp:wrapNone/>
                <wp:docPr id="119" name="Oval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6325" cy="5905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92C6D72" id="Oval 119" o:spid="_x0000_s1026" style="position:absolute;margin-left:136.15pt;margin-top:15.55pt;width:84.75pt;height:46.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" filled="f" strokecolor="red" strokeweight="4.5pt"/>
            </w:pict>
          </mc:Fallback>
        </mc:AlternateContent>
      </w:r>
      <w:r w:rsidRPr="00121384">
        <w:rPr>
          <w:rFonts w:ascii="Futura PT Book" w:hAnsi="Futura PT Book" w:cs="Times New Roman"/>
          <w:noProof/>
          <w:color w:val="0F243E" w:themeColor="text2" w:themeShade="80"/>
          <w:lang w:eastAsia="en-GB"/>
        </w:rPr>
        <w:drawing>
          <wp:inline distT="0" distB="0" distL="0" distR="0" wp14:anchorId="70A24483" wp14:editId="1C2B4563">
            <wp:extent cx="2828925" cy="1781175"/>
            <wp:effectExtent l="0" t="0" r="9525" b="952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r="81207" b="78963"/>
                    <a:stretch>
                      <a:fillRect/>
                    </a:stretch>
                  </pic:blipFill>
                  <pic:spPr bwMode="auto">
                    <a:xfrm>
                      <a:off x="0" y="0"/>
                      <a:ext cx="2828925" cy="1781175"/>
                    </a:xfrm>
                    <a:prstGeom prst="rect">
                      <a:avLst/>
                    </a:prstGeom>
                    <a:noFill/>
                  </pic:spPr>
                </pic:pic>
              </a:graphicData>
            </a:graphic>
          </wp:inline>
        </w:drawing>
      </w:r>
    </w:p>
    <w:p w:rsidR="00E27177" w:rsidRPr="00121384" w:rsidRDefault="00E27177" w:rsidP="00A113C0">
      <w:pPr>
        <w:pStyle w:val="Default"/>
        <w:rPr>
          <w:rFonts w:ascii="Futura PT Book" w:hAnsi="Futura PT Book"/>
          <w:color w:val="0F243E" w:themeColor="text2" w:themeShade="80"/>
        </w:rPr>
      </w:pPr>
    </w:p>
    <w:p w:rsidR="00A113C0" w:rsidRPr="00457526" w:rsidRDefault="00A113C0" w:rsidP="00A113C0">
      <w:pPr>
        <w:pStyle w:val="Default"/>
        <w:rPr>
          <w:rFonts w:ascii="Futura PT Book" w:hAnsi="Futura PT Book"/>
          <w:color w:val="0B1C2A"/>
        </w:rPr>
      </w:pPr>
      <w:r w:rsidRPr="00457526">
        <w:rPr>
          <w:rFonts w:ascii="Futura PT Book" w:hAnsi="Futura PT Book"/>
          <w:color w:val="0B1C2A"/>
        </w:rPr>
        <w:t>You then want to put your own email address into the ‘CC’ line, this stands for Carbon Copy and sends a copy of the email to yourself so you remember what you have applied for.</w:t>
      </w:r>
    </w:p>
    <w:p w:rsidR="00A113C0" w:rsidRPr="00121384" w:rsidRDefault="00A113C0" w:rsidP="00A113C0">
      <w:pPr>
        <w:pStyle w:val="Default"/>
        <w:rPr>
          <w:rFonts w:ascii="Futura PT Book" w:hAnsi="Futura PT Book"/>
          <w:color w:val="0F243E" w:themeColor="text2" w:themeShade="80"/>
        </w:rPr>
      </w:pPr>
    </w:p>
    <w:p w:rsidR="00A113C0" w:rsidRPr="00457526" w:rsidRDefault="00A113C0" w:rsidP="00A113C0">
      <w:pPr>
        <w:pStyle w:val="Default"/>
        <w:rPr>
          <w:rFonts w:ascii="Futura PT Book" w:hAnsi="Futura PT Book"/>
          <w:color w:val="0B1C2A"/>
        </w:rPr>
      </w:pPr>
      <w:r w:rsidRPr="00457526">
        <w:rPr>
          <w:rFonts w:ascii="Futura PT Book" w:hAnsi="Futura PT Book"/>
          <w:color w:val="0B1C2A"/>
        </w:rPr>
        <w:lastRenderedPageBreak/>
        <w:t>You also have the option of sending an email to someone ‘BCC’, this means Blind Carbon Copy and means that the person you send the email to cannot see that you also sent a copy to the BCC person.</w:t>
      </w:r>
    </w:p>
    <w:p w:rsidR="00A113C0" w:rsidRPr="00457526" w:rsidRDefault="00A113C0" w:rsidP="00A113C0">
      <w:pPr>
        <w:pStyle w:val="Default"/>
        <w:rPr>
          <w:rFonts w:ascii="Futura PT Book" w:hAnsi="Futura PT Book"/>
          <w:color w:val="0B1C2A"/>
        </w:rPr>
      </w:pPr>
    </w:p>
    <w:p w:rsidR="00A113C0" w:rsidRPr="00121384" w:rsidRDefault="00A113C0" w:rsidP="00A113C0">
      <w:pPr>
        <w:pStyle w:val="Default"/>
        <w:jc w:val="center"/>
        <w:rPr>
          <w:rFonts w:ascii="Futura PT Book" w:hAnsi="Futura PT Book"/>
          <w:color w:val="0F243E" w:themeColor="text2" w:themeShade="80"/>
        </w:rPr>
      </w:pPr>
      <w:r w:rsidRPr="00121384">
        <w:rPr>
          <w:rFonts w:ascii="Futura PT Book" w:hAnsi="Futura PT Book"/>
          <w:noProof/>
          <w:color w:val="0F243E" w:themeColor="text2" w:themeShade="80"/>
          <w:lang w:eastAsia="en-GB"/>
        </w:rPr>
        <w:drawing>
          <wp:inline distT="0" distB="0" distL="0" distR="0" wp14:anchorId="43119ABE" wp14:editId="156A3235">
            <wp:extent cx="4316730" cy="3955415"/>
            <wp:effectExtent l="0" t="0" r="7620" b="698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r="69884" b="51093"/>
                    <a:stretch>
                      <a:fillRect/>
                    </a:stretch>
                  </pic:blipFill>
                  <pic:spPr bwMode="auto">
                    <a:xfrm>
                      <a:off x="0" y="0"/>
                      <a:ext cx="4316730" cy="3955415"/>
                    </a:xfrm>
                    <a:prstGeom prst="rect">
                      <a:avLst/>
                    </a:prstGeom>
                    <a:noFill/>
                    <a:ln>
                      <a:noFill/>
                    </a:ln>
                  </pic:spPr>
                </pic:pic>
              </a:graphicData>
            </a:graphic>
          </wp:inline>
        </w:drawing>
      </w:r>
    </w:p>
    <w:p w:rsidR="00A113C0" w:rsidRPr="00121384" w:rsidRDefault="00A113C0" w:rsidP="00A113C0">
      <w:pPr>
        <w:pStyle w:val="Default"/>
        <w:rPr>
          <w:rFonts w:ascii="Futura PT Book" w:hAnsi="Futura PT Book"/>
          <w:color w:val="0F243E" w:themeColor="text2" w:themeShade="80"/>
        </w:rPr>
      </w:pPr>
    </w:p>
    <w:p w:rsidR="00A113C0" w:rsidRPr="00121384" w:rsidRDefault="00A113C0" w:rsidP="00A113C0">
      <w:pPr>
        <w:pStyle w:val="Default"/>
        <w:rPr>
          <w:rFonts w:ascii="Futura PT Book" w:hAnsi="Futura PT Book"/>
          <w:color w:val="0F243E" w:themeColor="text2" w:themeShade="80"/>
        </w:rPr>
      </w:pPr>
    </w:p>
    <w:p w:rsidR="00A113C0" w:rsidRPr="00457526" w:rsidRDefault="00A113C0" w:rsidP="00A113C0">
      <w:pPr>
        <w:pStyle w:val="Default"/>
        <w:rPr>
          <w:rFonts w:ascii="Futura PT Book" w:hAnsi="Futura PT Book"/>
          <w:color w:val="0B1C2A"/>
        </w:rPr>
      </w:pPr>
      <w:r w:rsidRPr="00457526">
        <w:rPr>
          <w:rFonts w:ascii="Futura PT Book" w:hAnsi="Futura PT Book"/>
          <w:color w:val="0B1C2A"/>
        </w:rPr>
        <w:t xml:space="preserve">You must </w:t>
      </w:r>
      <w:r w:rsidRPr="00457526">
        <w:rPr>
          <w:rFonts w:ascii="Futura PT Book" w:hAnsi="Futura PT Book"/>
          <w:b/>
          <w:color w:val="0B1C2A"/>
        </w:rPr>
        <w:t>always</w:t>
      </w:r>
      <w:r w:rsidRPr="00457526">
        <w:rPr>
          <w:rFonts w:ascii="Futura PT Book" w:hAnsi="Futura PT Book"/>
          <w:color w:val="0B1C2A"/>
        </w:rPr>
        <w:t xml:space="preserve"> put a subject into an email; most companies have systems set up that will reject any email that comes in without a subject as ‘Junk’ or ‘Spam’, so to make sure your email gets through always put something in the subject box.  This can be very simple and straight forward, in this case: ‘Application for Vacancy’ is all that is needed.</w:t>
      </w:r>
    </w:p>
    <w:p w:rsidR="00A113C0" w:rsidRPr="00121384" w:rsidRDefault="00A113C0" w:rsidP="00A113C0">
      <w:pPr>
        <w:pStyle w:val="Default"/>
        <w:rPr>
          <w:rFonts w:ascii="Futura PT Book" w:hAnsi="Futura PT Book"/>
          <w:color w:val="0F243E" w:themeColor="text2" w:themeShade="80"/>
        </w:rPr>
      </w:pPr>
    </w:p>
    <w:p w:rsidR="00A113C0" w:rsidRPr="00121384" w:rsidRDefault="00A113C0" w:rsidP="00A113C0">
      <w:pPr>
        <w:pStyle w:val="Default"/>
        <w:jc w:val="center"/>
        <w:rPr>
          <w:rFonts w:ascii="Futura PT Book" w:hAnsi="Futura PT Book"/>
          <w:color w:val="0F243E" w:themeColor="text2" w:themeShade="80"/>
        </w:rPr>
      </w:pPr>
      <w:r w:rsidRPr="00121384">
        <w:rPr>
          <w:rFonts w:ascii="Futura PT Book" w:hAnsi="Futura PT Book"/>
          <w:noProof/>
          <w:color w:val="0F243E" w:themeColor="text2" w:themeShade="80"/>
          <w:lang w:eastAsia="en-GB"/>
        </w:rPr>
        <w:drawing>
          <wp:inline distT="0" distB="0" distL="0" distR="0" wp14:anchorId="2614E429" wp14:editId="0A81C89F">
            <wp:extent cx="2519680" cy="1414145"/>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l="9985" t="23770" r="73067" b="59290"/>
                    <a:stretch>
                      <a:fillRect/>
                    </a:stretch>
                  </pic:blipFill>
                  <pic:spPr bwMode="auto">
                    <a:xfrm>
                      <a:off x="0" y="0"/>
                      <a:ext cx="2519680" cy="1414145"/>
                    </a:xfrm>
                    <a:prstGeom prst="rect">
                      <a:avLst/>
                    </a:prstGeom>
                    <a:noFill/>
                    <a:ln>
                      <a:noFill/>
                    </a:ln>
                  </pic:spPr>
                </pic:pic>
              </a:graphicData>
            </a:graphic>
          </wp:inline>
        </w:drawing>
      </w:r>
    </w:p>
    <w:p w:rsidR="00A113C0" w:rsidRPr="00121384" w:rsidRDefault="00A113C0" w:rsidP="00A113C0">
      <w:pPr>
        <w:pStyle w:val="Default"/>
        <w:rPr>
          <w:rFonts w:ascii="Futura PT Book" w:hAnsi="Futura PT Book"/>
          <w:color w:val="0F243E" w:themeColor="text2" w:themeShade="80"/>
        </w:rPr>
      </w:pPr>
    </w:p>
    <w:p w:rsidR="00A113C0" w:rsidRPr="00121384" w:rsidRDefault="00A113C0" w:rsidP="00A113C0">
      <w:pPr>
        <w:pStyle w:val="Default"/>
        <w:rPr>
          <w:rFonts w:ascii="Futura PT Book" w:hAnsi="Futura PT Book"/>
          <w:color w:val="0F243E" w:themeColor="text2" w:themeShade="80"/>
        </w:rPr>
      </w:pPr>
    </w:p>
    <w:p w:rsidR="00A113C0" w:rsidRPr="00121384" w:rsidRDefault="00A113C0" w:rsidP="00A113C0">
      <w:pPr>
        <w:pStyle w:val="Default"/>
        <w:rPr>
          <w:rFonts w:ascii="Futura PT Book" w:hAnsi="Futura PT Book"/>
          <w:color w:val="0F243E" w:themeColor="text2" w:themeShade="80"/>
        </w:rPr>
      </w:pPr>
    </w:p>
    <w:p w:rsidR="00A113C0" w:rsidRPr="00121384" w:rsidRDefault="00A113C0" w:rsidP="00A113C0">
      <w:pPr>
        <w:pStyle w:val="Default"/>
        <w:rPr>
          <w:rFonts w:ascii="Futura PT Book" w:hAnsi="Futura PT Book"/>
          <w:color w:val="0F243E" w:themeColor="text2" w:themeShade="80"/>
        </w:rPr>
      </w:pPr>
    </w:p>
    <w:p w:rsidR="00A113C0" w:rsidRPr="00457526" w:rsidRDefault="00A113C0" w:rsidP="00A113C0">
      <w:pPr>
        <w:pStyle w:val="Default"/>
        <w:rPr>
          <w:rFonts w:ascii="Futura PT Book" w:hAnsi="Futura PT Book"/>
          <w:color w:val="0B1C2A"/>
        </w:rPr>
      </w:pPr>
      <w:r w:rsidRPr="00457526">
        <w:rPr>
          <w:rFonts w:ascii="Futura PT Book" w:hAnsi="Futura PT Book"/>
          <w:color w:val="0B1C2A"/>
        </w:rPr>
        <w:lastRenderedPageBreak/>
        <w:t>You then need to write your email, you MUST write something in the main body of the email or, again, many companies Spam filters will reje</w:t>
      </w:r>
      <w:r w:rsidR="00E27177" w:rsidRPr="00457526">
        <w:rPr>
          <w:rFonts w:ascii="Futura PT Book" w:hAnsi="Futura PT Book"/>
          <w:color w:val="0B1C2A"/>
        </w:rPr>
        <w:t>ct it.  Plus – it looks strange</w:t>
      </w:r>
      <w:r w:rsidRPr="00457526">
        <w:rPr>
          <w:rFonts w:ascii="Futura PT Book" w:hAnsi="Futura PT Book"/>
          <w:color w:val="0B1C2A"/>
        </w:rPr>
        <w:t xml:space="preserve"> if an employer receives an email with a CV attached but nothing written in the email how do they know why you have sent your CV?</w:t>
      </w:r>
    </w:p>
    <w:p w:rsidR="00E27177" w:rsidRPr="00457526" w:rsidRDefault="00E27177" w:rsidP="00A113C0">
      <w:pPr>
        <w:pStyle w:val="Default"/>
        <w:rPr>
          <w:rFonts w:ascii="Futura PT Book" w:hAnsi="Futura PT Book"/>
          <w:color w:val="0B1C2A"/>
        </w:rPr>
      </w:pPr>
    </w:p>
    <w:p w:rsidR="00A113C0" w:rsidRPr="00457526" w:rsidRDefault="00A113C0" w:rsidP="00A113C0">
      <w:pPr>
        <w:pStyle w:val="Default"/>
        <w:rPr>
          <w:rFonts w:ascii="Futura PT Book" w:hAnsi="Futura PT Book"/>
          <w:color w:val="0B1C2A"/>
        </w:rPr>
      </w:pPr>
      <w:r w:rsidRPr="00457526">
        <w:rPr>
          <w:rFonts w:ascii="Futura PT Book" w:hAnsi="Futura PT Book"/>
          <w:color w:val="0B1C2A"/>
        </w:rPr>
        <w:t>The email is not very different to the cover letter that you created in Word except you do not need to put any postal addresses or the date at the top.</w:t>
      </w:r>
    </w:p>
    <w:p w:rsidR="00A113C0" w:rsidRPr="00457526" w:rsidRDefault="00A113C0" w:rsidP="00A113C0">
      <w:pPr>
        <w:pStyle w:val="Default"/>
        <w:rPr>
          <w:rFonts w:ascii="Futura PT Book" w:hAnsi="Futura PT Book"/>
          <w:color w:val="0B1C2A"/>
        </w:rPr>
      </w:pPr>
    </w:p>
    <w:p w:rsidR="00A113C0" w:rsidRPr="00457526" w:rsidRDefault="00A113C0" w:rsidP="00A113C0">
      <w:pPr>
        <w:pStyle w:val="Default"/>
        <w:rPr>
          <w:rFonts w:ascii="Futura PT Book" w:hAnsi="Futura PT Book"/>
          <w:color w:val="0B1C2A"/>
        </w:rPr>
      </w:pPr>
      <w:r w:rsidRPr="00457526">
        <w:rPr>
          <w:rFonts w:ascii="Futura PT Book" w:hAnsi="Futura PT Book"/>
          <w:color w:val="0B1C2A"/>
        </w:rPr>
        <w:t>Do not think that because it is an email it can be informal; this is still you applying for an apprenticeship, or job role, and your first contact with an employer.  If it’s badly written they will just delete it.</w:t>
      </w:r>
    </w:p>
    <w:p w:rsidR="00A113C0" w:rsidRPr="00457526" w:rsidRDefault="00A113C0" w:rsidP="00A113C0">
      <w:pPr>
        <w:pStyle w:val="Default"/>
        <w:rPr>
          <w:rFonts w:ascii="Futura PT Book" w:hAnsi="Futura PT Book"/>
          <w:color w:val="0B1C2A"/>
        </w:rPr>
      </w:pPr>
    </w:p>
    <w:p w:rsidR="00A113C0" w:rsidRPr="00457526" w:rsidRDefault="00A113C0" w:rsidP="00A113C0">
      <w:pPr>
        <w:pStyle w:val="Default"/>
        <w:rPr>
          <w:rFonts w:ascii="Futura PT Book" w:hAnsi="Futura PT Book"/>
          <w:i/>
          <w:color w:val="0B1C2A"/>
        </w:rPr>
      </w:pPr>
      <w:r w:rsidRPr="00457526">
        <w:rPr>
          <w:rFonts w:ascii="Futura PT Book" w:hAnsi="Futura PT Book"/>
          <w:i/>
          <w:color w:val="0B1C2A"/>
        </w:rPr>
        <w:t>Now write your email.</w:t>
      </w:r>
    </w:p>
    <w:p w:rsidR="00A113C0" w:rsidRPr="00457526" w:rsidRDefault="00A113C0" w:rsidP="00A113C0">
      <w:pPr>
        <w:pStyle w:val="Default"/>
        <w:rPr>
          <w:rFonts w:ascii="Futura PT Book" w:hAnsi="Futura PT Book"/>
          <w:color w:val="0B1C2A"/>
        </w:rPr>
      </w:pPr>
    </w:p>
    <w:p w:rsidR="00A113C0" w:rsidRPr="00457526" w:rsidRDefault="00A113C0" w:rsidP="00A113C0">
      <w:pPr>
        <w:pStyle w:val="Default"/>
        <w:rPr>
          <w:rFonts w:ascii="Futura PT Book" w:hAnsi="Futura PT Book"/>
          <w:color w:val="0B1C2A"/>
        </w:rPr>
      </w:pPr>
      <w:r w:rsidRPr="00457526">
        <w:rPr>
          <w:rFonts w:ascii="Futura PT Book" w:hAnsi="Futura PT Book"/>
          <w:color w:val="0B1C2A"/>
        </w:rPr>
        <w:t>Did yours look like this?</w:t>
      </w:r>
    </w:p>
    <w:p w:rsidR="00A113C0" w:rsidRPr="00457526" w:rsidRDefault="00A113C0" w:rsidP="00A113C0">
      <w:pPr>
        <w:pStyle w:val="Default"/>
        <w:rPr>
          <w:rFonts w:ascii="Futura PT Book" w:hAnsi="Futura PT Book"/>
          <w:color w:val="0B1C2A"/>
        </w:rPr>
      </w:pPr>
    </w:p>
    <w:p w:rsidR="00A113C0" w:rsidRPr="00121384" w:rsidRDefault="00A113C0" w:rsidP="00A113C0">
      <w:pPr>
        <w:tabs>
          <w:tab w:val="left" w:pos="2805"/>
        </w:tabs>
        <w:jc w:val="center"/>
        <w:rPr>
          <w:rFonts w:ascii="Futura PT Book" w:hAnsi="Futura PT Book" w:cs="Arial"/>
          <w:color w:val="0F243E" w:themeColor="text2" w:themeShade="80"/>
        </w:rPr>
      </w:pPr>
      <w:r w:rsidRPr="00121384">
        <w:rPr>
          <w:rFonts w:ascii="Futura PT Book" w:hAnsi="Futura PT Book" w:cs="Arial"/>
          <w:noProof/>
          <w:color w:val="0F243E" w:themeColor="text2" w:themeShade="80"/>
          <w:lang w:val="en-GB" w:eastAsia="en-GB"/>
        </w:rPr>
        <w:drawing>
          <wp:inline distT="0" distB="0" distL="0" distR="0" wp14:anchorId="2FFA396E" wp14:editId="2D79F73F">
            <wp:extent cx="6219825" cy="4614545"/>
            <wp:effectExtent l="0" t="0" r="952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
                      <a:extLst>
                        <a:ext uri="{28A0092B-C50C-407E-A947-70E740481C1C}">
                          <a14:useLocalDpi xmlns:a14="http://schemas.microsoft.com/office/drawing/2010/main" val="0"/>
                        </a:ext>
                      </a:extLst>
                    </a:blip>
                    <a:srcRect l="9985" t="13661" r="45110" b="27049"/>
                    <a:stretch>
                      <a:fillRect/>
                    </a:stretch>
                  </pic:blipFill>
                  <pic:spPr bwMode="auto">
                    <a:xfrm>
                      <a:off x="0" y="0"/>
                      <a:ext cx="6219825" cy="4614545"/>
                    </a:xfrm>
                    <a:prstGeom prst="rect">
                      <a:avLst/>
                    </a:prstGeom>
                    <a:noFill/>
                    <a:ln>
                      <a:noFill/>
                    </a:ln>
                  </pic:spPr>
                </pic:pic>
              </a:graphicData>
            </a:graphic>
          </wp:inline>
        </w:drawing>
      </w:r>
    </w:p>
    <w:p w:rsidR="00E27177" w:rsidRPr="00121384" w:rsidRDefault="00E27177" w:rsidP="00A113C0">
      <w:pPr>
        <w:pStyle w:val="Default"/>
        <w:rPr>
          <w:rFonts w:ascii="Futura PT Book" w:hAnsi="Futura PT Book"/>
          <w:color w:val="0F243E" w:themeColor="text2" w:themeShade="80"/>
        </w:rPr>
      </w:pPr>
    </w:p>
    <w:p w:rsidR="00A113C0" w:rsidRPr="00457526" w:rsidRDefault="00A113C0" w:rsidP="00A113C0">
      <w:pPr>
        <w:pStyle w:val="Default"/>
        <w:rPr>
          <w:rFonts w:ascii="Futura PT Book" w:hAnsi="Futura PT Book"/>
          <w:color w:val="0B1C2A"/>
        </w:rPr>
      </w:pPr>
      <w:r w:rsidRPr="00457526">
        <w:rPr>
          <w:rFonts w:ascii="Futura PT Book" w:hAnsi="Futura PT Book"/>
          <w:color w:val="0B1C2A"/>
        </w:rPr>
        <w:t>Make sure that all the writing is in the same font.  To change the font; select all the writing on the page and left click on the font box in the bar along the top, you can then select a different font by left clicking on it.</w:t>
      </w:r>
    </w:p>
    <w:p w:rsidR="00A113C0" w:rsidRPr="00121384" w:rsidRDefault="00A113C0" w:rsidP="00A113C0">
      <w:pPr>
        <w:pStyle w:val="Default"/>
        <w:rPr>
          <w:rFonts w:ascii="Futura PT Book" w:hAnsi="Futura PT Book"/>
          <w:color w:val="0F243E" w:themeColor="text2" w:themeShade="80"/>
        </w:rPr>
      </w:pPr>
    </w:p>
    <w:p w:rsidR="00A113C0" w:rsidRPr="00457526" w:rsidRDefault="00A113C0" w:rsidP="00A113C0">
      <w:pPr>
        <w:pStyle w:val="Default"/>
        <w:rPr>
          <w:rFonts w:ascii="Futura PT Book" w:hAnsi="Futura PT Book"/>
          <w:color w:val="0B1C2A"/>
        </w:rPr>
      </w:pPr>
      <w:r w:rsidRPr="00457526">
        <w:rPr>
          <w:rFonts w:ascii="Futura PT Book" w:hAnsi="Futura PT Book"/>
          <w:color w:val="0B1C2A"/>
        </w:rPr>
        <w:lastRenderedPageBreak/>
        <w:t>Change to font to Arial now using this box, then use the box next to it to make sure all your writing is the same size (12):</w:t>
      </w:r>
    </w:p>
    <w:p w:rsidR="00A113C0" w:rsidRPr="00121384" w:rsidRDefault="00A113C0" w:rsidP="00A113C0">
      <w:pPr>
        <w:jc w:val="center"/>
        <w:rPr>
          <w:rFonts w:ascii="Futura PT Book" w:hAnsi="Futura PT Book" w:cstheme="minorHAnsi"/>
          <w:color w:val="0F243E" w:themeColor="text2" w:themeShade="80"/>
        </w:rPr>
      </w:pPr>
      <w:r w:rsidRPr="00121384">
        <w:rPr>
          <w:rFonts w:ascii="Futura PT Book" w:hAnsi="Futura PT Book" w:cstheme="minorHAnsi"/>
          <w:noProof/>
          <w:color w:val="0F243E" w:themeColor="text2" w:themeShade="80"/>
          <w:lang w:val="en-GB" w:eastAsia="en-GB"/>
        </w:rPr>
        <w:drawing>
          <wp:inline distT="0" distB="0" distL="0" distR="0" wp14:anchorId="3B0EEDE6" wp14:editId="46C96B5E">
            <wp:extent cx="3338830" cy="2519680"/>
            <wp:effectExtent l="0" t="0" r="0" b="0"/>
            <wp:docPr id="111" name="Picture 111" descr="Fon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nt.bmp"/>
                    <pic:cNvPicPr>
                      <a:picLocks noChangeAspect="1" noChangeArrowheads="1"/>
                    </pic:cNvPicPr>
                  </pic:nvPicPr>
                  <pic:blipFill>
                    <a:blip r:embed="rId35">
                      <a:extLst>
                        <a:ext uri="{28A0092B-C50C-407E-A947-70E740481C1C}">
                          <a14:useLocalDpi xmlns:a14="http://schemas.microsoft.com/office/drawing/2010/main" val="0"/>
                        </a:ext>
                      </a:extLst>
                    </a:blip>
                    <a:srcRect b="30991"/>
                    <a:stretch>
                      <a:fillRect/>
                    </a:stretch>
                  </pic:blipFill>
                  <pic:spPr bwMode="auto">
                    <a:xfrm>
                      <a:off x="0" y="0"/>
                      <a:ext cx="3338830" cy="2519680"/>
                    </a:xfrm>
                    <a:prstGeom prst="rect">
                      <a:avLst/>
                    </a:prstGeom>
                    <a:noFill/>
                    <a:ln>
                      <a:noFill/>
                    </a:ln>
                  </pic:spPr>
                </pic:pic>
              </a:graphicData>
            </a:graphic>
          </wp:inline>
        </w:drawing>
      </w:r>
    </w:p>
    <w:p w:rsidR="00A113C0" w:rsidRPr="00121384" w:rsidRDefault="00A113C0" w:rsidP="00A113C0">
      <w:pPr>
        <w:jc w:val="both"/>
        <w:rPr>
          <w:rFonts w:ascii="Futura PT Book" w:hAnsi="Futura PT Book" w:cstheme="minorHAnsi"/>
          <w:color w:val="0F243E" w:themeColor="text2" w:themeShade="80"/>
        </w:rPr>
      </w:pPr>
    </w:p>
    <w:p w:rsidR="00E27177" w:rsidRPr="00121384" w:rsidRDefault="00E27177" w:rsidP="00A113C0">
      <w:pPr>
        <w:pStyle w:val="Default"/>
        <w:rPr>
          <w:rFonts w:ascii="Futura PT Book" w:hAnsi="Futura PT Book"/>
          <w:color w:val="0F243E" w:themeColor="text2" w:themeShade="80"/>
        </w:rPr>
      </w:pPr>
    </w:p>
    <w:p w:rsidR="00A113C0" w:rsidRPr="00457526" w:rsidRDefault="00A113C0" w:rsidP="00A113C0">
      <w:pPr>
        <w:pStyle w:val="Default"/>
        <w:rPr>
          <w:rFonts w:ascii="Futura PT Book" w:hAnsi="Futura PT Book"/>
          <w:color w:val="0B1C2A"/>
        </w:rPr>
      </w:pPr>
      <w:r w:rsidRPr="00457526">
        <w:rPr>
          <w:rFonts w:ascii="Futura PT Book" w:hAnsi="Futura PT Book"/>
          <w:color w:val="0B1C2A"/>
        </w:rPr>
        <w:t>Once you have written your email make sure you have no spelling mistakes by doing a spell check (you should do this on any email you create).  Click ‘Spelling’ on the top menu:</w:t>
      </w:r>
    </w:p>
    <w:p w:rsidR="00A113C0" w:rsidRPr="00457526" w:rsidRDefault="00A113C0" w:rsidP="00A113C0">
      <w:pPr>
        <w:jc w:val="both"/>
        <w:rPr>
          <w:rFonts w:ascii="Futura PT Book" w:hAnsi="Futura PT Book" w:cs="Arial"/>
          <w:color w:val="0B1C2A"/>
        </w:rPr>
      </w:pPr>
    </w:p>
    <w:p w:rsidR="00A113C0" w:rsidRPr="00121384" w:rsidRDefault="00A113C0" w:rsidP="00A113C0">
      <w:pPr>
        <w:jc w:val="center"/>
        <w:rPr>
          <w:rFonts w:ascii="Futura PT Book" w:hAnsi="Futura PT Book" w:cstheme="minorHAnsi"/>
          <w:color w:val="0F243E" w:themeColor="text2" w:themeShade="80"/>
        </w:rPr>
      </w:pPr>
      <w:r w:rsidRPr="00121384">
        <w:rPr>
          <w:rFonts w:ascii="Futura PT Book" w:hAnsi="Futura PT Book"/>
          <w:noProof/>
          <w:color w:val="0F243E" w:themeColor="text2" w:themeShade="80"/>
          <w:lang w:val="en-GB" w:eastAsia="en-GB"/>
        </w:rPr>
        <mc:AlternateContent>
          <mc:Choice Requires="wps">
            <w:drawing>
              <wp:anchor distT="0" distB="0" distL="114300" distR="114300" simplePos="0" relativeHeight="251732992" behindDoc="0" locked="0" layoutInCell="1" allowOverlap="1" wp14:anchorId="3828D4AF" wp14:editId="117407C2">
                <wp:simplePos x="0" y="0"/>
                <wp:positionH relativeFrom="column">
                  <wp:posOffset>3725279</wp:posOffset>
                </wp:positionH>
                <wp:positionV relativeFrom="paragraph">
                  <wp:posOffset>1261745</wp:posOffset>
                </wp:positionV>
                <wp:extent cx="790575" cy="942975"/>
                <wp:effectExtent l="28575" t="33020" r="28575" b="33655"/>
                <wp:wrapNone/>
                <wp:docPr id="118" name="Oval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0575" cy="94297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A8AF68F" id="Oval 118" o:spid="_x0000_s1026" style="position:absolute;margin-left:293.35pt;margin-top:99.35pt;width:62.25pt;height:74.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" filled="f" strokecolor="red" strokeweight="4.5pt"/>
            </w:pict>
          </mc:Fallback>
        </mc:AlternateContent>
      </w:r>
      <w:r w:rsidRPr="00121384">
        <w:rPr>
          <w:rFonts w:ascii="Futura PT Book" w:hAnsi="Futura PT Book" w:cstheme="minorHAnsi"/>
          <w:noProof/>
          <w:color w:val="0F243E" w:themeColor="text2" w:themeShade="80"/>
          <w:lang w:val="en-GB" w:eastAsia="en-GB"/>
        </w:rPr>
        <w:drawing>
          <wp:inline distT="0" distB="0" distL="0" distR="0" wp14:anchorId="2B5A4A36" wp14:editId="41DDBDF4">
            <wp:extent cx="2445385" cy="2466975"/>
            <wp:effectExtent l="0" t="0" r="0"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4">
                      <a:extLst>
                        <a:ext uri="{28A0092B-C50C-407E-A947-70E740481C1C}">
                          <a14:useLocalDpi xmlns:a14="http://schemas.microsoft.com/office/drawing/2010/main" val="0"/>
                        </a:ext>
                      </a:extLst>
                    </a:blip>
                    <a:srcRect l="39784" r="44496" b="71858"/>
                    <a:stretch>
                      <a:fillRect/>
                    </a:stretch>
                  </pic:blipFill>
                  <pic:spPr bwMode="auto">
                    <a:xfrm>
                      <a:off x="0" y="0"/>
                      <a:ext cx="2445385" cy="2466975"/>
                    </a:xfrm>
                    <a:prstGeom prst="rect">
                      <a:avLst/>
                    </a:prstGeom>
                    <a:noFill/>
                    <a:ln>
                      <a:noFill/>
                    </a:ln>
                  </pic:spPr>
                </pic:pic>
              </a:graphicData>
            </a:graphic>
          </wp:inline>
        </w:drawing>
      </w:r>
    </w:p>
    <w:p w:rsidR="00E27177" w:rsidRPr="00121384" w:rsidRDefault="00E27177" w:rsidP="00A113C0">
      <w:pPr>
        <w:pStyle w:val="Default"/>
        <w:rPr>
          <w:rFonts w:ascii="Futura PT Book" w:hAnsi="Futura PT Book"/>
          <w:color w:val="0F243E" w:themeColor="text2" w:themeShade="80"/>
        </w:rPr>
      </w:pPr>
    </w:p>
    <w:p w:rsidR="00A113C0" w:rsidRPr="00457526" w:rsidRDefault="00A113C0" w:rsidP="00A113C0">
      <w:pPr>
        <w:pStyle w:val="Default"/>
        <w:rPr>
          <w:rFonts w:ascii="Futura PT Book" w:hAnsi="Futura PT Book"/>
          <w:color w:val="0B1C2A"/>
        </w:rPr>
      </w:pPr>
      <w:r w:rsidRPr="00457526">
        <w:rPr>
          <w:rFonts w:ascii="Futura PT Book" w:hAnsi="Futura PT Book"/>
          <w:color w:val="0B1C2A"/>
        </w:rPr>
        <w:t>A box will appear that will change any words you have spelt wrong – remember do not just accept what it tells you, it might be changing the word.  Make sure you read it carefully and think what you want to say.</w:t>
      </w:r>
    </w:p>
    <w:p w:rsidR="00E27177" w:rsidRPr="00457526" w:rsidRDefault="00E27177" w:rsidP="00A113C0">
      <w:pPr>
        <w:pStyle w:val="Default"/>
        <w:rPr>
          <w:rFonts w:ascii="Futura PT Book" w:hAnsi="Futura PT Book"/>
          <w:color w:val="0B1C2A"/>
        </w:rPr>
      </w:pPr>
    </w:p>
    <w:p w:rsidR="00E27177" w:rsidRPr="00457526" w:rsidRDefault="00E27177" w:rsidP="00A113C0">
      <w:pPr>
        <w:pStyle w:val="Default"/>
        <w:rPr>
          <w:rFonts w:ascii="Futura PT Book" w:hAnsi="Futura PT Book"/>
          <w:color w:val="0B1C2A"/>
        </w:rPr>
      </w:pPr>
    </w:p>
    <w:p w:rsidR="00E27177" w:rsidRPr="00121384" w:rsidRDefault="00E27177" w:rsidP="00A113C0">
      <w:pPr>
        <w:pStyle w:val="Default"/>
        <w:rPr>
          <w:rFonts w:ascii="Futura PT Book" w:hAnsi="Futura PT Book"/>
          <w:color w:val="0F243E" w:themeColor="text2" w:themeShade="80"/>
        </w:rPr>
      </w:pPr>
    </w:p>
    <w:p w:rsidR="00E27177" w:rsidRPr="00121384" w:rsidRDefault="00E27177" w:rsidP="00A113C0">
      <w:pPr>
        <w:pStyle w:val="Default"/>
        <w:rPr>
          <w:rFonts w:ascii="Futura PT Book" w:hAnsi="Futura PT Book"/>
          <w:color w:val="0F243E" w:themeColor="text2" w:themeShade="80"/>
        </w:rPr>
      </w:pPr>
    </w:p>
    <w:p w:rsidR="00E27177" w:rsidRPr="00121384" w:rsidRDefault="00E27177" w:rsidP="00A113C0">
      <w:pPr>
        <w:pStyle w:val="Default"/>
        <w:rPr>
          <w:rFonts w:ascii="Futura PT Book" w:hAnsi="Futura PT Book"/>
          <w:color w:val="0F243E" w:themeColor="text2" w:themeShade="80"/>
        </w:rPr>
      </w:pPr>
    </w:p>
    <w:p w:rsidR="00E27177" w:rsidRPr="00121384" w:rsidRDefault="00E27177" w:rsidP="00A113C0">
      <w:pPr>
        <w:pStyle w:val="Default"/>
        <w:rPr>
          <w:rFonts w:ascii="Futura PT Book" w:hAnsi="Futura PT Book"/>
          <w:color w:val="0F243E" w:themeColor="text2" w:themeShade="80"/>
        </w:rPr>
      </w:pPr>
    </w:p>
    <w:p w:rsidR="00E27177" w:rsidRPr="00121384" w:rsidRDefault="00E27177" w:rsidP="00A113C0">
      <w:pPr>
        <w:pStyle w:val="Default"/>
        <w:rPr>
          <w:rFonts w:ascii="Futura PT Book" w:hAnsi="Futura PT Book"/>
          <w:color w:val="0F243E" w:themeColor="text2" w:themeShade="80"/>
        </w:rPr>
      </w:pPr>
    </w:p>
    <w:p w:rsidR="00A113C0" w:rsidRPr="00457526" w:rsidRDefault="00A113C0" w:rsidP="00A113C0">
      <w:pPr>
        <w:pStyle w:val="Default"/>
        <w:rPr>
          <w:rFonts w:ascii="Futura PT Book" w:hAnsi="Futura PT Book"/>
          <w:color w:val="0B1C2A"/>
        </w:rPr>
      </w:pPr>
      <w:r w:rsidRPr="00457526">
        <w:rPr>
          <w:rFonts w:ascii="Futura PT Book" w:hAnsi="Futura PT Book"/>
          <w:color w:val="0B1C2A"/>
        </w:rPr>
        <w:t>You now need to attach your CV to the email, using the file your teacher tells you, select the paper clip icon:</w:t>
      </w:r>
    </w:p>
    <w:p w:rsidR="00A113C0" w:rsidRPr="00457526" w:rsidRDefault="00A113C0" w:rsidP="00A113C0">
      <w:pPr>
        <w:pStyle w:val="Default"/>
        <w:rPr>
          <w:rFonts w:ascii="Futura PT Book" w:hAnsi="Futura PT Book"/>
          <w:color w:val="0B1C2A"/>
        </w:rPr>
      </w:pPr>
    </w:p>
    <w:p w:rsidR="00A113C0" w:rsidRPr="00457526" w:rsidRDefault="00A113C0" w:rsidP="00A113C0">
      <w:pPr>
        <w:pStyle w:val="Default"/>
        <w:rPr>
          <w:rFonts w:ascii="Futura PT Book" w:hAnsi="Futura PT Book"/>
          <w:color w:val="0B1C2A"/>
        </w:rPr>
      </w:pPr>
    </w:p>
    <w:p w:rsidR="00A113C0" w:rsidRPr="00121384" w:rsidRDefault="00A113C0" w:rsidP="00A113C0">
      <w:pPr>
        <w:jc w:val="center"/>
        <w:rPr>
          <w:rFonts w:ascii="Futura PT Book" w:hAnsi="Futura PT Book" w:cs="Arial"/>
          <w:color w:val="0F243E" w:themeColor="text2" w:themeShade="80"/>
        </w:rPr>
      </w:pPr>
      <w:r w:rsidRPr="00121384">
        <w:rPr>
          <w:rFonts w:ascii="Futura PT Book" w:hAnsi="Futura PT Book"/>
          <w:noProof/>
          <w:color w:val="0F243E" w:themeColor="text2" w:themeShade="80"/>
          <w:lang w:val="en-GB" w:eastAsia="en-GB"/>
        </w:rPr>
        <mc:AlternateContent>
          <mc:Choice Requires="wps">
            <w:drawing>
              <wp:anchor distT="0" distB="0" distL="114300" distR="114300" simplePos="0" relativeHeight="251734016" behindDoc="0" locked="0" layoutInCell="1" allowOverlap="1" wp14:anchorId="72CD064A" wp14:editId="3E773E1E">
                <wp:simplePos x="0" y="0"/>
                <wp:positionH relativeFrom="column">
                  <wp:posOffset>3928731</wp:posOffset>
                </wp:positionH>
                <wp:positionV relativeFrom="paragraph">
                  <wp:posOffset>-6660</wp:posOffset>
                </wp:positionV>
                <wp:extent cx="685800" cy="552450"/>
                <wp:effectExtent l="28575" t="33655" r="28575" b="33020"/>
                <wp:wrapNone/>
                <wp:docPr id="117" name="Oval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5524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92B24B5" id="Oval 117" o:spid="_x0000_s1026" style="position:absolute;margin-left:309.35pt;margin-top:-.5pt;width:54pt;height:43.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" filled="f" strokecolor="red" strokeweight="4.5pt"/>
            </w:pict>
          </mc:Fallback>
        </mc:AlternateContent>
      </w:r>
      <w:r w:rsidRPr="00121384">
        <w:rPr>
          <w:rFonts w:ascii="Futura PT Book" w:hAnsi="Futura PT Book" w:cs="Arial"/>
          <w:noProof/>
          <w:color w:val="0F243E" w:themeColor="text2" w:themeShade="80"/>
          <w:lang w:val="en-GB" w:eastAsia="en-GB"/>
        </w:rPr>
        <w:drawing>
          <wp:inline distT="0" distB="0" distL="0" distR="0" wp14:anchorId="7F96DAD6" wp14:editId="5956510E">
            <wp:extent cx="4529455" cy="2913380"/>
            <wp:effectExtent l="0" t="0" r="4445" b="127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5">
                      <a:extLst>
                        <a:ext uri="{28A0092B-C50C-407E-A947-70E740481C1C}">
                          <a14:useLocalDpi xmlns:a14="http://schemas.microsoft.com/office/drawing/2010/main" val="0"/>
                        </a:ext>
                      </a:extLst>
                    </a:blip>
                    <a:srcRect l="10138" t="15027" r="55862" b="46175"/>
                    <a:stretch>
                      <a:fillRect/>
                    </a:stretch>
                  </pic:blipFill>
                  <pic:spPr bwMode="auto">
                    <a:xfrm>
                      <a:off x="0" y="0"/>
                      <a:ext cx="4529455" cy="2913380"/>
                    </a:xfrm>
                    <a:prstGeom prst="rect">
                      <a:avLst/>
                    </a:prstGeom>
                    <a:noFill/>
                    <a:ln>
                      <a:noFill/>
                    </a:ln>
                  </pic:spPr>
                </pic:pic>
              </a:graphicData>
            </a:graphic>
          </wp:inline>
        </w:drawing>
      </w:r>
    </w:p>
    <w:p w:rsidR="00E27177" w:rsidRPr="00121384" w:rsidRDefault="00E27177" w:rsidP="00A113C0">
      <w:pPr>
        <w:pStyle w:val="Default"/>
        <w:rPr>
          <w:rFonts w:ascii="Futura PT Book" w:hAnsi="Futura PT Book"/>
          <w:color w:val="0F243E" w:themeColor="text2" w:themeShade="80"/>
        </w:rPr>
      </w:pPr>
    </w:p>
    <w:p w:rsidR="00E27177" w:rsidRPr="00121384" w:rsidRDefault="00E27177" w:rsidP="00A113C0">
      <w:pPr>
        <w:pStyle w:val="Default"/>
        <w:rPr>
          <w:rFonts w:ascii="Futura PT Book" w:hAnsi="Futura PT Book"/>
          <w:color w:val="0F243E" w:themeColor="text2" w:themeShade="80"/>
        </w:rPr>
      </w:pPr>
    </w:p>
    <w:p w:rsidR="00A113C0" w:rsidRPr="00457526" w:rsidRDefault="00A113C0" w:rsidP="00A113C0">
      <w:pPr>
        <w:pStyle w:val="Default"/>
        <w:rPr>
          <w:rFonts w:ascii="Futura PT Book" w:hAnsi="Futura PT Book"/>
          <w:color w:val="0B1C2A"/>
        </w:rPr>
      </w:pPr>
      <w:r w:rsidRPr="00457526">
        <w:rPr>
          <w:rFonts w:ascii="Futura PT Book" w:hAnsi="Futura PT Book"/>
          <w:color w:val="0B1C2A"/>
        </w:rPr>
        <w:t>This will open a box and you need to find the file you are attaching then click insert:</w:t>
      </w:r>
    </w:p>
    <w:p w:rsidR="00A113C0" w:rsidRPr="00121384" w:rsidRDefault="00A113C0" w:rsidP="00A113C0">
      <w:pPr>
        <w:pStyle w:val="Default"/>
        <w:rPr>
          <w:rFonts w:ascii="Futura PT Book" w:hAnsi="Futura PT Book"/>
          <w:color w:val="0F243E" w:themeColor="text2" w:themeShade="80"/>
        </w:rPr>
      </w:pPr>
    </w:p>
    <w:p w:rsidR="00A113C0" w:rsidRPr="00121384" w:rsidRDefault="00A113C0" w:rsidP="00A113C0">
      <w:pPr>
        <w:jc w:val="center"/>
        <w:rPr>
          <w:rFonts w:ascii="Futura PT Book" w:hAnsi="Futura PT Book" w:cs="Arial"/>
          <w:color w:val="0F243E" w:themeColor="text2" w:themeShade="80"/>
        </w:rPr>
      </w:pPr>
      <w:r w:rsidRPr="00121384">
        <w:rPr>
          <w:rFonts w:ascii="Futura PT Book" w:hAnsi="Futura PT Book" w:cs="Arial"/>
          <w:noProof/>
          <w:color w:val="0F243E" w:themeColor="text2" w:themeShade="80"/>
          <w:lang w:val="en-GB" w:eastAsia="en-GB"/>
        </w:rPr>
        <w:drawing>
          <wp:inline distT="0" distB="0" distL="0" distR="0" wp14:anchorId="5F70761A" wp14:editId="786FB27C">
            <wp:extent cx="4869815" cy="2902585"/>
            <wp:effectExtent l="0" t="0" r="698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6">
                      <a:extLst>
                        <a:ext uri="{28A0092B-C50C-407E-A947-70E740481C1C}">
                          <a14:useLocalDpi xmlns:a14="http://schemas.microsoft.com/office/drawing/2010/main" val="0"/>
                        </a:ext>
                      </a:extLst>
                    </a:blip>
                    <a:srcRect l="8611" t="9563" r="43420" b="39622"/>
                    <a:stretch>
                      <a:fillRect/>
                    </a:stretch>
                  </pic:blipFill>
                  <pic:spPr bwMode="auto">
                    <a:xfrm>
                      <a:off x="0" y="0"/>
                      <a:ext cx="4869815" cy="2902585"/>
                    </a:xfrm>
                    <a:prstGeom prst="rect">
                      <a:avLst/>
                    </a:prstGeom>
                    <a:noFill/>
                    <a:ln>
                      <a:noFill/>
                    </a:ln>
                  </pic:spPr>
                </pic:pic>
              </a:graphicData>
            </a:graphic>
          </wp:inline>
        </w:drawing>
      </w:r>
    </w:p>
    <w:p w:rsidR="00A113C0" w:rsidRPr="00121384" w:rsidRDefault="00A113C0" w:rsidP="00A113C0">
      <w:pPr>
        <w:pStyle w:val="Default"/>
        <w:rPr>
          <w:rFonts w:ascii="Futura PT Book" w:hAnsi="Futura PT Book"/>
          <w:color w:val="0F243E" w:themeColor="text2" w:themeShade="80"/>
        </w:rPr>
      </w:pPr>
    </w:p>
    <w:p w:rsidR="00A113C0" w:rsidRPr="00121384" w:rsidRDefault="00A113C0" w:rsidP="00A113C0">
      <w:pPr>
        <w:pStyle w:val="Default"/>
        <w:rPr>
          <w:rFonts w:ascii="Futura PT Book" w:hAnsi="Futura PT Book"/>
          <w:color w:val="0F243E" w:themeColor="text2" w:themeShade="80"/>
        </w:rPr>
      </w:pPr>
    </w:p>
    <w:p w:rsidR="00A113C0" w:rsidRPr="00121384" w:rsidRDefault="00A113C0" w:rsidP="00A113C0">
      <w:pPr>
        <w:pStyle w:val="Default"/>
        <w:rPr>
          <w:rFonts w:ascii="Futura PT Book" w:hAnsi="Futura PT Book"/>
          <w:color w:val="0F243E" w:themeColor="text2" w:themeShade="80"/>
        </w:rPr>
      </w:pPr>
    </w:p>
    <w:p w:rsidR="00A113C0" w:rsidRPr="00121384" w:rsidRDefault="00A113C0" w:rsidP="00A113C0">
      <w:pPr>
        <w:pStyle w:val="Default"/>
        <w:rPr>
          <w:rFonts w:ascii="Futura PT Book" w:hAnsi="Futura PT Book"/>
          <w:color w:val="0F243E" w:themeColor="text2" w:themeShade="80"/>
        </w:rPr>
      </w:pPr>
    </w:p>
    <w:p w:rsidR="00A113C0" w:rsidRPr="00121384" w:rsidRDefault="00A113C0" w:rsidP="00A113C0">
      <w:pPr>
        <w:pStyle w:val="Default"/>
        <w:rPr>
          <w:rFonts w:ascii="Futura PT Book" w:hAnsi="Futura PT Book"/>
          <w:color w:val="0F243E" w:themeColor="text2" w:themeShade="80"/>
        </w:rPr>
      </w:pPr>
    </w:p>
    <w:p w:rsidR="00A113C0" w:rsidRPr="00457526" w:rsidRDefault="00A113C0" w:rsidP="00A113C0">
      <w:pPr>
        <w:pStyle w:val="Default"/>
        <w:rPr>
          <w:rFonts w:ascii="Futura PT Book" w:hAnsi="Futura PT Book"/>
          <w:color w:val="0B1C2A"/>
        </w:rPr>
      </w:pPr>
      <w:r w:rsidRPr="00457526">
        <w:rPr>
          <w:rFonts w:ascii="Futura PT Book" w:hAnsi="Futura PT Book"/>
          <w:color w:val="0B1C2A"/>
        </w:rPr>
        <w:t>The attachment will now show on your email:</w:t>
      </w:r>
    </w:p>
    <w:p w:rsidR="00A113C0" w:rsidRPr="00121384" w:rsidRDefault="00A113C0" w:rsidP="00A113C0">
      <w:pPr>
        <w:pStyle w:val="Default"/>
        <w:rPr>
          <w:rFonts w:ascii="Futura PT Book" w:hAnsi="Futura PT Book"/>
          <w:color w:val="0F243E" w:themeColor="text2" w:themeShade="80"/>
        </w:rPr>
      </w:pPr>
    </w:p>
    <w:p w:rsidR="00A113C0" w:rsidRPr="00121384" w:rsidRDefault="00A113C0" w:rsidP="00A113C0">
      <w:pPr>
        <w:pStyle w:val="Default"/>
        <w:rPr>
          <w:rFonts w:ascii="Futura PT Book" w:hAnsi="Futura PT Book"/>
          <w:color w:val="0F243E" w:themeColor="text2" w:themeShade="80"/>
        </w:rPr>
      </w:pPr>
    </w:p>
    <w:p w:rsidR="00A113C0" w:rsidRPr="00121384" w:rsidRDefault="00A113C0" w:rsidP="00A113C0">
      <w:pPr>
        <w:tabs>
          <w:tab w:val="left" w:pos="2805"/>
        </w:tabs>
        <w:jc w:val="center"/>
        <w:rPr>
          <w:rFonts w:ascii="Futura PT Book" w:hAnsi="Futura PT Book" w:cs="Arial"/>
          <w:color w:val="0F243E" w:themeColor="text2" w:themeShade="80"/>
        </w:rPr>
      </w:pPr>
      <w:r w:rsidRPr="00121384">
        <w:rPr>
          <w:rFonts w:ascii="Futura PT Book" w:hAnsi="Futura PT Book"/>
          <w:noProof/>
          <w:color w:val="0F243E" w:themeColor="text2" w:themeShade="80"/>
          <w:lang w:val="en-GB" w:eastAsia="en-GB"/>
        </w:rPr>
        <mc:AlternateContent>
          <mc:Choice Requires="wps">
            <w:drawing>
              <wp:anchor distT="0" distB="0" distL="114300" distR="114300" simplePos="0" relativeHeight="251735040" behindDoc="0" locked="0" layoutInCell="1" allowOverlap="1" wp14:anchorId="701F4697" wp14:editId="7AE3FF52">
                <wp:simplePos x="0" y="0"/>
                <wp:positionH relativeFrom="column">
                  <wp:posOffset>846396</wp:posOffset>
                </wp:positionH>
                <wp:positionV relativeFrom="paragraph">
                  <wp:posOffset>1353185</wp:posOffset>
                </wp:positionV>
                <wp:extent cx="1714500" cy="400050"/>
                <wp:effectExtent l="28575" t="29210" r="38100" b="37465"/>
                <wp:wrapNone/>
                <wp:docPr id="116" name="Oval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4000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C3744A" id="Oval 116" o:spid="_x0000_s1026" style="position:absolute;margin-left:66.65pt;margin-top:106.55pt;width:135pt;height:31.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" filled="f" strokecolor="red" strokeweight="4.5pt"/>
            </w:pict>
          </mc:Fallback>
        </mc:AlternateContent>
      </w:r>
      <w:r w:rsidRPr="00121384">
        <w:rPr>
          <w:rFonts w:ascii="Futura PT Book" w:hAnsi="Futura PT Book" w:cs="Arial"/>
          <w:noProof/>
          <w:color w:val="0F243E" w:themeColor="text2" w:themeShade="80"/>
          <w:lang w:val="en-GB" w:eastAsia="en-GB"/>
        </w:rPr>
        <w:drawing>
          <wp:inline distT="0" distB="0" distL="0" distR="0" wp14:anchorId="17C6DF5B" wp14:editId="4373758F">
            <wp:extent cx="5433060" cy="4168140"/>
            <wp:effectExtent l="0" t="0" r="0" b="381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a:extLst>
                        <a:ext uri="{28A0092B-C50C-407E-A947-70E740481C1C}">
                          <a14:useLocalDpi xmlns:a14="http://schemas.microsoft.com/office/drawing/2010/main" val="0"/>
                        </a:ext>
                      </a:extLst>
                    </a:blip>
                    <a:srcRect l="10455" t="12296" r="44342" b="25957"/>
                    <a:stretch>
                      <a:fillRect/>
                    </a:stretch>
                  </pic:blipFill>
                  <pic:spPr bwMode="auto">
                    <a:xfrm>
                      <a:off x="0" y="0"/>
                      <a:ext cx="5433060" cy="4168140"/>
                    </a:xfrm>
                    <a:prstGeom prst="rect">
                      <a:avLst/>
                    </a:prstGeom>
                    <a:noFill/>
                    <a:ln>
                      <a:noFill/>
                    </a:ln>
                  </pic:spPr>
                </pic:pic>
              </a:graphicData>
            </a:graphic>
          </wp:inline>
        </w:drawing>
      </w:r>
    </w:p>
    <w:p w:rsidR="00A113C0" w:rsidRPr="00121384" w:rsidRDefault="00A113C0" w:rsidP="00A113C0">
      <w:pPr>
        <w:pStyle w:val="Default"/>
        <w:rPr>
          <w:rFonts w:ascii="Futura PT Book" w:hAnsi="Futura PT Book"/>
          <w:color w:val="0F243E" w:themeColor="text2" w:themeShade="80"/>
        </w:rPr>
      </w:pPr>
    </w:p>
    <w:p w:rsidR="00E27177" w:rsidRPr="00121384" w:rsidRDefault="00E27177" w:rsidP="00A113C0">
      <w:pPr>
        <w:pStyle w:val="Default"/>
        <w:rPr>
          <w:rFonts w:ascii="Futura PT Book" w:hAnsi="Futura PT Book"/>
          <w:color w:val="0F243E" w:themeColor="text2" w:themeShade="80"/>
        </w:rPr>
      </w:pPr>
    </w:p>
    <w:p w:rsidR="00A113C0" w:rsidRPr="00457526" w:rsidRDefault="00A113C0" w:rsidP="00A113C0">
      <w:pPr>
        <w:pStyle w:val="Default"/>
        <w:rPr>
          <w:rFonts w:ascii="Futura PT Book" w:hAnsi="Futura PT Book"/>
          <w:color w:val="0B1C2A"/>
        </w:rPr>
      </w:pPr>
      <w:r w:rsidRPr="00457526">
        <w:rPr>
          <w:rFonts w:ascii="Futura PT Book" w:hAnsi="Futura PT Book"/>
          <w:color w:val="0B1C2A"/>
        </w:rPr>
        <w:t>Read over your email again and make sure you are happy with everything.</w:t>
      </w:r>
    </w:p>
    <w:p w:rsidR="00E27177" w:rsidRPr="00457526" w:rsidRDefault="00E27177" w:rsidP="00A113C0">
      <w:pPr>
        <w:pStyle w:val="Default"/>
        <w:rPr>
          <w:rFonts w:ascii="Futura PT Book" w:hAnsi="Futura PT Book"/>
          <w:color w:val="0B1C2A"/>
        </w:rPr>
      </w:pPr>
    </w:p>
    <w:p w:rsidR="00A113C0" w:rsidRPr="00457526" w:rsidRDefault="00A113C0" w:rsidP="00A113C0">
      <w:pPr>
        <w:pStyle w:val="Default"/>
        <w:rPr>
          <w:rFonts w:ascii="Futura PT Book" w:hAnsi="Futura PT Book"/>
          <w:color w:val="0B1C2A"/>
        </w:rPr>
      </w:pPr>
      <w:r w:rsidRPr="00457526">
        <w:rPr>
          <w:rFonts w:ascii="Futura PT Book" w:hAnsi="Futura PT Book"/>
          <w:color w:val="0B1C2A"/>
        </w:rPr>
        <w:t>If you are, click Send.</w:t>
      </w:r>
    </w:p>
    <w:p w:rsidR="00A113C0" w:rsidRPr="00121384" w:rsidRDefault="00A113C0" w:rsidP="00A113C0">
      <w:pPr>
        <w:rPr>
          <w:rFonts w:ascii="Futura PT Book" w:hAnsi="Futura PT Book"/>
          <w:b/>
          <w:color w:val="FFC000"/>
          <w:sz w:val="64"/>
          <w:szCs w:val="64"/>
        </w:rPr>
      </w:pPr>
      <w:r w:rsidRPr="00121384">
        <w:rPr>
          <w:rFonts w:ascii="Futura PT Book" w:hAnsi="Futura PT Book"/>
          <w:b/>
          <w:color w:val="FFC000"/>
          <w:sz w:val="64"/>
          <w:szCs w:val="64"/>
        </w:rPr>
        <w:br w:type="page"/>
      </w:r>
    </w:p>
    <w:p w:rsidR="00A113C0" w:rsidRPr="00457526" w:rsidRDefault="00A113C0" w:rsidP="00A113C0">
      <w:pPr>
        <w:rPr>
          <w:rFonts w:ascii="Futura PT Heavy Italic" w:hAnsi="Futura PT Heavy Italic"/>
          <w:color w:val="76B835"/>
          <w:sz w:val="36"/>
          <w:szCs w:val="36"/>
        </w:rPr>
      </w:pPr>
      <w:r w:rsidRPr="00457526">
        <w:rPr>
          <w:rFonts w:ascii="Futura PT Heavy Italic" w:hAnsi="Futura PT Heavy Italic"/>
          <w:color w:val="76B835"/>
          <w:sz w:val="36"/>
          <w:szCs w:val="36"/>
        </w:rPr>
        <w:lastRenderedPageBreak/>
        <w:t>LESSON 9: ICT</w:t>
      </w:r>
    </w:p>
    <w:p w:rsidR="004666AF" w:rsidRPr="00457526" w:rsidRDefault="004666AF" w:rsidP="00A113C0">
      <w:pPr>
        <w:rPr>
          <w:rFonts w:ascii="Futura PT Book" w:hAnsi="Futura PT Book"/>
          <w:i/>
          <w:color w:val="0B1C2A"/>
        </w:rPr>
      </w:pPr>
    </w:p>
    <w:p w:rsidR="00A113C0" w:rsidRPr="00457526" w:rsidRDefault="004666AF" w:rsidP="00A113C0">
      <w:pPr>
        <w:rPr>
          <w:rFonts w:ascii="Futura PT Heavy Italic" w:hAnsi="Futura PT Heavy Italic" w:cs="Arial"/>
          <w:color w:val="76B835"/>
        </w:rPr>
      </w:pPr>
      <w:r w:rsidRPr="00457526">
        <w:rPr>
          <w:rFonts w:ascii="Futura PT Heavy Italic" w:hAnsi="Futura PT Heavy Italic"/>
          <w:color w:val="76B835"/>
        </w:rPr>
        <w:t>Creating a Meeting, Task and C</w:t>
      </w:r>
      <w:r w:rsidR="00A113C0" w:rsidRPr="00457526">
        <w:rPr>
          <w:rFonts w:ascii="Futura PT Heavy Italic" w:hAnsi="Futura PT Heavy Italic"/>
          <w:color w:val="76B835"/>
        </w:rPr>
        <w:t xml:space="preserve">ontact </w:t>
      </w:r>
    </w:p>
    <w:p w:rsidR="00A113C0" w:rsidRPr="00457526" w:rsidRDefault="00A113C0" w:rsidP="00A113C0">
      <w:pPr>
        <w:pStyle w:val="NoSpacing"/>
        <w:rPr>
          <w:rFonts w:ascii="Futura PT Book" w:hAnsi="Futura PT Book"/>
          <w:b/>
          <w:color w:val="0B1C2A"/>
          <w:sz w:val="24"/>
          <w:szCs w:val="24"/>
        </w:rPr>
      </w:pPr>
    </w:p>
    <w:p w:rsidR="00A113C0" w:rsidRPr="00457526" w:rsidRDefault="00A113C0" w:rsidP="00A113C0">
      <w:pPr>
        <w:pStyle w:val="NoSpacing"/>
        <w:rPr>
          <w:rFonts w:ascii="Futura PT Book" w:hAnsi="Futura PT Book"/>
          <w:b/>
          <w:color w:val="0B1C2A"/>
          <w:sz w:val="24"/>
          <w:szCs w:val="24"/>
        </w:rPr>
      </w:pPr>
      <w:r w:rsidRPr="00457526">
        <w:rPr>
          <w:rFonts w:ascii="Futura PT Book" w:hAnsi="Futura PT Book"/>
          <w:b/>
          <w:color w:val="0B1C2A"/>
          <w:sz w:val="24"/>
          <w:szCs w:val="24"/>
        </w:rPr>
        <w:t>Learning objectives:</w:t>
      </w:r>
    </w:p>
    <w:p w:rsidR="00A113C0" w:rsidRPr="00457526" w:rsidRDefault="00A113C0" w:rsidP="00A113C0">
      <w:pPr>
        <w:pStyle w:val="NoSpacing"/>
        <w:numPr>
          <w:ilvl w:val="0"/>
          <w:numId w:val="9"/>
        </w:numPr>
        <w:jc w:val="both"/>
        <w:rPr>
          <w:rFonts w:ascii="Futura PT Book" w:hAnsi="Futura PT Book" w:cs="Arial"/>
          <w:color w:val="0B1C2A"/>
          <w:sz w:val="24"/>
          <w:szCs w:val="24"/>
        </w:rPr>
      </w:pPr>
      <w:r w:rsidRPr="00457526">
        <w:rPr>
          <w:rFonts w:ascii="Futura PT Book" w:hAnsi="Futura PT Book" w:cs="Arial"/>
          <w:color w:val="0B1C2A"/>
          <w:sz w:val="24"/>
          <w:szCs w:val="24"/>
        </w:rPr>
        <w:t>Know: what Microsoft PowerPoint is</w:t>
      </w:r>
    </w:p>
    <w:p w:rsidR="00A113C0" w:rsidRPr="00457526" w:rsidRDefault="00A113C0" w:rsidP="00A113C0">
      <w:pPr>
        <w:pStyle w:val="NoSpacing"/>
        <w:numPr>
          <w:ilvl w:val="0"/>
          <w:numId w:val="9"/>
        </w:numPr>
        <w:jc w:val="both"/>
        <w:rPr>
          <w:rFonts w:ascii="Futura PT Book" w:hAnsi="Futura PT Book" w:cs="Arial"/>
          <w:color w:val="0B1C2A"/>
          <w:sz w:val="24"/>
          <w:szCs w:val="24"/>
        </w:rPr>
      </w:pPr>
      <w:r w:rsidRPr="00457526">
        <w:rPr>
          <w:rFonts w:ascii="Futura PT Book" w:hAnsi="Futura PT Book" w:cs="Arial"/>
          <w:color w:val="0B1C2A"/>
          <w:sz w:val="24"/>
          <w:szCs w:val="24"/>
        </w:rPr>
        <w:t>Understand: what Microsoft PowerPoint can create and be used for</w:t>
      </w:r>
    </w:p>
    <w:p w:rsidR="00A113C0" w:rsidRPr="00457526" w:rsidRDefault="00A113C0" w:rsidP="00A113C0">
      <w:pPr>
        <w:pStyle w:val="NoSpacing"/>
        <w:numPr>
          <w:ilvl w:val="0"/>
          <w:numId w:val="9"/>
        </w:numPr>
        <w:jc w:val="both"/>
        <w:rPr>
          <w:rFonts w:ascii="Futura PT Book" w:hAnsi="Futura PT Book" w:cs="Arial"/>
          <w:color w:val="0B1C2A"/>
          <w:sz w:val="24"/>
          <w:szCs w:val="24"/>
        </w:rPr>
      </w:pPr>
      <w:r w:rsidRPr="00457526">
        <w:rPr>
          <w:rFonts w:ascii="Futura PT Book" w:hAnsi="Futura PT Book" w:cs="Arial"/>
          <w:color w:val="0B1C2A"/>
          <w:sz w:val="24"/>
          <w:szCs w:val="24"/>
        </w:rPr>
        <w:t>Be able to: create a Presentation based on a researched subject</w:t>
      </w:r>
    </w:p>
    <w:p w:rsidR="00A113C0" w:rsidRPr="00457526" w:rsidRDefault="00A113C0" w:rsidP="00A113C0">
      <w:pPr>
        <w:pStyle w:val="NoSpacing"/>
        <w:rPr>
          <w:rFonts w:ascii="Futura PT Book" w:hAnsi="Futura PT Book"/>
          <w:i/>
          <w:color w:val="0B1C2A"/>
          <w:sz w:val="24"/>
          <w:szCs w:val="24"/>
        </w:rPr>
      </w:pPr>
    </w:p>
    <w:p w:rsidR="00A113C0" w:rsidRPr="00457526" w:rsidRDefault="00A113C0" w:rsidP="00A113C0">
      <w:pPr>
        <w:rPr>
          <w:rFonts w:ascii="Futura PT Book" w:hAnsi="Futura PT Book"/>
          <w:b/>
          <w:color w:val="0B1C2A"/>
        </w:rPr>
      </w:pPr>
    </w:p>
    <w:p w:rsidR="00A113C0" w:rsidRPr="00121384" w:rsidRDefault="00A113C0" w:rsidP="00A113C0">
      <w:pPr>
        <w:jc w:val="center"/>
        <w:rPr>
          <w:rFonts w:ascii="Futura PT Book" w:hAnsi="Futura PT Book"/>
          <w:b/>
          <w:color w:val="FFC000"/>
          <w:sz w:val="64"/>
          <w:szCs w:val="64"/>
        </w:rPr>
      </w:pPr>
      <w:r w:rsidRPr="00121384">
        <w:rPr>
          <w:rFonts w:ascii="Futura PT Book" w:hAnsi="Futura PT Book"/>
          <w:b/>
          <w:noProof/>
          <w:color w:val="FFC000"/>
          <w:sz w:val="64"/>
          <w:szCs w:val="64"/>
          <w:lang w:val="en-GB" w:eastAsia="en-GB"/>
        </w:rPr>
        <w:drawing>
          <wp:inline distT="0" distB="0" distL="0" distR="0" wp14:anchorId="3F71BE13" wp14:editId="0995B18D">
            <wp:extent cx="6645910" cy="4153535"/>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 name="right3_v2_v2.jpg"/>
                    <pic:cNvPicPr/>
                  </pic:nvPicPr>
                  <pic:blipFill>
                    <a:blip r:embed="rId78">
                      <a:extLst>
                        <a:ext uri="{28A0092B-C50C-407E-A947-70E740481C1C}">
                          <a14:useLocalDpi xmlns:a14="http://schemas.microsoft.com/office/drawing/2010/main" val="0"/>
                        </a:ext>
                      </a:extLst>
                    </a:blip>
                    <a:stretch>
                      <a:fillRect/>
                    </a:stretch>
                  </pic:blipFill>
                  <pic:spPr>
                    <a:xfrm>
                      <a:off x="0" y="0"/>
                      <a:ext cx="6645910" cy="4153535"/>
                    </a:xfrm>
                    <a:prstGeom prst="rect">
                      <a:avLst/>
                    </a:prstGeom>
                  </pic:spPr>
                </pic:pic>
              </a:graphicData>
            </a:graphic>
          </wp:inline>
        </w:drawing>
      </w:r>
      <w:r w:rsidRPr="00121384">
        <w:rPr>
          <w:rFonts w:ascii="Futura PT Book" w:hAnsi="Futura PT Book"/>
          <w:b/>
          <w:color w:val="FFC000"/>
          <w:sz w:val="64"/>
          <w:szCs w:val="64"/>
        </w:rPr>
        <w:br w:type="page"/>
      </w:r>
    </w:p>
    <w:p w:rsidR="00A113C0" w:rsidRPr="00457526" w:rsidRDefault="00A113C0" w:rsidP="00A113C0">
      <w:pPr>
        <w:rPr>
          <w:rFonts w:ascii="Futura PT Heavy Italic" w:hAnsi="Futura PT Heavy Italic"/>
          <w:color w:val="76B835"/>
          <w:sz w:val="36"/>
          <w:szCs w:val="36"/>
        </w:rPr>
      </w:pPr>
      <w:r w:rsidRPr="00457526">
        <w:rPr>
          <w:rFonts w:ascii="Futura PT Heavy Italic" w:hAnsi="Futura PT Heavy Italic"/>
          <w:color w:val="76B835"/>
          <w:sz w:val="36"/>
          <w:szCs w:val="36"/>
        </w:rPr>
        <w:lastRenderedPageBreak/>
        <w:t xml:space="preserve">LESSON 10: ICT </w:t>
      </w:r>
    </w:p>
    <w:p w:rsidR="004666AF" w:rsidRPr="00457526" w:rsidRDefault="004666AF" w:rsidP="00A113C0">
      <w:pPr>
        <w:rPr>
          <w:rFonts w:ascii="Futura PT Heavy Italic" w:hAnsi="Futura PT Heavy Italic"/>
          <w:i/>
          <w:color w:val="0B1C2A"/>
        </w:rPr>
      </w:pPr>
    </w:p>
    <w:p w:rsidR="00A113C0" w:rsidRPr="00457526" w:rsidRDefault="00A113C0" w:rsidP="00A113C0">
      <w:pPr>
        <w:rPr>
          <w:rFonts w:ascii="Futura PT Heavy Italic" w:hAnsi="Futura PT Heavy Italic" w:cs="Arial"/>
          <w:color w:val="76B835"/>
        </w:rPr>
      </w:pPr>
      <w:r w:rsidRPr="00457526">
        <w:rPr>
          <w:rFonts w:ascii="Futura PT Heavy Italic" w:hAnsi="Futura PT Heavy Italic"/>
          <w:color w:val="76B835"/>
        </w:rPr>
        <w:t>Microsoft PowerPoint</w:t>
      </w:r>
    </w:p>
    <w:p w:rsidR="004666AF" w:rsidRPr="00457526" w:rsidRDefault="004666AF" w:rsidP="00A113C0">
      <w:pPr>
        <w:pStyle w:val="NoSpacing"/>
        <w:rPr>
          <w:rFonts w:ascii="Futura PT Book" w:hAnsi="Futura PT Book"/>
          <w:b/>
          <w:color w:val="0B1C2A"/>
          <w:sz w:val="24"/>
          <w:szCs w:val="24"/>
        </w:rPr>
      </w:pPr>
    </w:p>
    <w:p w:rsidR="004666AF" w:rsidRPr="00457526" w:rsidRDefault="00A113C0" w:rsidP="004666AF">
      <w:pPr>
        <w:pStyle w:val="NoSpacing"/>
        <w:jc w:val="both"/>
        <w:rPr>
          <w:rFonts w:ascii="Futura PT Book" w:hAnsi="Futura PT Book" w:cs="Arial"/>
          <w:color w:val="0B1C2A"/>
          <w:sz w:val="24"/>
          <w:szCs w:val="24"/>
        </w:rPr>
      </w:pPr>
      <w:r w:rsidRPr="00457526">
        <w:rPr>
          <w:rFonts w:ascii="Futura PT Book" w:hAnsi="Futura PT Book"/>
          <w:b/>
          <w:color w:val="0B1C2A"/>
          <w:sz w:val="24"/>
          <w:szCs w:val="24"/>
        </w:rPr>
        <w:t>Learning objectives:</w:t>
      </w:r>
      <w:r w:rsidR="004666AF" w:rsidRPr="00457526">
        <w:rPr>
          <w:rFonts w:ascii="Futura PT Book" w:hAnsi="Futura PT Book" w:cs="Arial"/>
          <w:color w:val="0B1C2A"/>
          <w:sz w:val="24"/>
          <w:szCs w:val="24"/>
        </w:rPr>
        <w:t xml:space="preserve"> </w:t>
      </w:r>
    </w:p>
    <w:p w:rsidR="004666AF" w:rsidRPr="00457526" w:rsidRDefault="004666AF" w:rsidP="004666AF">
      <w:pPr>
        <w:pStyle w:val="NoSpacing"/>
        <w:numPr>
          <w:ilvl w:val="0"/>
          <w:numId w:val="9"/>
        </w:numPr>
        <w:jc w:val="both"/>
        <w:rPr>
          <w:rFonts w:ascii="Futura PT Book" w:hAnsi="Futura PT Book" w:cs="Arial"/>
          <w:color w:val="0B1C2A"/>
          <w:sz w:val="24"/>
          <w:szCs w:val="24"/>
        </w:rPr>
      </w:pPr>
      <w:r w:rsidRPr="00457526">
        <w:rPr>
          <w:rFonts w:ascii="Futura PT Book" w:hAnsi="Futura PT Book" w:cs="Arial"/>
          <w:color w:val="0B1C2A"/>
          <w:sz w:val="24"/>
          <w:szCs w:val="24"/>
        </w:rPr>
        <w:t>Know: what Microsoft PowerPoint is</w:t>
      </w:r>
    </w:p>
    <w:p w:rsidR="004666AF" w:rsidRPr="00457526" w:rsidRDefault="004666AF" w:rsidP="004666AF">
      <w:pPr>
        <w:pStyle w:val="NoSpacing"/>
        <w:numPr>
          <w:ilvl w:val="0"/>
          <w:numId w:val="9"/>
        </w:numPr>
        <w:jc w:val="both"/>
        <w:rPr>
          <w:rFonts w:ascii="Futura PT Book" w:hAnsi="Futura PT Book" w:cs="Arial"/>
          <w:color w:val="0B1C2A"/>
          <w:sz w:val="24"/>
          <w:szCs w:val="24"/>
        </w:rPr>
      </w:pPr>
      <w:r w:rsidRPr="00457526">
        <w:rPr>
          <w:rFonts w:ascii="Futura PT Book" w:hAnsi="Futura PT Book" w:cs="Arial"/>
          <w:color w:val="0B1C2A"/>
          <w:sz w:val="24"/>
          <w:szCs w:val="24"/>
        </w:rPr>
        <w:t>Understand: what Microsoft PowerPoint can create and be used for</w:t>
      </w:r>
    </w:p>
    <w:p w:rsidR="004666AF" w:rsidRPr="00457526" w:rsidRDefault="004666AF" w:rsidP="004666AF">
      <w:pPr>
        <w:pStyle w:val="NoSpacing"/>
        <w:numPr>
          <w:ilvl w:val="0"/>
          <w:numId w:val="9"/>
        </w:numPr>
        <w:jc w:val="both"/>
        <w:rPr>
          <w:rFonts w:ascii="Futura PT Book" w:hAnsi="Futura PT Book" w:cs="Arial"/>
          <w:color w:val="0B1C2A"/>
          <w:sz w:val="24"/>
          <w:szCs w:val="24"/>
        </w:rPr>
      </w:pPr>
      <w:r w:rsidRPr="00457526">
        <w:rPr>
          <w:rFonts w:ascii="Futura PT Book" w:hAnsi="Futura PT Book" w:cs="Arial"/>
          <w:color w:val="0B1C2A"/>
          <w:sz w:val="24"/>
          <w:szCs w:val="24"/>
        </w:rPr>
        <w:t>Be able to: create a Presentation based on a researched subject</w:t>
      </w:r>
    </w:p>
    <w:p w:rsidR="004666AF" w:rsidRPr="00457526" w:rsidRDefault="004666AF" w:rsidP="004666AF">
      <w:pPr>
        <w:pStyle w:val="NoSpacing"/>
        <w:ind w:left="720"/>
        <w:jc w:val="both"/>
        <w:rPr>
          <w:rFonts w:ascii="Futura PT Book" w:hAnsi="Futura PT Book" w:cs="Arial"/>
          <w:color w:val="0B1C2A"/>
          <w:sz w:val="24"/>
          <w:szCs w:val="24"/>
        </w:rPr>
      </w:pPr>
    </w:p>
    <w:p w:rsidR="004666AF" w:rsidRPr="00121384" w:rsidRDefault="004666AF" w:rsidP="004666AF">
      <w:pPr>
        <w:pStyle w:val="NoSpacing"/>
        <w:ind w:left="720"/>
        <w:jc w:val="both"/>
        <w:rPr>
          <w:rFonts w:ascii="Futura PT Book" w:hAnsi="Futura PT Book" w:cs="Arial"/>
          <w:color w:val="0F243E" w:themeColor="text2" w:themeShade="80"/>
          <w:szCs w:val="24"/>
        </w:rPr>
      </w:pPr>
    </w:p>
    <w:p w:rsidR="004666AF" w:rsidRPr="00121384" w:rsidRDefault="004666AF" w:rsidP="004666AF">
      <w:pPr>
        <w:pStyle w:val="NoSpacing"/>
        <w:rPr>
          <w:rFonts w:ascii="Futura PT Book" w:hAnsi="Futura PT Book"/>
          <w:i/>
        </w:rPr>
      </w:pPr>
    </w:p>
    <w:p w:rsidR="00A113C0" w:rsidRPr="00121384" w:rsidRDefault="00A113C0" w:rsidP="00A113C0">
      <w:pPr>
        <w:jc w:val="center"/>
        <w:rPr>
          <w:rFonts w:ascii="Futura PT Book" w:hAnsi="Futura PT Book"/>
          <w:b/>
          <w:color w:val="FFC000"/>
          <w:sz w:val="64"/>
          <w:szCs w:val="64"/>
        </w:rPr>
      </w:pPr>
      <w:r w:rsidRPr="00121384">
        <w:rPr>
          <w:rFonts w:ascii="Futura PT Book" w:hAnsi="Futura PT Book"/>
          <w:b/>
          <w:noProof/>
          <w:color w:val="FFC000"/>
          <w:sz w:val="64"/>
          <w:szCs w:val="64"/>
          <w:lang w:val="en-GB" w:eastAsia="en-GB"/>
        </w:rPr>
        <w:drawing>
          <wp:inline distT="0" distB="0" distL="0" distR="0" wp14:anchorId="4EC92F1C" wp14:editId="17212A8D">
            <wp:extent cx="6645910" cy="3738245"/>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 name="000093424dd7-ebaf-47a9-b.jpg"/>
                    <pic:cNvPicPr/>
                  </pic:nvPicPr>
                  <pic:blipFill>
                    <a:blip r:embed="rId79">
                      <a:extLst>
                        <a:ext uri="{28A0092B-C50C-407E-A947-70E740481C1C}">
                          <a14:useLocalDpi xmlns:a14="http://schemas.microsoft.com/office/drawing/2010/main" val="0"/>
                        </a:ext>
                      </a:extLst>
                    </a:blip>
                    <a:stretch>
                      <a:fillRect/>
                    </a:stretch>
                  </pic:blipFill>
                  <pic:spPr>
                    <a:xfrm>
                      <a:off x="0" y="0"/>
                      <a:ext cx="6645910" cy="3738245"/>
                    </a:xfrm>
                    <a:prstGeom prst="rect">
                      <a:avLst/>
                    </a:prstGeom>
                  </pic:spPr>
                </pic:pic>
              </a:graphicData>
            </a:graphic>
          </wp:inline>
        </w:drawing>
      </w:r>
      <w:r w:rsidRPr="00121384">
        <w:rPr>
          <w:rFonts w:ascii="Futura PT Book" w:hAnsi="Futura PT Book"/>
          <w:b/>
          <w:color w:val="FFC000"/>
          <w:sz w:val="64"/>
          <w:szCs w:val="64"/>
        </w:rPr>
        <w:br w:type="page"/>
      </w:r>
    </w:p>
    <w:p w:rsidR="00A113C0" w:rsidRPr="00457526" w:rsidRDefault="00A113C0" w:rsidP="00A113C0">
      <w:pPr>
        <w:rPr>
          <w:rFonts w:ascii="Futura PT Heavy Italic" w:hAnsi="Futura PT Heavy Italic"/>
          <w:color w:val="76B835"/>
          <w:sz w:val="36"/>
          <w:szCs w:val="36"/>
        </w:rPr>
      </w:pPr>
      <w:r w:rsidRPr="00457526">
        <w:rPr>
          <w:rFonts w:ascii="Futura PT Heavy Italic" w:hAnsi="Futura PT Heavy Italic"/>
          <w:color w:val="76B835"/>
          <w:sz w:val="36"/>
          <w:szCs w:val="36"/>
        </w:rPr>
        <w:lastRenderedPageBreak/>
        <w:t xml:space="preserve">HANDOUT 026: </w:t>
      </w:r>
      <w:r w:rsidR="00A262C7" w:rsidRPr="00457526">
        <w:rPr>
          <w:rFonts w:ascii="Futura PT Heavy Italic" w:hAnsi="Futura PT Heavy Italic"/>
          <w:color w:val="76B835"/>
          <w:sz w:val="36"/>
          <w:szCs w:val="36"/>
        </w:rPr>
        <w:t>Creating a P</w:t>
      </w:r>
      <w:r w:rsidRPr="00457526">
        <w:rPr>
          <w:rFonts w:ascii="Futura PT Heavy Italic" w:hAnsi="Futura PT Heavy Italic"/>
          <w:color w:val="76B835"/>
          <w:sz w:val="36"/>
          <w:szCs w:val="36"/>
        </w:rPr>
        <w:t xml:space="preserve">resentation </w:t>
      </w:r>
    </w:p>
    <w:p w:rsidR="00A262C7" w:rsidRPr="00121384" w:rsidRDefault="00A262C7" w:rsidP="00A113C0">
      <w:pPr>
        <w:tabs>
          <w:tab w:val="left" w:pos="2805"/>
        </w:tabs>
        <w:rPr>
          <w:rFonts w:ascii="Futura PT Book" w:hAnsi="Futura PT Book" w:cs="Arial"/>
        </w:rPr>
      </w:pPr>
    </w:p>
    <w:p w:rsidR="00A262C7" w:rsidRPr="00457526" w:rsidRDefault="00A262C7" w:rsidP="00A113C0">
      <w:pPr>
        <w:tabs>
          <w:tab w:val="left" w:pos="2805"/>
        </w:tabs>
        <w:rPr>
          <w:rFonts w:ascii="Futura PT Book" w:hAnsi="Futura PT Book" w:cs="Arial"/>
          <w:color w:val="0B1C2A"/>
        </w:rPr>
      </w:pPr>
      <w:r w:rsidRPr="00457526">
        <w:rPr>
          <w:rFonts w:ascii="Futura PT Book" w:hAnsi="Futura PT Book" w:cs="Arial"/>
          <w:color w:val="0B1C2A"/>
        </w:rPr>
        <w:t>You are going to create a 5 minute presentation to describe an automotive job role that you did not previously know existed.</w:t>
      </w:r>
    </w:p>
    <w:p w:rsidR="00A262C7" w:rsidRPr="00457526" w:rsidRDefault="00A262C7" w:rsidP="00A113C0">
      <w:pPr>
        <w:tabs>
          <w:tab w:val="left" w:pos="2805"/>
        </w:tabs>
        <w:rPr>
          <w:rFonts w:ascii="Futura PT Book" w:hAnsi="Futura PT Book" w:cs="Arial"/>
          <w:color w:val="0B1C2A"/>
        </w:rPr>
      </w:pPr>
    </w:p>
    <w:p w:rsidR="00A262C7" w:rsidRPr="00457526" w:rsidRDefault="00A262C7" w:rsidP="00A113C0">
      <w:pPr>
        <w:tabs>
          <w:tab w:val="left" w:pos="2805"/>
        </w:tabs>
        <w:rPr>
          <w:rFonts w:ascii="Futura PT Book" w:hAnsi="Futura PT Book" w:cs="Arial"/>
          <w:color w:val="0B1C2A"/>
        </w:rPr>
      </w:pPr>
      <w:r w:rsidRPr="00457526">
        <w:rPr>
          <w:rFonts w:ascii="Futura PT Book" w:hAnsi="Futura PT Book" w:cs="Arial"/>
          <w:color w:val="0B1C2A"/>
        </w:rPr>
        <w:t xml:space="preserve">Go to </w:t>
      </w:r>
      <w:hyperlink r:id="rId80" w:history="1">
        <w:r w:rsidRPr="00457526">
          <w:rPr>
            <w:rStyle w:val="Hyperlink"/>
            <w:rFonts w:ascii="Futura PT Book" w:hAnsi="Futura PT Book" w:cs="Arial"/>
            <w:color w:val="0B1C2A"/>
          </w:rPr>
          <w:t>www.autocity.org.uk</w:t>
        </w:r>
      </w:hyperlink>
      <w:r w:rsidRPr="00457526">
        <w:rPr>
          <w:rFonts w:ascii="Futura PT Book" w:hAnsi="Futura PT Book" w:cs="Arial"/>
          <w:color w:val="0B1C2A"/>
        </w:rPr>
        <w:t xml:space="preserve"> and choose Explore Job Roles from the menu.  Decide which job role you are going to do your presentation on, research it and find some basic information that you will include in your slides.</w:t>
      </w:r>
    </w:p>
    <w:p w:rsidR="00A262C7" w:rsidRPr="00457526" w:rsidRDefault="00A262C7" w:rsidP="00A113C0">
      <w:pPr>
        <w:tabs>
          <w:tab w:val="left" w:pos="2805"/>
        </w:tabs>
        <w:rPr>
          <w:rFonts w:ascii="Futura PT Book" w:hAnsi="Futura PT Book" w:cs="Arial"/>
          <w:color w:val="0B1C2A"/>
        </w:rPr>
      </w:pPr>
      <w:r w:rsidRPr="00457526">
        <w:rPr>
          <w:rFonts w:ascii="Futura PT Book" w:eastAsia="Times New Roman" w:hAnsi="Futura PT Book" w:cs="Arial"/>
          <w:bCs/>
          <w:noProof/>
          <w:color w:val="0B1C2A"/>
          <w:spacing w:val="-15"/>
          <w:kern w:val="36"/>
          <w:lang w:val="en-GB" w:eastAsia="en-GB"/>
        </w:rPr>
        <w:drawing>
          <wp:anchor distT="0" distB="0" distL="114300" distR="114300" simplePos="0" relativeHeight="251755520" behindDoc="0" locked="0" layoutInCell="1" allowOverlap="1" wp14:anchorId="6199F3D0" wp14:editId="6A2B5850">
            <wp:simplePos x="0" y="0"/>
            <wp:positionH relativeFrom="column">
              <wp:posOffset>4565469</wp:posOffset>
            </wp:positionH>
            <wp:positionV relativeFrom="paragraph">
              <wp:posOffset>135593</wp:posOffset>
            </wp:positionV>
            <wp:extent cx="663575" cy="663575"/>
            <wp:effectExtent l="0" t="0" r="3175" b="3175"/>
            <wp:wrapSquare wrapText="bothSides"/>
            <wp:docPr id="35" name="Picture 4" descr="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 Word.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63575" cy="663575"/>
                    </a:xfrm>
                    <a:prstGeom prst="rect">
                      <a:avLst/>
                    </a:prstGeom>
                  </pic:spPr>
                </pic:pic>
              </a:graphicData>
            </a:graphic>
            <wp14:sizeRelH relativeFrom="margin">
              <wp14:pctWidth>0</wp14:pctWidth>
            </wp14:sizeRelH>
            <wp14:sizeRelV relativeFrom="margin">
              <wp14:pctHeight>0</wp14:pctHeight>
            </wp14:sizeRelV>
          </wp:anchor>
        </w:drawing>
      </w:r>
    </w:p>
    <w:p w:rsidR="00A262C7" w:rsidRPr="00457526" w:rsidRDefault="00A262C7" w:rsidP="00A113C0">
      <w:pPr>
        <w:tabs>
          <w:tab w:val="left" w:pos="2805"/>
        </w:tabs>
        <w:rPr>
          <w:rFonts w:ascii="Futura PT Book" w:hAnsi="Futura PT Book" w:cs="Arial"/>
          <w:color w:val="0B1C2A"/>
        </w:rPr>
      </w:pPr>
      <w:r w:rsidRPr="00457526">
        <w:rPr>
          <w:rFonts w:ascii="Futura PT Book" w:hAnsi="Futura PT Book" w:cs="Arial"/>
          <w:color w:val="0B1C2A"/>
        </w:rPr>
        <w:t>Open Microsoft PowerPoint by clicking on the icon that looks like this:</w:t>
      </w:r>
      <w:r w:rsidRPr="00457526">
        <w:rPr>
          <w:rFonts w:ascii="Futura PT Book" w:eastAsia="Times New Roman" w:hAnsi="Futura PT Book" w:cs="Arial"/>
          <w:bCs/>
          <w:noProof/>
          <w:color w:val="0B1C2A"/>
          <w:spacing w:val="-15"/>
          <w:kern w:val="36"/>
          <w:lang w:eastAsia="en-GB"/>
        </w:rPr>
        <w:t xml:space="preserve"> </w:t>
      </w:r>
    </w:p>
    <w:p w:rsidR="00A113C0" w:rsidRPr="00457526" w:rsidRDefault="00A113C0" w:rsidP="00A113C0">
      <w:pPr>
        <w:tabs>
          <w:tab w:val="left" w:pos="2805"/>
        </w:tabs>
        <w:rPr>
          <w:rFonts w:ascii="Futura PT Book" w:hAnsi="Futura PT Book" w:cs="Arial"/>
          <w:color w:val="0B1C2A"/>
        </w:rPr>
      </w:pPr>
      <w:r w:rsidRPr="00457526">
        <w:rPr>
          <w:rFonts w:ascii="Futura PT Book" w:hAnsi="Futura PT Book" w:cs="Arial"/>
          <w:color w:val="0B1C2A"/>
        </w:rPr>
        <w:t>(Yours might be 2007 or another year)</w:t>
      </w:r>
      <w:r w:rsidR="00A262C7" w:rsidRPr="00457526">
        <w:rPr>
          <w:rFonts w:ascii="Futura PT Book" w:eastAsia="Times New Roman" w:hAnsi="Futura PT Book" w:cs="Arial"/>
          <w:bCs/>
          <w:noProof/>
          <w:color w:val="0B1C2A"/>
          <w:spacing w:val="-15"/>
          <w:kern w:val="36"/>
          <w:lang w:eastAsia="en-GB"/>
        </w:rPr>
        <w:t xml:space="preserve"> </w:t>
      </w:r>
    </w:p>
    <w:p w:rsidR="00A113C0" w:rsidRPr="00457526" w:rsidRDefault="00A113C0" w:rsidP="00A113C0">
      <w:pPr>
        <w:tabs>
          <w:tab w:val="left" w:pos="2805"/>
        </w:tabs>
        <w:rPr>
          <w:rFonts w:ascii="Futura PT Book" w:hAnsi="Futura PT Book" w:cs="Arial"/>
          <w:color w:val="0B1C2A"/>
        </w:rPr>
      </w:pPr>
    </w:p>
    <w:p w:rsidR="00A113C0" w:rsidRPr="00457526" w:rsidRDefault="00A113C0" w:rsidP="00A262C7">
      <w:pPr>
        <w:tabs>
          <w:tab w:val="left" w:pos="2805"/>
        </w:tabs>
        <w:rPr>
          <w:rFonts w:ascii="Futura PT Book" w:hAnsi="Futura PT Book" w:cs="Arial"/>
          <w:color w:val="0B1C2A"/>
        </w:rPr>
      </w:pPr>
      <w:r w:rsidRPr="00457526">
        <w:rPr>
          <w:rFonts w:ascii="Futura PT Book" w:hAnsi="Futura PT Book" w:cs="Arial"/>
          <w:color w:val="0B1C2A"/>
        </w:rPr>
        <w:t>You can then start to put your information in the slides.</w:t>
      </w:r>
      <w:r w:rsidR="00A262C7" w:rsidRPr="00457526">
        <w:rPr>
          <w:rFonts w:ascii="Futura PT Book" w:hAnsi="Futura PT Book" w:cs="Arial"/>
          <w:color w:val="0B1C2A"/>
        </w:rPr>
        <w:t xml:space="preserve">  </w:t>
      </w:r>
    </w:p>
    <w:p w:rsidR="00A113C0" w:rsidRPr="00457526" w:rsidRDefault="00A113C0" w:rsidP="00A113C0">
      <w:pPr>
        <w:pStyle w:val="Default"/>
        <w:rPr>
          <w:rFonts w:ascii="Futura PT Book" w:hAnsi="Futura PT Book"/>
          <w:color w:val="0B1C2A"/>
        </w:rPr>
      </w:pPr>
    </w:p>
    <w:p w:rsidR="00A113C0" w:rsidRPr="00121384" w:rsidRDefault="00A262C7" w:rsidP="00A113C0">
      <w:pPr>
        <w:pStyle w:val="Default"/>
        <w:rPr>
          <w:rFonts w:ascii="Futura PT Book" w:hAnsi="Futura PT Book"/>
        </w:rPr>
      </w:pPr>
      <w:r w:rsidRPr="00121384">
        <w:rPr>
          <w:rFonts w:ascii="Futura PT Book" w:eastAsia="Times New Roman" w:hAnsi="Futura PT Book"/>
          <w:bCs/>
          <w:noProof/>
          <w:spacing w:val="-15"/>
          <w:kern w:val="36"/>
          <w:sz w:val="22"/>
          <w:lang w:eastAsia="en-GB"/>
        </w:rPr>
        <w:drawing>
          <wp:anchor distT="0" distB="0" distL="114300" distR="114300" simplePos="0" relativeHeight="251737088" behindDoc="0" locked="0" layoutInCell="1" allowOverlap="1" wp14:anchorId="3D6AD87A" wp14:editId="46FF8541">
            <wp:simplePos x="0" y="0"/>
            <wp:positionH relativeFrom="margin">
              <wp:align>left</wp:align>
            </wp:positionH>
            <wp:positionV relativeFrom="margin">
              <wp:posOffset>2748763</wp:posOffset>
            </wp:positionV>
            <wp:extent cx="6057900" cy="3352800"/>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srcRect r="2304" b="3825"/>
                    <a:stretch>
                      <a:fillRect/>
                    </a:stretch>
                  </pic:blipFill>
                  <pic:spPr bwMode="auto">
                    <a:xfrm>
                      <a:off x="0" y="0"/>
                      <a:ext cx="6057900" cy="3352800"/>
                    </a:xfrm>
                    <a:prstGeom prst="rect">
                      <a:avLst/>
                    </a:prstGeom>
                    <a:noFill/>
                    <a:ln w="9525">
                      <a:noFill/>
                      <a:miter lim="800000"/>
                      <a:headEnd/>
                      <a:tailEnd/>
                    </a:ln>
                  </pic:spPr>
                </pic:pic>
              </a:graphicData>
            </a:graphic>
          </wp:anchor>
        </w:drawing>
      </w:r>
    </w:p>
    <w:p w:rsidR="00A113C0" w:rsidRPr="00121384" w:rsidRDefault="00A113C0" w:rsidP="00A113C0">
      <w:pPr>
        <w:pStyle w:val="Default"/>
        <w:rPr>
          <w:rFonts w:ascii="Futura PT Book" w:hAnsi="Futura PT Book"/>
        </w:rPr>
      </w:pPr>
    </w:p>
    <w:p w:rsidR="00A113C0" w:rsidRPr="00121384" w:rsidRDefault="00A113C0" w:rsidP="00A113C0">
      <w:pPr>
        <w:pStyle w:val="Default"/>
        <w:rPr>
          <w:rFonts w:ascii="Futura PT Book" w:hAnsi="Futura PT Book"/>
        </w:rPr>
      </w:pPr>
    </w:p>
    <w:p w:rsidR="00A113C0" w:rsidRPr="00121384" w:rsidRDefault="00A113C0" w:rsidP="00A113C0">
      <w:pPr>
        <w:pStyle w:val="Default"/>
        <w:rPr>
          <w:rFonts w:ascii="Futura PT Book" w:hAnsi="Futura PT Book"/>
        </w:rPr>
      </w:pPr>
    </w:p>
    <w:p w:rsidR="00A113C0" w:rsidRPr="00121384" w:rsidRDefault="00A113C0" w:rsidP="00A113C0">
      <w:pPr>
        <w:pStyle w:val="Default"/>
        <w:rPr>
          <w:rFonts w:ascii="Futura PT Book" w:hAnsi="Futura PT Book"/>
        </w:rPr>
      </w:pPr>
    </w:p>
    <w:p w:rsidR="00A113C0" w:rsidRPr="00121384" w:rsidRDefault="00A113C0" w:rsidP="00A113C0">
      <w:pPr>
        <w:pStyle w:val="Default"/>
        <w:rPr>
          <w:rFonts w:ascii="Futura PT Book" w:hAnsi="Futura PT Book"/>
        </w:rPr>
      </w:pPr>
    </w:p>
    <w:p w:rsidR="00A113C0" w:rsidRPr="00121384" w:rsidRDefault="00A113C0" w:rsidP="00A113C0">
      <w:pPr>
        <w:pStyle w:val="Default"/>
        <w:rPr>
          <w:rFonts w:ascii="Futura PT Book" w:hAnsi="Futura PT Book"/>
        </w:rPr>
      </w:pPr>
    </w:p>
    <w:p w:rsidR="00A113C0" w:rsidRPr="00121384" w:rsidRDefault="00A113C0" w:rsidP="00A113C0">
      <w:pPr>
        <w:pStyle w:val="Default"/>
        <w:rPr>
          <w:rFonts w:ascii="Futura PT Book" w:hAnsi="Futura PT Book"/>
        </w:rPr>
      </w:pPr>
    </w:p>
    <w:p w:rsidR="00A113C0" w:rsidRPr="00121384" w:rsidRDefault="00A113C0" w:rsidP="00A113C0">
      <w:pPr>
        <w:pStyle w:val="Default"/>
        <w:rPr>
          <w:rFonts w:ascii="Futura PT Book" w:hAnsi="Futura PT Book"/>
        </w:rPr>
      </w:pPr>
    </w:p>
    <w:p w:rsidR="00A113C0" w:rsidRPr="00121384" w:rsidRDefault="00A113C0" w:rsidP="00A113C0">
      <w:pPr>
        <w:pStyle w:val="Default"/>
        <w:rPr>
          <w:rFonts w:ascii="Futura PT Book" w:hAnsi="Futura PT Book"/>
        </w:rPr>
      </w:pPr>
    </w:p>
    <w:p w:rsidR="00A113C0" w:rsidRPr="00121384" w:rsidRDefault="00A113C0" w:rsidP="00A113C0">
      <w:pPr>
        <w:pStyle w:val="Default"/>
        <w:rPr>
          <w:rFonts w:ascii="Futura PT Book" w:hAnsi="Futura PT Book"/>
        </w:rPr>
      </w:pPr>
    </w:p>
    <w:p w:rsidR="00A262C7" w:rsidRPr="00121384" w:rsidRDefault="00A262C7" w:rsidP="00A113C0">
      <w:pPr>
        <w:pStyle w:val="Default"/>
        <w:rPr>
          <w:rFonts w:ascii="Futura PT Book" w:hAnsi="Futura PT Book"/>
          <w:sz w:val="22"/>
        </w:rPr>
      </w:pPr>
    </w:p>
    <w:p w:rsidR="00A262C7" w:rsidRPr="00121384" w:rsidRDefault="00A262C7" w:rsidP="00A113C0">
      <w:pPr>
        <w:pStyle w:val="Default"/>
        <w:rPr>
          <w:rFonts w:ascii="Futura PT Book" w:hAnsi="Futura PT Book"/>
          <w:sz w:val="22"/>
        </w:rPr>
      </w:pPr>
    </w:p>
    <w:p w:rsidR="00A262C7" w:rsidRPr="00121384" w:rsidRDefault="00A262C7" w:rsidP="00A113C0">
      <w:pPr>
        <w:pStyle w:val="Default"/>
        <w:rPr>
          <w:rFonts w:ascii="Futura PT Book" w:hAnsi="Futura PT Book"/>
          <w:sz w:val="22"/>
        </w:rPr>
      </w:pPr>
    </w:p>
    <w:p w:rsidR="00A262C7" w:rsidRPr="00121384" w:rsidRDefault="00A262C7" w:rsidP="00A113C0">
      <w:pPr>
        <w:pStyle w:val="Default"/>
        <w:rPr>
          <w:rFonts w:ascii="Futura PT Book" w:hAnsi="Futura PT Book"/>
          <w:sz w:val="22"/>
        </w:rPr>
      </w:pPr>
    </w:p>
    <w:p w:rsidR="00A262C7" w:rsidRPr="00121384" w:rsidRDefault="00A262C7" w:rsidP="00A113C0">
      <w:pPr>
        <w:pStyle w:val="Default"/>
        <w:rPr>
          <w:rFonts w:ascii="Futura PT Book" w:hAnsi="Futura PT Book"/>
          <w:sz w:val="22"/>
        </w:rPr>
      </w:pPr>
    </w:p>
    <w:p w:rsidR="00A262C7" w:rsidRPr="00121384" w:rsidRDefault="00A262C7" w:rsidP="00A113C0">
      <w:pPr>
        <w:pStyle w:val="Default"/>
        <w:rPr>
          <w:rFonts w:ascii="Futura PT Book" w:hAnsi="Futura PT Book"/>
          <w:sz w:val="22"/>
        </w:rPr>
      </w:pPr>
    </w:p>
    <w:p w:rsidR="00A262C7" w:rsidRPr="00121384" w:rsidRDefault="00A262C7" w:rsidP="00A113C0">
      <w:pPr>
        <w:pStyle w:val="Default"/>
        <w:rPr>
          <w:rFonts w:ascii="Futura PT Book" w:hAnsi="Futura PT Book"/>
          <w:sz w:val="22"/>
        </w:rPr>
      </w:pPr>
    </w:p>
    <w:p w:rsidR="00A262C7" w:rsidRPr="00121384" w:rsidRDefault="00A262C7" w:rsidP="00A113C0">
      <w:pPr>
        <w:pStyle w:val="Default"/>
        <w:rPr>
          <w:rFonts w:ascii="Futura PT Book" w:hAnsi="Futura PT Book"/>
          <w:sz w:val="22"/>
        </w:rPr>
      </w:pPr>
    </w:p>
    <w:p w:rsidR="00A262C7" w:rsidRPr="00121384" w:rsidRDefault="00A262C7" w:rsidP="00A113C0">
      <w:pPr>
        <w:pStyle w:val="Default"/>
        <w:rPr>
          <w:rFonts w:ascii="Futura PT Book" w:hAnsi="Futura PT Book"/>
          <w:sz w:val="22"/>
        </w:rPr>
      </w:pPr>
    </w:p>
    <w:p w:rsidR="00A262C7" w:rsidRPr="00121384" w:rsidRDefault="00A262C7" w:rsidP="00A113C0">
      <w:pPr>
        <w:pStyle w:val="Default"/>
        <w:rPr>
          <w:rFonts w:ascii="Futura PT Book" w:hAnsi="Futura PT Book"/>
          <w:sz w:val="22"/>
        </w:rPr>
      </w:pPr>
    </w:p>
    <w:p w:rsidR="00A262C7" w:rsidRPr="00121384" w:rsidRDefault="00A262C7" w:rsidP="00A113C0">
      <w:pPr>
        <w:pStyle w:val="Default"/>
        <w:rPr>
          <w:rFonts w:ascii="Futura PT Book" w:hAnsi="Futura PT Book"/>
          <w:sz w:val="22"/>
        </w:rPr>
      </w:pPr>
    </w:p>
    <w:p w:rsidR="00A262C7" w:rsidRPr="00121384" w:rsidRDefault="00A262C7">
      <w:pPr>
        <w:rPr>
          <w:rFonts w:ascii="Futura PT Book" w:eastAsiaTheme="minorHAnsi" w:hAnsi="Futura PT Book" w:cs="Georgia"/>
          <w:color w:val="000000"/>
          <w:sz w:val="22"/>
          <w:lang w:val="en-GB"/>
        </w:rPr>
      </w:pPr>
      <w:r w:rsidRPr="00121384">
        <w:rPr>
          <w:rFonts w:ascii="Futura PT Book" w:hAnsi="Futura PT Book"/>
          <w:sz w:val="22"/>
        </w:rPr>
        <w:br w:type="page"/>
      </w:r>
    </w:p>
    <w:p w:rsidR="00A113C0" w:rsidRPr="00457526" w:rsidRDefault="00A262C7" w:rsidP="00A113C0">
      <w:pPr>
        <w:pStyle w:val="Default"/>
        <w:rPr>
          <w:rFonts w:ascii="Futura PT Book" w:hAnsi="Futura PT Book"/>
          <w:color w:val="0B1C2A"/>
          <w:sz w:val="22"/>
        </w:rPr>
      </w:pPr>
      <w:r w:rsidRPr="00457526">
        <w:rPr>
          <w:rFonts w:ascii="Futura PT Book" w:hAnsi="Futura PT Book"/>
          <w:color w:val="0B1C2A"/>
          <w:sz w:val="22"/>
        </w:rPr>
        <w:lastRenderedPageBreak/>
        <w:t xml:space="preserve">Follow the </w:t>
      </w:r>
      <w:r w:rsidR="00A113C0" w:rsidRPr="00457526">
        <w:rPr>
          <w:rFonts w:ascii="Futura PT Book" w:hAnsi="Futura PT Book"/>
          <w:color w:val="0B1C2A"/>
          <w:sz w:val="22"/>
        </w:rPr>
        <w:t>instructions to add a title and subtitle into your presentation:</w:t>
      </w:r>
    </w:p>
    <w:p w:rsidR="00A262C7" w:rsidRPr="00121384" w:rsidRDefault="00A262C7" w:rsidP="00A113C0">
      <w:pPr>
        <w:pStyle w:val="Default"/>
        <w:rPr>
          <w:rFonts w:ascii="Futura PT Book" w:hAnsi="Futura PT Book"/>
          <w:sz w:val="22"/>
        </w:rPr>
      </w:pPr>
    </w:p>
    <w:p w:rsidR="00A113C0" w:rsidRPr="00121384" w:rsidRDefault="00A113C0" w:rsidP="00A113C0">
      <w:pPr>
        <w:pStyle w:val="Default"/>
        <w:rPr>
          <w:rFonts w:ascii="Futura PT Book" w:hAnsi="Futura PT Book"/>
        </w:rPr>
      </w:pPr>
      <w:r w:rsidRPr="00121384">
        <w:rPr>
          <w:rFonts w:ascii="Futura PT Book" w:hAnsi="Futura PT Book"/>
          <w:noProof/>
          <w:lang w:eastAsia="en-GB"/>
        </w:rPr>
        <w:drawing>
          <wp:inline distT="0" distB="0" distL="0" distR="0" wp14:anchorId="6CA36822" wp14:editId="53DED191">
            <wp:extent cx="6200775" cy="3286125"/>
            <wp:effectExtent l="19050" t="0" r="9525" b="0"/>
            <wp:docPr id="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srcRect b="5738"/>
                    <a:stretch>
                      <a:fillRect/>
                    </a:stretch>
                  </pic:blipFill>
                  <pic:spPr bwMode="auto">
                    <a:xfrm>
                      <a:off x="0" y="0"/>
                      <a:ext cx="6200775" cy="3286125"/>
                    </a:xfrm>
                    <a:prstGeom prst="rect">
                      <a:avLst/>
                    </a:prstGeom>
                    <a:noFill/>
                    <a:ln w="9525">
                      <a:noFill/>
                      <a:miter lim="800000"/>
                      <a:headEnd/>
                      <a:tailEnd/>
                    </a:ln>
                  </pic:spPr>
                </pic:pic>
              </a:graphicData>
            </a:graphic>
          </wp:inline>
        </w:drawing>
      </w:r>
    </w:p>
    <w:p w:rsidR="00A113C0" w:rsidRPr="00121384" w:rsidRDefault="00A113C0" w:rsidP="00A113C0">
      <w:pPr>
        <w:rPr>
          <w:rFonts w:ascii="Futura PT Book" w:hAnsi="Futura PT Book"/>
        </w:rPr>
      </w:pPr>
    </w:p>
    <w:p w:rsidR="00A262C7" w:rsidRPr="00121384" w:rsidRDefault="00A262C7" w:rsidP="00A113C0">
      <w:pPr>
        <w:rPr>
          <w:rFonts w:ascii="Futura PT Book" w:hAnsi="Futura PT Book" w:cs="Arial"/>
        </w:rPr>
      </w:pPr>
    </w:p>
    <w:p w:rsidR="00A113C0" w:rsidRPr="00457526" w:rsidRDefault="00A113C0" w:rsidP="00A113C0">
      <w:pPr>
        <w:rPr>
          <w:rFonts w:ascii="Futura PT Book" w:hAnsi="Futura PT Book" w:cs="Arial"/>
          <w:color w:val="0B1C2A"/>
        </w:rPr>
      </w:pPr>
      <w:r w:rsidRPr="00457526">
        <w:rPr>
          <w:rFonts w:ascii="Futura PT Book" w:hAnsi="Futura PT Book" w:cs="Arial"/>
          <w:color w:val="0B1C2A"/>
        </w:rPr>
        <w:t>When you have done this click on ‘New Slide’ in the top toolbar to create the next slide:</w:t>
      </w:r>
    </w:p>
    <w:p w:rsidR="00A262C7" w:rsidRPr="00121384" w:rsidRDefault="00A262C7" w:rsidP="00A113C0">
      <w:pPr>
        <w:rPr>
          <w:rFonts w:ascii="Futura PT Book" w:hAnsi="Futura PT Book" w:cs="Arial"/>
        </w:rPr>
      </w:pPr>
    </w:p>
    <w:p w:rsidR="00A113C0" w:rsidRPr="00121384" w:rsidRDefault="00A262C7" w:rsidP="00A113C0">
      <w:pPr>
        <w:rPr>
          <w:rFonts w:ascii="Futura PT Book" w:hAnsi="Futura PT Book" w:cs="Arial"/>
        </w:rPr>
      </w:pPr>
      <w:r w:rsidRPr="00121384">
        <w:rPr>
          <w:rFonts w:ascii="Futura PT Book" w:hAnsi="Futura PT Book"/>
          <w:noProof/>
          <w:lang w:val="en-GB" w:eastAsia="en-GB"/>
        </w:rPr>
        <w:drawing>
          <wp:inline distT="0" distB="0" distL="0" distR="0" wp14:anchorId="0EF36CFB" wp14:editId="2BA8A2FD">
            <wp:extent cx="4603340" cy="2162175"/>
            <wp:effectExtent l="19050" t="0" r="6760" b="0"/>
            <wp:docPr id="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print"/>
                    <a:srcRect r="79724" b="83060"/>
                    <a:stretch>
                      <a:fillRect/>
                    </a:stretch>
                  </pic:blipFill>
                  <pic:spPr bwMode="auto">
                    <a:xfrm>
                      <a:off x="0" y="0"/>
                      <a:ext cx="4603340" cy="2162175"/>
                    </a:xfrm>
                    <a:prstGeom prst="rect">
                      <a:avLst/>
                    </a:prstGeom>
                    <a:noFill/>
                    <a:ln w="9525">
                      <a:noFill/>
                      <a:miter lim="800000"/>
                      <a:headEnd/>
                      <a:tailEnd/>
                    </a:ln>
                  </pic:spPr>
                </pic:pic>
              </a:graphicData>
            </a:graphic>
          </wp:inline>
        </w:drawing>
      </w:r>
    </w:p>
    <w:p w:rsidR="00A113C0" w:rsidRPr="00121384" w:rsidRDefault="00A113C0" w:rsidP="00A113C0">
      <w:pPr>
        <w:rPr>
          <w:rFonts w:ascii="Futura PT Book" w:hAnsi="Futura PT Book"/>
        </w:rPr>
      </w:pPr>
    </w:p>
    <w:p w:rsidR="00A113C0" w:rsidRPr="00121384" w:rsidRDefault="00A113C0" w:rsidP="00A113C0">
      <w:pPr>
        <w:ind w:firstLine="720"/>
        <w:rPr>
          <w:rFonts w:ascii="Futura PT Book" w:hAnsi="Futura PT Book"/>
        </w:rPr>
      </w:pPr>
    </w:p>
    <w:p w:rsidR="00A113C0" w:rsidRPr="00121384" w:rsidRDefault="00A113C0" w:rsidP="00A113C0">
      <w:pPr>
        <w:ind w:firstLine="720"/>
        <w:rPr>
          <w:rFonts w:ascii="Futura PT Book" w:hAnsi="Futura PT Book" w:cs="Arial"/>
        </w:rPr>
      </w:pPr>
    </w:p>
    <w:p w:rsidR="00A262C7" w:rsidRPr="00121384" w:rsidRDefault="00A262C7" w:rsidP="00A113C0">
      <w:pPr>
        <w:rPr>
          <w:rFonts w:ascii="Futura PT Book" w:hAnsi="Futura PT Book" w:cs="Arial"/>
        </w:rPr>
      </w:pPr>
    </w:p>
    <w:p w:rsidR="00A262C7" w:rsidRPr="00121384" w:rsidRDefault="00A262C7" w:rsidP="00A113C0">
      <w:pPr>
        <w:rPr>
          <w:rFonts w:ascii="Futura PT Book" w:hAnsi="Futura PT Book" w:cs="Arial"/>
        </w:rPr>
      </w:pPr>
    </w:p>
    <w:p w:rsidR="00A262C7" w:rsidRPr="00121384" w:rsidRDefault="00A262C7" w:rsidP="00A113C0">
      <w:pPr>
        <w:rPr>
          <w:rFonts w:ascii="Futura PT Book" w:hAnsi="Futura PT Book" w:cs="Arial"/>
        </w:rPr>
      </w:pPr>
    </w:p>
    <w:p w:rsidR="00A262C7" w:rsidRPr="00121384" w:rsidRDefault="00A262C7" w:rsidP="00A113C0">
      <w:pPr>
        <w:rPr>
          <w:rFonts w:ascii="Futura PT Book" w:hAnsi="Futura PT Book" w:cs="Arial"/>
        </w:rPr>
      </w:pPr>
    </w:p>
    <w:p w:rsidR="00A262C7" w:rsidRPr="00121384" w:rsidRDefault="00A262C7" w:rsidP="00A113C0">
      <w:pPr>
        <w:rPr>
          <w:rFonts w:ascii="Futura PT Book" w:hAnsi="Futura PT Book" w:cs="Arial"/>
        </w:rPr>
      </w:pPr>
    </w:p>
    <w:p w:rsidR="00A113C0" w:rsidRPr="00457526" w:rsidRDefault="00A113C0" w:rsidP="00A113C0">
      <w:pPr>
        <w:rPr>
          <w:rFonts w:ascii="Futura PT Book" w:hAnsi="Futura PT Book" w:cs="Arial"/>
          <w:color w:val="0B1C2A"/>
        </w:rPr>
      </w:pPr>
      <w:r w:rsidRPr="00457526">
        <w:rPr>
          <w:rFonts w:ascii="Futura PT Book" w:hAnsi="Futura PT Book" w:cs="Arial"/>
          <w:color w:val="0B1C2A"/>
        </w:rPr>
        <w:lastRenderedPageBreak/>
        <w:t>This will appear like this:</w:t>
      </w:r>
    </w:p>
    <w:p w:rsidR="00A262C7" w:rsidRPr="00121384" w:rsidRDefault="00A262C7" w:rsidP="00A113C0">
      <w:pPr>
        <w:rPr>
          <w:rFonts w:ascii="Futura PT Book" w:hAnsi="Futura PT Book" w:cs="Arial"/>
        </w:rPr>
      </w:pPr>
    </w:p>
    <w:p w:rsidR="00A113C0" w:rsidRPr="00121384" w:rsidRDefault="00A262C7" w:rsidP="00A113C0">
      <w:pPr>
        <w:rPr>
          <w:rFonts w:ascii="Futura PT Book" w:hAnsi="Futura PT Book" w:cs="Arial"/>
        </w:rPr>
      </w:pPr>
      <w:r w:rsidRPr="00121384">
        <w:rPr>
          <w:rFonts w:ascii="Futura PT Book" w:hAnsi="Futura PT Book"/>
          <w:noProof/>
          <w:lang w:val="en-GB" w:eastAsia="en-GB"/>
        </w:rPr>
        <mc:AlternateContent>
          <mc:Choice Requires="wps">
            <w:drawing>
              <wp:anchor distT="0" distB="0" distL="114300" distR="114300" simplePos="0" relativeHeight="251738112" behindDoc="0" locked="0" layoutInCell="1" allowOverlap="1" wp14:anchorId="1CF7B981" wp14:editId="669456D0">
                <wp:simplePos x="0" y="0"/>
                <wp:positionH relativeFrom="column">
                  <wp:posOffset>23629</wp:posOffset>
                </wp:positionH>
                <wp:positionV relativeFrom="paragraph">
                  <wp:posOffset>951999</wp:posOffset>
                </wp:positionV>
                <wp:extent cx="962025" cy="1028700"/>
                <wp:effectExtent l="28575" t="28575" r="28575" b="28575"/>
                <wp:wrapNone/>
                <wp:docPr id="174" name="Oval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2025" cy="102870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8C8A9AE" id="Oval 174" o:spid="_x0000_s1026" style="position:absolute;margin-left:1.85pt;margin-top:74.95pt;width:75.75pt;height:81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" filled="f" strokecolor="red" strokeweight="4.5pt"/>
            </w:pict>
          </mc:Fallback>
        </mc:AlternateContent>
      </w:r>
      <w:r w:rsidR="00A113C0" w:rsidRPr="00121384">
        <w:rPr>
          <w:rFonts w:ascii="Futura PT Book" w:hAnsi="Futura PT Book" w:cs="Arial"/>
          <w:noProof/>
          <w:lang w:val="en-GB" w:eastAsia="en-GB"/>
        </w:rPr>
        <w:drawing>
          <wp:inline distT="0" distB="0" distL="0" distR="0" wp14:anchorId="54DAB28C" wp14:editId="65007A20">
            <wp:extent cx="6200775" cy="3324225"/>
            <wp:effectExtent l="1905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cstate="print"/>
                    <a:srcRect b="4645"/>
                    <a:stretch>
                      <a:fillRect/>
                    </a:stretch>
                  </pic:blipFill>
                  <pic:spPr bwMode="auto">
                    <a:xfrm>
                      <a:off x="0" y="0"/>
                      <a:ext cx="6200775" cy="3324225"/>
                    </a:xfrm>
                    <a:prstGeom prst="rect">
                      <a:avLst/>
                    </a:prstGeom>
                    <a:noFill/>
                    <a:ln w="9525">
                      <a:noFill/>
                      <a:miter lim="800000"/>
                      <a:headEnd/>
                      <a:tailEnd/>
                    </a:ln>
                  </pic:spPr>
                </pic:pic>
              </a:graphicData>
            </a:graphic>
          </wp:inline>
        </w:drawing>
      </w:r>
    </w:p>
    <w:p w:rsidR="00A113C0" w:rsidRPr="00121384" w:rsidRDefault="00A113C0" w:rsidP="00A113C0">
      <w:pPr>
        <w:rPr>
          <w:rFonts w:ascii="Futura PT Book" w:hAnsi="Futura PT Book" w:cs="Arial"/>
        </w:rPr>
      </w:pPr>
    </w:p>
    <w:p w:rsidR="00A262C7" w:rsidRPr="00121384" w:rsidRDefault="00A262C7" w:rsidP="00A113C0">
      <w:pPr>
        <w:rPr>
          <w:rFonts w:ascii="Futura PT Book" w:hAnsi="Futura PT Book" w:cs="Arial"/>
        </w:rPr>
      </w:pPr>
    </w:p>
    <w:p w:rsidR="00A113C0" w:rsidRPr="00457526" w:rsidRDefault="00A113C0" w:rsidP="00A113C0">
      <w:pPr>
        <w:rPr>
          <w:rFonts w:ascii="Futura PT Book" w:hAnsi="Futura PT Book" w:cs="Arial"/>
          <w:color w:val="0B1C2A"/>
        </w:rPr>
      </w:pPr>
      <w:r w:rsidRPr="00457526">
        <w:rPr>
          <w:rFonts w:ascii="Futura PT Book" w:hAnsi="Futura PT Book" w:cs="Arial"/>
          <w:color w:val="0B1C2A"/>
        </w:rPr>
        <w:t>You can now create the slide using similar items to a Word document, add a title and text, you can use bullet points and change the font you use:</w:t>
      </w:r>
    </w:p>
    <w:p w:rsidR="00A113C0" w:rsidRPr="00121384" w:rsidRDefault="00A113C0" w:rsidP="00A113C0">
      <w:pPr>
        <w:rPr>
          <w:rFonts w:ascii="Futura PT Book" w:hAnsi="Futura PT Book" w:cs="Arial"/>
          <w:color w:val="0F243E" w:themeColor="text2" w:themeShade="80"/>
        </w:rPr>
      </w:pPr>
    </w:p>
    <w:p w:rsidR="00A113C0" w:rsidRPr="00121384" w:rsidRDefault="00A113C0" w:rsidP="00A113C0">
      <w:pPr>
        <w:rPr>
          <w:rFonts w:ascii="Futura PT Book" w:hAnsi="Futura PT Book" w:cs="Arial"/>
        </w:rPr>
      </w:pPr>
      <w:r w:rsidRPr="00121384">
        <w:rPr>
          <w:rFonts w:ascii="Futura PT Book" w:hAnsi="Futura PT Book" w:cs="Arial"/>
          <w:noProof/>
          <w:lang w:val="en-GB" w:eastAsia="en-GB"/>
        </w:rPr>
        <w:drawing>
          <wp:inline distT="0" distB="0" distL="0" distR="0" wp14:anchorId="5E5A1296" wp14:editId="4087F316">
            <wp:extent cx="6200775" cy="3305175"/>
            <wp:effectExtent l="1905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cstate="print"/>
                    <a:srcRect b="5191"/>
                    <a:stretch>
                      <a:fillRect/>
                    </a:stretch>
                  </pic:blipFill>
                  <pic:spPr bwMode="auto">
                    <a:xfrm>
                      <a:off x="0" y="0"/>
                      <a:ext cx="6200775" cy="3305175"/>
                    </a:xfrm>
                    <a:prstGeom prst="rect">
                      <a:avLst/>
                    </a:prstGeom>
                    <a:noFill/>
                    <a:ln w="9525">
                      <a:noFill/>
                      <a:miter lim="800000"/>
                      <a:headEnd/>
                      <a:tailEnd/>
                    </a:ln>
                  </pic:spPr>
                </pic:pic>
              </a:graphicData>
            </a:graphic>
          </wp:inline>
        </w:drawing>
      </w:r>
    </w:p>
    <w:p w:rsidR="00A113C0" w:rsidRPr="00457526" w:rsidRDefault="00A113C0" w:rsidP="00A113C0">
      <w:pPr>
        <w:tabs>
          <w:tab w:val="left" w:pos="3660"/>
        </w:tabs>
        <w:rPr>
          <w:rFonts w:ascii="Futura PT Book" w:hAnsi="Futura PT Book" w:cs="Arial"/>
          <w:color w:val="0B1C2A"/>
        </w:rPr>
      </w:pPr>
      <w:r w:rsidRPr="00457526">
        <w:rPr>
          <w:rFonts w:ascii="Futura PT Book" w:hAnsi="Futura PT Book" w:cs="Arial"/>
          <w:color w:val="0B1C2A"/>
        </w:rPr>
        <w:lastRenderedPageBreak/>
        <w:t>Repeat this process to add more slides to your presentation and put the information that you wish to include on your chosen job role.</w:t>
      </w:r>
    </w:p>
    <w:p w:rsidR="00A262C7" w:rsidRPr="00457526" w:rsidRDefault="00A262C7" w:rsidP="00A113C0">
      <w:pPr>
        <w:tabs>
          <w:tab w:val="left" w:pos="3660"/>
        </w:tabs>
        <w:rPr>
          <w:rFonts w:ascii="Futura PT Book" w:hAnsi="Futura PT Book" w:cs="Arial"/>
          <w:color w:val="0B1C2A"/>
        </w:rPr>
      </w:pPr>
    </w:p>
    <w:p w:rsidR="00A113C0" w:rsidRPr="00457526" w:rsidRDefault="00A113C0" w:rsidP="00A113C0">
      <w:pPr>
        <w:tabs>
          <w:tab w:val="left" w:pos="3660"/>
        </w:tabs>
        <w:rPr>
          <w:rFonts w:ascii="Futura PT Book" w:hAnsi="Futura PT Book" w:cs="Arial"/>
          <w:color w:val="0B1C2A"/>
        </w:rPr>
      </w:pPr>
      <w:r w:rsidRPr="00457526">
        <w:rPr>
          <w:rFonts w:ascii="Futura PT Book" w:hAnsi="Futura PT Book" w:cs="Arial"/>
          <w:color w:val="0B1C2A"/>
        </w:rPr>
        <w:t>You might want to include what qualifications you need, how much you can earn, where you work and what the best bits of the job are.</w:t>
      </w:r>
    </w:p>
    <w:p w:rsidR="00A113C0" w:rsidRPr="00457526" w:rsidRDefault="00A113C0" w:rsidP="00A113C0">
      <w:pPr>
        <w:tabs>
          <w:tab w:val="left" w:pos="3660"/>
        </w:tabs>
        <w:rPr>
          <w:rFonts w:ascii="Futura PT Book" w:hAnsi="Futura PT Book" w:cs="Arial"/>
          <w:color w:val="0B1C2A"/>
        </w:rPr>
      </w:pPr>
    </w:p>
    <w:p w:rsidR="00A113C0" w:rsidRPr="00457526" w:rsidRDefault="00A113C0" w:rsidP="00A113C0">
      <w:pPr>
        <w:tabs>
          <w:tab w:val="left" w:pos="3660"/>
        </w:tabs>
        <w:rPr>
          <w:rFonts w:ascii="Futura PT Book" w:hAnsi="Futura PT Book" w:cs="Arial"/>
          <w:color w:val="0B1C2A"/>
        </w:rPr>
      </w:pPr>
      <w:r w:rsidRPr="00457526">
        <w:rPr>
          <w:rFonts w:ascii="Futura PT Book" w:hAnsi="Futura PT Book" w:cs="Arial"/>
          <w:color w:val="0B1C2A"/>
        </w:rPr>
        <w:t xml:space="preserve">Keep going back to the information on the job role using </w:t>
      </w:r>
      <w:hyperlink r:id="rId87" w:history="1">
        <w:r w:rsidR="00A262C7" w:rsidRPr="00457526">
          <w:rPr>
            <w:rStyle w:val="Hyperlink"/>
            <w:rFonts w:ascii="Futura PT Book" w:hAnsi="Futura PT Book" w:cs="Arial"/>
            <w:color w:val="0B1C2A"/>
          </w:rPr>
          <w:t>www.autocity.org.uk</w:t>
        </w:r>
      </w:hyperlink>
      <w:r w:rsidR="00A262C7" w:rsidRPr="00457526">
        <w:rPr>
          <w:rFonts w:ascii="Futura PT Book" w:hAnsi="Futura PT Book" w:cs="Arial"/>
          <w:color w:val="0B1C2A"/>
        </w:rPr>
        <w:t xml:space="preserve">  </w:t>
      </w:r>
      <w:r w:rsidRPr="00457526">
        <w:rPr>
          <w:rFonts w:ascii="Futura PT Book" w:hAnsi="Futura PT Book" w:cs="Arial"/>
          <w:color w:val="0B1C2A"/>
        </w:rPr>
        <w:t>to make sure you are including lots of relevant information.</w:t>
      </w:r>
    </w:p>
    <w:p w:rsidR="00A113C0" w:rsidRPr="00457526" w:rsidRDefault="00A113C0" w:rsidP="00A113C0">
      <w:pPr>
        <w:tabs>
          <w:tab w:val="left" w:pos="3660"/>
        </w:tabs>
        <w:rPr>
          <w:rFonts w:ascii="Futura PT Book" w:hAnsi="Futura PT Book" w:cs="Arial"/>
          <w:color w:val="0B1C2A"/>
        </w:rPr>
      </w:pPr>
    </w:p>
    <w:p w:rsidR="00A113C0" w:rsidRPr="00457526" w:rsidRDefault="00A113C0" w:rsidP="00A113C0">
      <w:pPr>
        <w:tabs>
          <w:tab w:val="left" w:pos="3660"/>
        </w:tabs>
        <w:rPr>
          <w:rFonts w:ascii="Futura PT Book" w:hAnsi="Futura PT Book" w:cs="Arial"/>
          <w:color w:val="0B1C2A"/>
        </w:rPr>
      </w:pPr>
      <w:r w:rsidRPr="00457526">
        <w:rPr>
          <w:rFonts w:ascii="Futura PT Book" w:hAnsi="Futura PT Book" w:cs="Arial"/>
          <w:color w:val="0B1C2A"/>
        </w:rPr>
        <w:t>Remember not to put everything onto the slides so you’ll just read off them, put key bots of information on the slide and then if you need to have notes in front of you to remind you about the detail of what you’re going to say.</w:t>
      </w:r>
    </w:p>
    <w:p w:rsidR="00A113C0" w:rsidRPr="00457526" w:rsidRDefault="00A113C0" w:rsidP="00A113C0">
      <w:pPr>
        <w:tabs>
          <w:tab w:val="left" w:pos="3660"/>
        </w:tabs>
        <w:rPr>
          <w:rFonts w:ascii="Futura PT Book" w:hAnsi="Futura PT Book" w:cs="Arial"/>
          <w:color w:val="0B1C2A"/>
        </w:rPr>
      </w:pPr>
    </w:p>
    <w:p w:rsidR="00A113C0" w:rsidRPr="00457526" w:rsidRDefault="00A113C0" w:rsidP="00A113C0">
      <w:pPr>
        <w:tabs>
          <w:tab w:val="left" w:pos="3660"/>
        </w:tabs>
        <w:rPr>
          <w:rFonts w:ascii="Futura PT Book" w:hAnsi="Futura PT Book" w:cs="Arial"/>
          <w:color w:val="0B1C2A"/>
        </w:rPr>
      </w:pPr>
      <w:r w:rsidRPr="00457526">
        <w:rPr>
          <w:rFonts w:ascii="Futura PT Book" w:hAnsi="Futura PT Book" w:cs="Arial"/>
          <w:color w:val="0B1C2A"/>
        </w:rPr>
        <w:t>Once you have finished your presentation save it by clicking on the Windows or File button and clicking ‘Save As’ and then ‘PowerPoint Presentation’:</w:t>
      </w:r>
    </w:p>
    <w:p w:rsidR="00A113C0" w:rsidRPr="00121384" w:rsidRDefault="00A113C0" w:rsidP="00A113C0">
      <w:pPr>
        <w:tabs>
          <w:tab w:val="left" w:pos="3660"/>
        </w:tabs>
        <w:rPr>
          <w:rFonts w:ascii="Futura PT Book" w:hAnsi="Futura PT Book" w:cs="Arial"/>
        </w:rPr>
      </w:pPr>
    </w:p>
    <w:p w:rsidR="00A113C0" w:rsidRPr="00121384" w:rsidRDefault="00A113C0" w:rsidP="00A113C0">
      <w:pPr>
        <w:tabs>
          <w:tab w:val="left" w:pos="3660"/>
        </w:tabs>
        <w:rPr>
          <w:rFonts w:ascii="Futura PT Book" w:hAnsi="Futura PT Book" w:cs="Arial"/>
        </w:rPr>
      </w:pPr>
      <w:r w:rsidRPr="00121384">
        <w:rPr>
          <w:rFonts w:ascii="Futura PT Book" w:hAnsi="Futura PT Book" w:cs="Arial"/>
          <w:noProof/>
          <w:lang w:val="en-GB" w:eastAsia="en-GB"/>
        </w:rPr>
        <mc:AlternateContent>
          <mc:Choice Requires="wps">
            <w:drawing>
              <wp:anchor distT="0" distB="0" distL="114300" distR="114300" simplePos="0" relativeHeight="251741184" behindDoc="0" locked="0" layoutInCell="1" allowOverlap="1" wp14:anchorId="3A8570BA" wp14:editId="2C427254">
                <wp:simplePos x="0" y="0"/>
                <wp:positionH relativeFrom="column">
                  <wp:posOffset>904875</wp:posOffset>
                </wp:positionH>
                <wp:positionV relativeFrom="paragraph">
                  <wp:posOffset>396240</wp:posOffset>
                </wp:positionV>
                <wp:extent cx="1676400" cy="676275"/>
                <wp:effectExtent l="28575" t="28575" r="28575" b="28575"/>
                <wp:wrapNone/>
                <wp:docPr id="173" name="Oval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67627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9725FC0" id="Oval 173" o:spid="_x0000_s1026" style="position:absolute;margin-left:71.25pt;margin-top:31.2pt;width:132pt;height:53.2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" filled="f" strokecolor="red" strokeweight="4.5pt"/>
            </w:pict>
          </mc:Fallback>
        </mc:AlternateContent>
      </w:r>
      <w:r w:rsidRPr="00121384">
        <w:rPr>
          <w:rFonts w:ascii="Futura PT Book" w:hAnsi="Futura PT Book" w:cs="Arial"/>
          <w:noProof/>
          <w:lang w:val="en-GB" w:eastAsia="en-GB"/>
        </w:rPr>
        <mc:AlternateContent>
          <mc:Choice Requires="wps">
            <w:drawing>
              <wp:anchor distT="0" distB="0" distL="114300" distR="114300" simplePos="0" relativeHeight="251740160" behindDoc="0" locked="0" layoutInCell="1" allowOverlap="1" wp14:anchorId="0C28C36E" wp14:editId="12DE0E4F">
                <wp:simplePos x="0" y="0"/>
                <wp:positionH relativeFrom="column">
                  <wp:posOffset>-200025</wp:posOffset>
                </wp:positionH>
                <wp:positionV relativeFrom="paragraph">
                  <wp:posOffset>-3810</wp:posOffset>
                </wp:positionV>
                <wp:extent cx="800100" cy="466725"/>
                <wp:effectExtent l="28575" t="28575" r="28575" b="28575"/>
                <wp:wrapNone/>
                <wp:docPr id="172" name="Oval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4667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7E742AF" id="Oval 172" o:spid="_x0000_s1026" style="position:absolute;margin-left:-15.75pt;margin-top:-.3pt;width:63pt;height:36.7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" filled="f" strokecolor="red" strokeweight="4.5pt"/>
            </w:pict>
          </mc:Fallback>
        </mc:AlternateContent>
      </w:r>
      <w:r w:rsidRPr="00121384">
        <w:rPr>
          <w:rFonts w:ascii="Futura PT Book" w:hAnsi="Futura PT Book" w:cs="Arial"/>
          <w:noProof/>
          <w:lang w:val="en-GB" w:eastAsia="en-GB"/>
        </w:rPr>
        <mc:AlternateContent>
          <mc:Choice Requires="wps">
            <w:drawing>
              <wp:anchor distT="0" distB="0" distL="114300" distR="114300" simplePos="0" relativeHeight="251739136" behindDoc="0" locked="0" layoutInCell="1" allowOverlap="1" wp14:anchorId="6BD79AC7" wp14:editId="4959B955">
                <wp:simplePos x="0" y="0"/>
                <wp:positionH relativeFrom="column">
                  <wp:posOffset>-9525</wp:posOffset>
                </wp:positionH>
                <wp:positionV relativeFrom="paragraph">
                  <wp:posOffset>1272540</wp:posOffset>
                </wp:positionV>
                <wp:extent cx="1038225" cy="561975"/>
                <wp:effectExtent l="28575" t="28575" r="28575" b="28575"/>
                <wp:wrapNone/>
                <wp:docPr id="171" name="Oval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8225" cy="56197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2F7AB0D" id="Oval 171" o:spid="_x0000_s1026" style="position:absolute;margin-left:-.75pt;margin-top:100.2pt;width:81.75pt;height:44.2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" filled="f" strokecolor="red" strokeweight="4.5pt"/>
            </w:pict>
          </mc:Fallback>
        </mc:AlternateContent>
      </w:r>
      <w:r w:rsidRPr="00121384">
        <w:rPr>
          <w:rFonts w:ascii="Futura PT Book" w:hAnsi="Futura PT Book" w:cs="Arial"/>
          <w:noProof/>
          <w:lang w:val="en-GB" w:eastAsia="en-GB"/>
        </w:rPr>
        <w:drawing>
          <wp:inline distT="0" distB="0" distL="0" distR="0" wp14:anchorId="1227C13B" wp14:editId="1A2CB5A0">
            <wp:extent cx="4743450" cy="3648227"/>
            <wp:effectExtent l="1905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cstate="print"/>
                    <a:srcRect r="67844" b="56011"/>
                    <a:stretch>
                      <a:fillRect/>
                    </a:stretch>
                  </pic:blipFill>
                  <pic:spPr bwMode="auto">
                    <a:xfrm>
                      <a:off x="0" y="0"/>
                      <a:ext cx="4743450" cy="3648227"/>
                    </a:xfrm>
                    <a:prstGeom prst="rect">
                      <a:avLst/>
                    </a:prstGeom>
                    <a:noFill/>
                    <a:ln w="9525">
                      <a:noFill/>
                      <a:miter lim="800000"/>
                      <a:headEnd/>
                      <a:tailEnd/>
                    </a:ln>
                  </pic:spPr>
                </pic:pic>
              </a:graphicData>
            </a:graphic>
          </wp:inline>
        </w:drawing>
      </w:r>
    </w:p>
    <w:p w:rsidR="00A113C0" w:rsidRPr="00121384" w:rsidRDefault="00A113C0" w:rsidP="00A113C0">
      <w:pPr>
        <w:tabs>
          <w:tab w:val="left" w:pos="3660"/>
        </w:tabs>
        <w:rPr>
          <w:rFonts w:ascii="Futura PT Book" w:hAnsi="Futura PT Book" w:cs="Arial"/>
        </w:rPr>
      </w:pPr>
    </w:p>
    <w:p w:rsidR="00A262C7" w:rsidRPr="00121384" w:rsidRDefault="00A262C7" w:rsidP="00A113C0">
      <w:pPr>
        <w:tabs>
          <w:tab w:val="left" w:pos="3660"/>
        </w:tabs>
        <w:rPr>
          <w:rFonts w:ascii="Futura PT Book" w:hAnsi="Futura PT Book" w:cs="Arial"/>
        </w:rPr>
      </w:pPr>
    </w:p>
    <w:p w:rsidR="00A113C0" w:rsidRPr="00457526" w:rsidRDefault="00A113C0" w:rsidP="00A113C0">
      <w:pPr>
        <w:tabs>
          <w:tab w:val="left" w:pos="3660"/>
        </w:tabs>
        <w:rPr>
          <w:rFonts w:ascii="Futura PT Book" w:hAnsi="Futura PT Book" w:cs="Arial"/>
          <w:color w:val="0B1C2A"/>
        </w:rPr>
      </w:pPr>
      <w:r w:rsidRPr="00457526">
        <w:rPr>
          <w:rFonts w:ascii="Futura PT Book" w:hAnsi="Futura PT Book" w:cs="Arial"/>
          <w:color w:val="0B1C2A"/>
        </w:rPr>
        <w:t>Then save it where your teacher tells you to.</w:t>
      </w:r>
    </w:p>
    <w:p w:rsidR="00A113C0" w:rsidRPr="00121384" w:rsidRDefault="00A113C0" w:rsidP="00A113C0">
      <w:pPr>
        <w:rPr>
          <w:rFonts w:ascii="Futura PT Book" w:hAnsi="Futura PT Book"/>
        </w:rPr>
      </w:pPr>
      <w:r w:rsidRPr="00121384">
        <w:rPr>
          <w:rFonts w:ascii="Futura PT Book" w:hAnsi="Futura PT Book"/>
        </w:rPr>
        <w:br w:type="page"/>
      </w:r>
    </w:p>
    <w:p w:rsidR="00A113C0" w:rsidRPr="009C6F3C" w:rsidRDefault="00A113C0" w:rsidP="00A113C0">
      <w:pPr>
        <w:rPr>
          <w:rFonts w:ascii="Futura PT Heavy Italic" w:hAnsi="Futura PT Heavy Italic"/>
          <w:color w:val="76B835"/>
          <w:sz w:val="36"/>
          <w:szCs w:val="36"/>
        </w:rPr>
      </w:pPr>
      <w:r w:rsidRPr="009C6F3C">
        <w:rPr>
          <w:rFonts w:ascii="Futura PT Heavy Italic" w:hAnsi="Futura PT Heavy Italic"/>
          <w:color w:val="76B835"/>
          <w:sz w:val="36"/>
          <w:szCs w:val="36"/>
        </w:rPr>
        <w:lastRenderedPageBreak/>
        <w:t>LESSON 11: ICT</w:t>
      </w:r>
    </w:p>
    <w:p w:rsidR="00A262C7" w:rsidRPr="009C6F3C" w:rsidRDefault="00A262C7" w:rsidP="00A113C0">
      <w:pPr>
        <w:rPr>
          <w:rFonts w:ascii="Futura PT Heavy Italic" w:hAnsi="Futura PT Heavy Italic"/>
          <w:i/>
          <w:color w:val="76B835"/>
          <w:sz w:val="20"/>
          <w:szCs w:val="20"/>
        </w:rPr>
      </w:pPr>
    </w:p>
    <w:p w:rsidR="00A113C0" w:rsidRPr="009C6F3C" w:rsidRDefault="00A113C0" w:rsidP="00A113C0">
      <w:pPr>
        <w:rPr>
          <w:rFonts w:ascii="Futura PT Heavy Italic" w:hAnsi="Futura PT Heavy Italic" w:cs="Arial"/>
          <w:color w:val="76B835"/>
        </w:rPr>
      </w:pPr>
      <w:r w:rsidRPr="009C6F3C">
        <w:rPr>
          <w:rFonts w:ascii="Futura PT Heavy Italic" w:hAnsi="Futura PT Heavy Italic"/>
          <w:color w:val="76B835"/>
        </w:rPr>
        <w:t xml:space="preserve">Editing a </w:t>
      </w:r>
      <w:r w:rsidR="001122F3" w:rsidRPr="009C6F3C">
        <w:rPr>
          <w:rFonts w:ascii="Futura PT Heavy Italic" w:hAnsi="Futura PT Heavy Italic"/>
          <w:color w:val="76B835"/>
        </w:rPr>
        <w:t>P</w:t>
      </w:r>
      <w:r w:rsidRPr="009C6F3C">
        <w:rPr>
          <w:rFonts w:ascii="Futura PT Heavy Italic" w:hAnsi="Futura PT Heavy Italic"/>
          <w:color w:val="76B835"/>
        </w:rPr>
        <w:t>resentation</w:t>
      </w:r>
    </w:p>
    <w:p w:rsidR="00A113C0" w:rsidRPr="009C6F3C" w:rsidRDefault="00A113C0" w:rsidP="00A113C0">
      <w:pPr>
        <w:pStyle w:val="NoSpacing"/>
        <w:rPr>
          <w:rFonts w:ascii="Futura PT Book" w:hAnsi="Futura PT Book"/>
          <w:b/>
          <w:color w:val="0B1C2A"/>
          <w:sz w:val="24"/>
          <w:szCs w:val="24"/>
        </w:rPr>
      </w:pPr>
    </w:p>
    <w:p w:rsidR="00A262C7" w:rsidRPr="009C6F3C" w:rsidRDefault="00A113C0" w:rsidP="00A113C0">
      <w:pPr>
        <w:pStyle w:val="NoSpacing"/>
        <w:rPr>
          <w:rFonts w:ascii="Futura PT Book" w:hAnsi="Futura PT Book"/>
          <w:b/>
          <w:color w:val="0B1C2A"/>
          <w:sz w:val="24"/>
          <w:szCs w:val="24"/>
        </w:rPr>
      </w:pPr>
      <w:r w:rsidRPr="009C6F3C">
        <w:rPr>
          <w:rFonts w:ascii="Futura PT Book" w:hAnsi="Futura PT Book"/>
          <w:b/>
          <w:color w:val="0B1C2A"/>
          <w:sz w:val="24"/>
          <w:szCs w:val="24"/>
        </w:rPr>
        <w:t>Learning objectives</w:t>
      </w:r>
    </w:p>
    <w:p w:rsidR="00A262C7" w:rsidRPr="009C6F3C" w:rsidRDefault="00A262C7" w:rsidP="00A262C7">
      <w:pPr>
        <w:pStyle w:val="NoSpacing"/>
        <w:numPr>
          <w:ilvl w:val="0"/>
          <w:numId w:val="15"/>
        </w:numPr>
        <w:rPr>
          <w:rFonts w:ascii="Futura PT Book" w:hAnsi="Futura PT Book"/>
          <w:color w:val="0B1C2A"/>
          <w:sz w:val="24"/>
          <w:szCs w:val="24"/>
        </w:rPr>
      </w:pPr>
      <w:r w:rsidRPr="009C6F3C">
        <w:rPr>
          <w:rFonts w:ascii="Futura PT Book" w:hAnsi="Futura PT Book"/>
          <w:color w:val="0B1C2A"/>
          <w:sz w:val="24"/>
          <w:szCs w:val="24"/>
        </w:rPr>
        <w:t>Know: how to edit a Microsoft PowerPoint presentation</w:t>
      </w:r>
    </w:p>
    <w:p w:rsidR="00A262C7" w:rsidRPr="009C6F3C" w:rsidRDefault="00A262C7" w:rsidP="00A262C7">
      <w:pPr>
        <w:pStyle w:val="NoSpacing"/>
        <w:numPr>
          <w:ilvl w:val="0"/>
          <w:numId w:val="15"/>
        </w:numPr>
        <w:rPr>
          <w:rFonts w:ascii="Futura PT Book" w:hAnsi="Futura PT Book"/>
          <w:color w:val="0B1C2A"/>
          <w:sz w:val="24"/>
          <w:szCs w:val="24"/>
        </w:rPr>
      </w:pPr>
      <w:r w:rsidRPr="009C6F3C">
        <w:rPr>
          <w:rFonts w:ascii="Futura PT Book" w:hAnsi="Futura PT Book"/>
          <w:color w:val="0B1C2A"/>
          <w:sz w:val="24"/>
          <w:szCs w:val="24"/>
        </w:rPr>
        <w:t>Understand: what can be included in a PowerPoint presentation</w:t>
      </w:r>
    </w:p>
    <w:p w:rsidR="00A113C0" w:rsidRPr="009C6F3C" w:rsidRDefault="00A262C7" w:rsidP="00A262C7">
      <w:pPr>
        <w:pStyle w:val="NoSpacing"/>
        <w:numPr>
          <w:ilvl w:val="0"/>
          <w:numId w:val="15"/>
        </w:numPr>
        <w:rPr>
          <w:rFonts w:ascii="Futura PT Book" w:hAnsi="Futura PT Book"/>
          <w:color w:val="0B1C2A"/>
          <w:sz w:val="24"/>
          <w:szCs w:val="24"/>
        </w:rPr>
      </w:pPr>
      <w:r w:rsidRPr="009C6F3C">
        <w:rPr>
          <w:rFonts w:ascii="Futura PT Book" w:hAnsi="Futura PT Book"/>
          <w:color w:val="0B1C2A"/>
          <w:sz w:val="24"/>
          <w:szCs w:val="24"/>
        </w:rPr>
        <w:t>Be able to: add animations, backgrounds and images to a presentation</w:t>
      </w:r>
    </w:p>
    <w:p w:rsidR="00A262C7" w:rsidRPr="009C6F3C" w:rsidRDefault="00A262C7" w:rsidP="00A262C7">
      <w:pPr>
        <w:pStyle w:val="NoSpacing"/>
        <w:ind w:left="720"/>
        <w:rPr>
          <w:rFonts w:ascii="Futura PT Book" w:hAnsi="Futura PT Book"/>
          <w:color w:val="0B1C2A"/>
          <w:sz w:val="24"/>
          <w:szCs w:val="24"/>
        </w:rPr>
      </w:pPr>
    </w:p>
    <w:p w:rsidR="00A262C7" w:rsidRPr="009C6F3C" w:rsidRDefault="00A262C7" w:rsidP="00A262C7">
      <w:pPr>
        <w:pStyle w:val="NoSpacing"/>
        <w:ind w:left="720"/>
        <w:rPr>
          <w:rFonts w:ascii="Futura PT Book" w:hAnsi="Futura PT Book"/>
          <w:color w:val="0B1C2A"/>
          <w:sz w:val="24"/>
          <w:szCs w:val="24"/>
        </w:rPr>
      </w:pPr>
    </w:p>
    <w:p w:rsidR="00A113C0" w:rsidRPr="00121384" w:rsidRDefault="00A113C0" w:rsidP="00A113C0">
      <w:pPr>
        <w:jc w:val="center"/>
        <w:rPr>
          <w:rFonts w:ascii="Futura PT Book" w:hAnsi="Futura PT Book"/>
          <w:b/>
          <w:color w:val="FFC000"/>
          <w:sz w:val="66"/>
          <w:szCs w:val="64"/>
        </w:rPr>
      </w:pPr>
      <w:r w:rsidRPr="00121384">
        <w:rPr>
          <w:rFonts w:ascii="Futura PT Book" w:hAnsi="Futura PT Book"/>
          <w:b/>
          <w:noProof/>
          <w:color w:val="FFC000"/>
          <w:sz w:val="66"/>
          <w:szCs w:val="64"/>
          <w:lang w:val="en-GB" w:eastAsia="en-GB"/>
        </w:rPr>
        <w:drawing>
          <wp:inline distT="0" distB="0" distL="0" distR="0" wp14:anchorId="40406FA6" wp14:editId="030819D0">
            <wp:extent cx="5334000" cy="40386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8766beadbbe9392ed7cb4742a04c5e87.jpg"/>
                    <pic:cNvPicPr/>
                  </pic:nvPicPr>
                  <pic:blipFill>
                    <a:blip r:embed="rId89">
                      <a:extLst>
                        <a:ext uri="{28A0092B-C50C-407E-A947-70E740481C1C}">
                          <a14:useLocalDpi xmlns:a14="http://schemas.microsoft.com/office/drawing/2010/main" val="0"/>
                        </a:ext>
                      </a:extLst>
                    </a:blip>
                    <a:stretch>
                      <a:fillRect/>
                    </a:stretch>
                  </pic:blipFill>
                  <pic:spPr>
                    <a:xfrm>
                      <a:off x="0" y="0"/>
                      <a:ext cx="5334000" cy="4038600"/>
                    </a:xfrm>
                    <a:prstGeom prst="rect">
                      <a:avLst/>
                    </a:prstGeom>
                  </pic:spPr>
                </pic:pic>
              </a:graphicData>
            </a:graphic>
          </wp:inline>
        </w:drawing>
      </w:r>
    </w:p>
    <w:p w:rsidR="00A113C0" w:rsidRPr="00121384" w:rsidRDefault="00A113C0" w:rsidP="00A113C0">
      <w:pPr>
        <w:rPr>
          <w:rFonts w:ascii="Futura PT Book" w:hAnsi="Futura PT Book"/>
          <w:b/>
          <w:color w:val="FFC000"/>
          <w:sz w:val="66"/>
          <w:szCs w:val="64"/>
        </w:rPr>
      </w:pPr>
      <w:r w:rsidRPr="00121384">
        <w:rPr>
          <w:rFonts w:ascii="Futura PT Book" w:hAnsi="Futura PT Book"/>
          <w:b/>
          <w:color w:val="FFC000"/>
          <w:sz w:val="66"/>
          <w:szCs w:val="64"/>
        </w:rPr>
        <w:br w:type="page"/>
      </w:r>
    </w:p>
    <w:p w:rsidR="00A113C0" w:rsidRPr="009C6F3C" w:rsidRDefault="001122F3" w:rsidP="00A113C0">
      <w:pPr>
        <w:rPr>
          <w:rFonts w:ascii="Futura PT Heavy Italic" w:hAnsi="Futura PT Heavy Italic"/>
          <w:color w:val="76B835"/>
          <w:sz w:val="36"/>
          <w:szCs w:val="36"/>
        </w:rPr>
      </w:pPr>
      <w:r w:rsidRPr="009C6F3C">
        <w:rPr>
          <w:rFonts w:ascii="Futura PT Heavy Italic" w:hAnsi="Futura PT Heavy Italic"/>
          <w:color w:val="76B835"/>
          <w:sz w:val="36"/>
          <w:szCs w:val="36"/>
        </w:rPr>
        <w:lastRenderedPageBreak/>
        <w:t>HANDOUT 028: Editing a P</w:t>
      </w:r>
      <w:r w:rsidR="00A113C0" w:rsidRPr="009C6F3C">
        <w:rPr>
          <w:rFonts w:ascii="Futura PT Heavy Italic" w:hAnsi="Futura PT Heavy Italic"/>
          <w:color w:val="76B835"/>
          <w:sz w:val="36"/>
          <w:szCs w:val="36"/>
        </w:rPr>
        <w:t xml:space="preserve">resentation </w:t>
      </w:r>
    </w:p>
    <w:p w:rsidR="00A262C7" w:rsidRPr="00121384" w:rsidRDefault="00A262C7" w:rsidP="00A113C0">
      <w:pPr>
        <w:tabs>
          <w:tab w:val="left" w:pos="2805"/>
        </w:tabs>
        <w:rPr>
          <w:rFonts w:ascii="Futura PT Book" w:hAnsi="Futura PT Book" w:cs="Arial"/>
        </w:rPr>
      </w:pPr>
    </w:p>
    <w:p w:rsidR="00A113C0" w:rsidRPr="009C6F3C" w:rsidRDefault="00A262C7" w:rsidP="00A113C0">
      <w:pPr>
        <w:tabs>
          <w:tab w:val="left" w:pos="2805"/>
        </w:tabs>
        <w:rPr>
          <w:rFonts w:ascii="Futura PT Book" w:hAnsi="Futura PT Book" w:cs="Arial"/>
          <w:color w:val="0B1C2A"/>
        </w:rPr>
      </w:pPr>
      <w:r w:rsidRPr="009C6F3C">
        <w:rPr>
          <w:rFonts w:ascii="Futura PT Book" w:hAnsi="Futura PT Book" w:cs="Arial"/>
          <w:color w:val="0B1C2A"/>
        </w:rPr>
        <w:t>You are now going to edit your presentation.</w:t>
      </w:r>
    </w:p>
    <w:p w:rsidR="00A262C7" w:rsidRPr="009C6F3C" w:rsidRDefault="00A262C7" w:rsidP="00A113C0">
      <w:pPr>
        <w:tabs>
          <w:tab w:val="left" w:pos="2805"/>
        </w:tabs>
        <w:rPr>
          <w:rFonts w:ascii="Futura PT Book" w:hAnsi="Futura PT Book" w:cs="Arial"/>
          <w:color w:val="0B1C2A"/>
        </w:rPr>
      </w:pPr>
      <w:r w:rsidRPr="009C6F3C">
        <w:rPr>
          <w:rFonts w:ascii="Futura PT Book" w:eastAsia="Times New Roman" w:hAnsi="Futura PT Book" w:cs="Arial"/>
          <w:bCs/>
          <w:noProof/>
          <w:color w:val="0B1C2A"/>
          <w:spacing w:val="-15"/>
          <w:kern w:val="36"/>
          <w:lang w:val="en-GB" w:eastAsia="en-GB"/>
        </w:rPr>
        <w:drawing>
          <wp:anchor distT="0" distB="0" distL="114300" distR="114300" simplePos="0" relativeHeight="251754496" behindDoc="1" locked="0" layoutInCell="1" allowOverlap="1" wp14:anchorId="579F3013" wp14:editId="110432A1">
            <wp:simplePos x="0" y="0"/>
            <wp:positionH relativeFrom="column">
              <wp:posOffset>4725035</wp:posOffset>
            </wp:positionH>
            <wp:positionV relativeFrom="paragraph">
              <wp:posOffset>45720</wp:posOffset>
            </wp:positionV>
            <wp:extent cx="578485" cy="578485"/>
            <wp:effectExtent l="0" t="0" r="0" b="0"/>
            <wp:wrapTight wrapText="bothSides">
              <wp:wrapPolygon edited="0">
                <wp:start x="0" y="0"/>
                <wp:lineTo x="0" y="20628"/>
                <wp:lineTo x="20628" y="20628"/>
                <wp:lineTo x="20628" y="0"/>
                <wp:lineTo x="0" y="0"/>
              </wp:wrapPolygon>
            </wp:wrapTight>
            <wp:docPr id="43" name="Picture 4" descr="Microsoft 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soft Word.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78485" cy="578485"/>
                    </a:xfrm>
                    <a:prstGeom prst="rect">
                      <a:avLst/>
                    </a:prstGeom>
                  </pic:spPr>
                </pic:pic>
              </a:graphicData>
            </a:graphic>
            <wp14:sizeRelH relativeFrom="page">
              <wp14:pctWidth>0</wp14:pctWidth>
            </wp14:sizeRelH>
            <wp14:sizeRelV relativeFrom="page">
              <wp14:pctHeight>0</wp14:pctHeight>
            </wp14:sizeRelV>
          </wp:anchor>
        </w:drawing>
      </w:r>
    </w:p>
    <w:p w:rsidR="00A262C7" w:rsidRPr="009C6F3C" w:rsidRDefault="00A262C7" w:rsidP="00A113C0">
      <w:pPr>
        <w:tabs>
          <w:tab w:val="left" w:pos="2805"/>
        </w:tabs>
        <w:rPr>
          <w:rFonts w:ascii="Futura PT Book" w:hAnsi="Futura PT Book" w:cs="Arial"/>
          <w:color w:val="0B1C2A"/>
        </w:rPr>
      </w:pPr>
      <w:r w:rsidRPr="009C6F3C">
        <w:rPr>
          <w:rFonts w:ascii="Futura PT Book" w:hAnsi="Futura PT Book" w:cs="Arial"/>
          <w:color w:val="0B1C2A"/>
        </w:rPr>
        <w:t>Open Microsoft PowerPoint by clicking on the icon that looks like this:</w:t>
      </w:r>
    </w:p>
    <w:p w:rsidR="00A262C7" w:rsidRPr="009C6F3C" w:rsidRDefault="00A262C7" w:rsidP="00A113C0">
      <w:pPr>
        <w:tabs>
          <w:tab w:val="left" w:pos="2805"/>
        </w:tabs>
        <w:rPr>
          <w:rFonts w:ascii="Futura PT Book" w:hAnsi="Futura PT Book" w:cs="Arial"/>
          <w:color w:val="0B1C2A"/>
        </w:rPr>
      </w:pPr>
      <w:r w:rsidRPr="009C6F3C">
        <w:rPr>
          <w:rFonts w:ascii="Futura PT Book" w:hAnsi="Futura PT Book" w:cs="Arial"/>
          <w:color w:val="0B1C2A"/>
        </w:rPr>
        <w:t>(Yours might be 2007 or another year)</w:t>
      </w:r>
    </w:p>
    <w:p w:rsidR="00A262C7" w:rsidRPr="009C6F3C" w:rsidRDefault="00A262C7" w:rsidP="00A113C0">
      <w:pPr>
        <w:tabs>
          <w:tab w:val="left" w:pos="2805"/>
        </w:tabs>
        <w:rPr>
          <w:rFonts w:ascii="Futura PT Book" w:hAnsi="Futura PT Book" w:cs="Arial"/>
          <w:color w:val="0B1C2A"/>
        </w:rPr>
      </w:pPr>
    </w:p>
    <w:p w:rsidR="00A113C0" w:rsidRPr="009C6F3C" w:rsidRDefault="00A113C0" w:rsidP="00A113C0">
      <w:pPr>
        <w:tabs>
          <w:tab w:val="left" w:pos="2805"/>
        </w:tabs>
        <w:rPr>
          <w:rFonts w:ascii="Futura PT Book" w:hAnsi="Futura PT Book" w:cs="Arial"/>
          <w:color w:val="0B1C2A"/>
        </w:rPr>
      </w:pPr>
      <w:r w:rsidRPr="009C6F3C">
        <w:rPr>
          <w:rFonts w:ascii="Futura PT Book" w:hAnsi="Futura PT Book" w:cs="Arial"/>
          <w:noProof/>
          <w:color w:val="0B1C2A"/>
          <w:lang w:val="en-GB" w:eastAsia="en-GB"/>
        </w:rPr>
        <mc:AlternateContent>
          <mc:Choice Requires="wps">
            <w:drawing>
              <wp:anchor distT="0" distB="0" distL="114300" distR="114300" simplePos="0" relativeHeight="251746304" behindDoc="0" locked="0" layoutInCell="1" allowOverlap="1" wp14:anchorId="69170947" wp14:editId="33CBCAE0">
                <wp:simplePos x="0" y="0"/>
                <wp:positionH relativeFrom="column">
                  <wp:posOffset>-85725</wp:posOffset>
                </wp:positionH>
                <wp:positionV relativeFrom="paragraph">
                  <wp:posOffset>419100</wp:posOffset>
                </wp:positionV>
                <wp:extent cx="847725" cy="742950"/>
                <wp:effectExtent l="28575" t="28575" r="28575" b="28575"/>
                <wp:wrapNone/>
                <wp:docPr id="200" name="Oval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7429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C00A582" id="Oval 200" o:spid="_x0000_s1026" style="position:absolute;margin-left:-6.75pt;margin-top:33pt;width:66.75pt;height:58.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" filled="f" strokecolor="red" strokeweight="4.5pt"/>
            </w:pict>
          </mc:Fallback>
        </mc:AlternateContent>
      </w:r>
      <w:r w:rsidRPr="009C6F3C">
        <w:rPr>
          <w:rFonts w:ascii="Futura PT Book" w:hAnsi="Futura PT Book" w:cs="Arial"/>
          <w:color w:val="0B1C2A"/>
        </w:rPr>
        <w:t>Then click the Windows or File button, select Open and then open your presentation from where it was saved:</w:t>
      </w:r>
    </w:p>
    <w:p w:rsidR="001122F3" w:rsidRPr="00121384" w:rsidRDefault="001122F3" w:rsidP="00A113C0">
      <w:pPr>
        <w:tabs>
          <w:tab w:val="left" w:pos="2805"/>
        </w:tabs>
        <w:rPr>
          <w:rFonts w:ascii="Futura PT Book" w:hAnsi="Futura PT Book" w:cs="Arial"/>
        </w:rPr>
      </w:pPr>
    </w:p>
    <w:p w:rsidR="00A113C0" w:rsidRPr="00121384" w:rsidRDefault="00A113C0" w:rsidP="00A113C0">
      <w:pPr>
        <w:tabs>
          <w:tab w:val="left" w:pos="2805"/>
        </w:tabs>
        <w:rPr>
          <w:rFonts w:ascii="Futura PT Book" w:hAnsi="Futura PT Book" w:cs="Arial"/>
        </w:rPr>
      </w:pPr>
    </w:p>
    <w:p w:rsidR="00A113C0" w:rsidRPr="00121384" w:rsidRDefault="00A113C0" w:rsidP="00A113C0">
      <w:pPr>
        <w:tabs>
          <w:tab w:val="left" w:pos="2805"/>
        </w:tabs>
        <w:rPr>
          <w:rFonts w:ascii="Futura PT Book" w:hAnsi="Futura PT Book" w:cs="Arial"/>
        </w:rPr>
      </w:pPr>
      <w:r w:rsidRPr="00121384">
        <w:rPr>
          <w:rFonts w:ascii="Futura PT Book" w:hAnsi="Futura PT Book" w:cs="Arial"/>
          <w:noProof/>
          <w:lang w:val="en-GB" w:eastAsia="en-GB"/>
        </w:rPr>
        <mc:AlternateContent>
          <mc:Choice Requires="wps">
            <w:drawing>
              <wp:anchor distT="0" distB="0" distL="114300" distR="114300" simplePos="0" relativeHeight="251745280" behindDoc="0" locked="0" layoutInCell="1" allowOverlap="1" wp14:anchorId="739073F4" wp14:editId="07BD4916">
                <wp:simplePos x="0" y="0"/>
                <wp:positionH relativeFrom="column">
                  <wp:posOffset>19050</wp:posOffset>
                </wp:positionH>
                <wp:positionV relativeFrom="paragraph">
                  <wp:posOffset>584200</wp:posOffset>
                </wp:positionV>
                <wp:extent cx="847725" cy="742950"/>
                <wp:effectExtent l="28575" t="28575" r="28575" b="28575"/>
                <wp:wrapNone/>
                <wp:docPr id="199" name="Oval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7429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B57667A" id="Oval 199" o:spid="_x0000_s1026" style="position:absolute;margin-left:1.5pt;margin-top:46pt;width:66.75pt;height:58.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" filled="f" strokecolor="red" strokeweight="4.5pt"/>
            </w:pict>
          </mc:Fallback>
        </mc:AlternateContent>
      </w:r>
      <w:r w:rsidRPr="00121384">
        <w:rPr>
          <w:rFonts w:ascii="Futura PT Book" w:hAnsi="Futura PT Book" w:cs="Arial"/>
          <w:noProof/>
          <w:lang w:val="en-GB" w:eastAsia="en-GB"/>
        </w:rPr>
        <w:drawing>
          <wp:inline distT="0" distB="0" distL="0" distR="0" wp14:anchorId="03A984C6" wp14:editId="195740C0">
            <wp:extent cx="4800600" cy="4062670"/>
            <wp:effectExtent l="1905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cstate="print"/>
                    <a:srcRect r="69688" b="54372"/>
                    <a:stretch>
                      <a:fillRect/>
                    </a:stretch>
                  </pic:blipFill>
                  <pic:spPr bwMode="auto">
                    <a:xfrm>
                      <a:off x="0" y="0"/>
                      <a:ext cx="4800600" cy="4062670"/>
                    </a:xfrm>
                    <a:prstGeom prst="rect">
                      <a:avLst/>
                    </a:prstGeom>
                    <a:noFill/>
                    <a:ln w="9525">
                      <a:noFill/>
                      <a:miter lim="800000"/>
                      <a:headEnd/>
                      <a:tailEnd/>
                    </a:ln>
                  </pic:spPr>
                </pic:pic>
              </a:graphicData>
            </a:graphic>
          </wp:inline>
        </w:drawing>
      </w:r>
    </w:p>
    <w:p w:rsidR="00A113C0" w:rsidRPr="00121384" w:rsidRDefault="00A113C0" w:rsidP="00A113C0">
      <w:pPr>
        <w:tabs>
          <w:tab w:val="left" w:pos="2805"/>
        </w:tabs>
        <w:rPr>
          <w:rFonts w:ascii="Futura PT Book" w:hAnsi="Futura PT Book" w:cs="Arial"/>
        </w:rPr>
      </w:pPr>
    </w:p>
    <w:p w:rsidR="00A113C0" w:rsidRPr="00121384" w:rsidRDefault="00A113C0" w:rsidP="00A113C0">
      <w:pPr>
        <w:pStyle w:val="Default"/>
        <w:rPr>
          <w:rFonts w:ascii="Futura PT Book" w:hAnsi="Futura PT Book"/>
          <w:color w:val="auto"/>
        </w:rPr>
      </w:pPr>
    </w:p>
    <w:p w:rsidR="00A113C0" w:rsidRPr="00121384" w:rsidRDefault="00A113C0" w:rsidP="00A113C0">
      <w:pPr>
        <w:pStyle w:val="Default"/>
        <w:rPr>
          <w:rFonts w:ascii="Futura PT Book" w:hAnsi="Futura PT Book"/>
          <w:color w:val="auto"/>
        </w:rPr>
      </w:pPr>
    </w:p>
    <w:p w:rsidR="001122F3" w:rsidRPr="00121384" w:rsidRDefault="001122F3">
      <w:pPr>
        <w:rPr>
          <w:rFonts w:ascii="Futura PT Book" w:hAnsi="Futura PT Book" w:cs="Arial"/>
        </w:rPr>
      </w:pPr>
      <w:r w:rsidRPr="00121384">
        <w:rPr>
          <w:rFonts w:ascii="Futura PT Book" w:hAnsi="Futura PT Book" w:cs="Arial"/>
        </w:rPr>
        <w:br w:type="page"/>
      </w:r>
    </w:p>
    <w:p w:rsidR="00A113C0" w:rsidRPr="009C6F3C" w:rsidRDefault="00A113C0" w:rsidP="00A113C0">
      <w:pPr>
        <w:tabs>
          <w:tab w:val="left" w:pos="3660"/>
        </w:tabs>
        <w:rPr>
          <w:rFonts w:ascii="Futura PT Book" w:hAnsi="Futura PT Book" w:cs="Arial"/>
          <w:color w:val="0B1C2A"/>
        </w:rPr>
      </w:pPr>
      <w:r w:rsidRPr="009C6F3C">
        <w:rPr>
          <w:rFonts w:ascii="Futura PT Book" w:hAnsi="Futura PT Book" w:cs="Arial"/>
          <w:color w:val="0B1C2A"/>
        </w:rPr>
        <w:lastRenderedPageBreak/>
        <w:t xml:space="preserve">First change the background </w:t>
      </w:r>
      <w:proofErr w:type="spellStart"/>
      <w:r w:rsidRPr="009C6F3C">
        <w:rPr>
          <w:rFonts w:ascii="Futura PT Book" w:hAnsi="Futura PT Book" w:cs="Arial"/>
          <w:color w:val="0B1C2A"/>
        </w:rPr>
        <w:t>colour</w:t>
      </w:r>
      <w:proofErr w:type="spellEnd"/>
      <w:r w:rsidRPr="009C6F3C">
        <w:rPr>
          <w:rFonts w:ascii="Futura PT Book" w:hAnsi="Futura PT Book" w:cs="Arial"/>
          <w:color w:val="0B1C2A"/>
        </w:rPr>
        <w:t xml:space="preserve"> of your slides, to do this you can use a pre-set design, click on the ‘Design’ tab in the top menu and then select which </w:t>
      </w:r>
      <w:proofErr w:type="spellStart"/>
      <w:r w:rsidRPr="009C6F3C">
        <w:rPr>
          <w:rFonts w:ascii="Futura PT Book" w:hAnsi="Futura PT Book" w:cs="Arial"/>
          <w:color w:val="0B1C2A"/>
        </w:rPr>
        <w:t>colour</w:t>
      </w:r>
      <w:proofErr w:type="spellEnd"/>
      <w:r w:rsidRPr="009C6F3C">
        <w:rPr>
          <w:rFonts w:ascii="Futura PT Book" w:hAnsi="Futura PT Book" w:cs="Arial"/>
          <w:color w:val="0B1C2A"/>
        </w:rPr>
        <w:t xml:space="preserve"> scheme you would like to use:</w:t>
      </w:r>
    </w:p>
    <w:p w:rsidR="001122F3" w:rsidRPr="00121384" w:rsidRDefault="001122F3" w:rsidP="00A113C0">
      <w:pPr>
        <w:tabs>
          <w:tab w:val="left" w:pos="3660"/>
        </w:tabs>
        <w:rPr>
          <w:rFonts w:ascii="Futura PT Book" w:hAnsi="Futura PT Book" w:cs="Arial"/>
          <w:color w:val="0F243E" w:themeColor="text2" w:themeShade="80"/>
        </w:rPr>
      </w:pPr>
    </w:p>
    <w:p w:rsidR="00A113C0" w:rsidRPr="00121384" w:rsidRDefault="00A113C0" w:rsidP="00A113C0">
      <w:pPr>
        <w:tabs>
          <w:tab w:val="left" w:pos="3660"/>
        </w:tabs>
        <w:rPr>
          <w:rFonts w:ascii="Futura PT Book" w:hAnsi="Futura PT Book" w:cs="Arial"/>
        </w:rPr>
      </w:pPr>
      <w:r w:rsidRPr="00121384">
        <w:rPr>
          <w:rFonts w:ascii="Futura PT Book" w:hAnsi="Futura PT Book" w:cs="Arial"/>
          <w:noProof/>
          <w:lang w:val="en-GB" w:eastAsia="en-GB"/>
        </w:rPr>
        <w:drawing>
          <wp:inline distT="0" distB="0" distL="0" distR="0" wp14:anchorId="435BCEA8" wp14:editId="3413D2C2">
            <wp:extent cx="5676900" cy="1153115"/>
            <wp:effectExtent l="1905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1" cstate="print"/>
                    <a:srcRect r="66923" b="88051"/>
                    <a:stretch>
                      <a:fillRect/>
                    </a:stretch>
                  </pic:blipFill>
                  <pic:spPr bwMode="auto">
                    <a:xfrm>
                      <a:off x="0" y="0"/>
                      <a:ext cx="5676900" cy="1153115"/>
                    </a:xfrm>
                    <a:prstGeom prst="rect">
                      <a:avLst/>
                    </a:prstGeom>
                    <a:noFill/>
                    <a:ln w="9525">
                      <a:noFill/>
                      <a:miter lim="800000"/>
                      <a:headEnd/>
                      <a:tailEnd/>
                    </a:ln>
                  </pic:spPr>
                </pic:pic>
              </a:graphicData>
            </a:graphic>
          </wp:inline>
        </w:drawing>
      </w:r>
    </w:p>
    <w:p w:rsidR="00A113C0" w:rsidRPr="00121384" w:rsidRDefault="00A113C0" w:rsidP="00A113C0">
      <w:pPr>
        <w:tabs>
          <w:tab w:val="left" w:pos="3660"/>
        </w:tabs>
        <w:rPr>
          <w:rFonts w:ascii="Futura PT Book" w:hAnsi="Futura PT Book" w:cs="Arial"/>
        </w:rPr>
      </w:pPr>
      <w:r w:rsidRPr="00121384">
        <w:rPr>
          <w:rFonts w:ascii="Futura PT Book" w:hAnsi="Futura PT Book" w:cs="Arial"/>
          <w:noProof/>
          <w:lang w:val="en-GB" w:eastAsia="en-GB"/>
        </w:rPr>
        <mc:AlternateContent>
          <mc:Choice Requires="wps">
            <w:drawing>
              <wp:anchor distT="0" distB="0" distL="114300" distR="114300" simplePos="0" relativeHeight="251747328" behindDoc="0" locked="0" layoutInCell="1" allowOverlap="1" wp14:anchorId="77891A24" wp14:editId="61BCC3B9">
                <wp:simplePos x="0" y="0"/>
                <wp:positionH relativeFrom="column">
                  <wp:posOffset>-57150</wp:posOffset>
                </wp:positionH>
                <wp:positionV relativeFrom="paragraph">
                  <wp:posOffset>29210</wp:posOffset>
                </wp:positionV>
                <wp:extent cx="6191250" cy="923925"/>
                <wp:effectExtent l="28575" t="37465" r="28575" b="29210"/>
                <wp:wrapNone/>
                <wp:docPr id="197" name="Oval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0" cy="9239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61A59CE" id="Oval 197" o:spid="_x0000_s1026" style="position:absolute;margin-left:-4.5pt;margin-top:2.3pt;width:487.5pt;height:72.7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" filled="f" strokecolor="red" strokeweight="4.5pt"/>
            </w:pict>
          </mc:Fallback>
        </mc:AlternateContent>
      </w:r>
      <w:r w:rsidRPr="00121384">
        <w:rPr>
          <w:rFonts w:ascii="Futura PT Book" w:hAnsi="Futura PT Book" w:cs="Arial"/>
          <w:noProof/>
          <w:lang w:val="en-GB" w:eastAsia="en-GB"/>
        </w:rPr>
        <w:drawing>
          <wp:inline distT="0" distB="0" distL="0" distR="0" wp14:anchorId="21AD78BC" wp14:editId="16FD86B0">
            <wp:extent cx="6066642" cy="1162050"/>
            <wp:effectExtent l="1905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2" cstate="print"/>
                    <a:srcRect l="3840" r="12135" b="80055"/>
                    <a:stretch>
                      <a:fillRect/>
                    </a:stretch>
                  </pic:blipFill>
                  <pic:spPr bwMode="auto">
                    <a:xfrm>
                      <a:off x="0" y="0"/>
                      <a:ext cx="6066642" cy="1162050"/>
                    </a:xfrm>
                    <a:prstGeom prst="rect">
                      <a:avLst/>
                    </a:prstGeom>
                    <a:noFill/>
                    <a:ln w="9525">
                      <a:noFill/>
                      <a:miter lim="800000"/>
                      <a:headEnd/>
                      <a:tailEnd/>
                    </a:ln>
                  </pic:spPr>
                </pic:pic>
              </a:graphicData>
            </a:graphic>
          </wp:inline>
        </w:drawing>
      </w:r>
    </w:p>
    <w:p w:rsidR="00A113C0" w:rsidRPr="00121384" w:rsidRDefault="00A113C0" w:rsidP="00A113C0">
      <w:pPr>
        <w:tabs>
          <w:tab w:val="left" w:pos="3660"/>
        </w:tabs>
        <w:rPr>
          <w:rFonts w:ascii="Futura PT Book" w:hAnsi="Futura PT Book" w:cs="Arial"/>
        </w:rPr>
      </w:pPr>
    </w:p>
    <w:p w:rsidR="001122F3" w:rsidRPr="00121384" w:rsidRDefault="001122F3" w:rsidP="00A113C0">
      <w:pPr>
        <w:tabs>
          <w:tab w:val="left" w:pos="3660"/>
        </w:tabs>
        <w:rPr>
          <w:rFonts w:ascii="Futura PT Book" w:hAnsi="Futura PT Book" w:cs="Arial"/>
        </w:rPr>
      </w:pPr>
    </w:p>
    <w:p w:rsidR="00A113C0" w:rsidRPr="009C6F3C" w:rsidRDefault="00A113C0" w:rsidP="00A113C0">
      <w:pPr>
        <w:tabs>
          <w:tab w:val="left" w:pos="3660"/>
        </w:tabs>
        <w:rPr>
          <w:rFonts w:ascii="Futura PT Book" w:hAnsi="Futura PT Book" w:cs="Arial"/>
          <w:color w:val="0B1C2A"/>
        </w:rPr>
      </w:pPr>
      <w:r w:rsidRPr="009C6F3C">
        <w:rPr>
          <w:rFonts w:ascii="Futura PT Book" w:hAnsi="Futura PT Book" w:cs="Arial"/>
          <w:color w:val="0B1C2A"/>
        </w:rPr>
        <w:t xml:space="preserve">Once you have selected a design you can change the </w:t>
      </w:r>
      <w:proofErr w:type="spellStart"/>
      <w:r w:rsidRPr="009C6F3C">
        <w:rPr>
          <w:rFonts w:ascii="Futura PT Book" w:hAnsi="Futura PT Book" w:cs="Arial"/>
          <w:color w:val="0B1C2A"/>
        </w:rPr>
        <w:t>colours</w:t>
      </w:r>
      <w:proofErr w:type="spellEnd"/>
      <w:r w:rsidRPr="009C6F3C">
        <w:rPr>
          <w:rFonts w:ascii="Futura PT Book" w:hAnsi="Futura PT Book" w:cs="Arial"/>
          <w:color w:val="0B1C2A"/>
        </w:rPr>
        <w:t xml:space="preserve"> of it by clicking the ‘</w:t>
      </w:r>
      <w:proofErr w:type="spellStart"/>
      <w:r w:rsidRPr="009C6F3C">
        <w:rPr>
          <w:rFonts w:ascii="Futura PT Book" w:hAnsi="Futura PT Book" w:cs="Arial"/>
          <w:color w:val="0B1C2A"/>
        </w:rPr>
        <w:t>Colours</w:t>
      </w:r>
      <w:proofErr w:type="spellEnd"/>
      <w:r w:rsidRPr="009C6F3C">
        <w:rPr>
          <w:rFonts w:ascii="Futura PT Book" w:hAnsi="Futura PT Book" w:cs="Arial"/>
          <w:color w:val="0B1C2A"/>
        </w:rPr>
        <w:t>’ drop down menu:</w:t>
      </w:r>
    </w:p>
    <w:p w:rsidR="00A113C0" w:rsidRPr="009C6F3C" w:rsidRDefault="00A113C0" w:rsidP="00A113C0">
      <w:pPr>
        <w:tabs>
          <w:tab w:val="left" w:pos="3660"/>
        </w:tabs>
        <w:rPr>
          <w:rFonts w:ascii="Futura PT Book" w:hAnsi="Futura PT Book" w:cs="Arial"/>
          <w:color w:val="0B1C2A"/>
        </w:rPr>
      </w:pPr>
    </w:p>
    <w:p w:rsidR="00A113C0" w:rsidRPr="00121384" w:rsidRDefault="00A113C0" w:rsidP="00A113C0">
      <w:pPr>
        <w:tabs>
          <w:tab w:val="left" w:pos="3660"/>
        </w:tabs>
        <w:rPr>
          <w:rFonts w:ascii="Futura PT Book" w:hAnsi="Futura PT Book" w:cs="Arial"/>
        </w:rPr>
      </w:pPr>
      <w:r w:rsidRPr="00121384">
        <w:rPr>
          <w:rFonts w:ascii="Futura PT Book" w:hAnsi="Futura PT Book" w:cs="Arial"/>
          <w:noProof/>
          <w:lang w:val="en-GB" w:eastAsia="en-GB"/>
        </w:rPr>
        <w:drawing>
          <wp:inline distT="0" distB="0" distL="0" distR="0" wp14:anchorId="1724BEDE" wp14:editId="77BB1593">
            <wp:extent cx="4019550" cy="3715551"/>
            <wp:effectExtent l="1905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3" cstate="print"/>
                    <a:srcRect l="63441" b="39891"/>
                    <a:stretch>
                      <a:fillRect/>
                    </a:stretch>
                  </pic:blipFill>
                  <pic:spPr bwMode="auto">
                    <a:xfrm>
                      <a:off x="0" y="0"/>
                      <a:ext cx="4020794" cy="3716701"/>
                    </a:xfrm>
                    <a:prstGeom prst="rect">
                      <a:avLst/>
                    </a:prstGeom>
                    <a:noFill/>
                    <a:ln w="9525">
                      <a:noFill/>
                      <a:miter lim="800000"/>
                      <a:headEnd/>
                      <a:tailEnd/>
                    </a:ln>
                  </pic:spPr>
                </pic:pic>
              </a:graphicData>
            </a:graphic>
          </wp:inline>
        </w:drawing>
      </w:r>
    </w:p>
    <w:p w:rsidR="00A113C0" w:rsidRPr="00121384" w:rsidRDefault="00A113C0" w:rsidP="00A113C0">
      <w:pPr>
        <w:tabs>
          <w:tab w:val="left" w:pos="3660"/>
        </w:tabs>
        <w:rPr>
          <w:rFonts w:ascii="Futura PT Book" w:hAnsi="Futura PT Book" w:cs="Arial"/>
        </w:rPr>
      </w:pPr>
    </w:p>
    <w:p w:rsidR="00A113C0" w:rsidRPr="00121384" w:rsidRDefault="00A113C0" w:rsidP="00A113C0">
      <w:pPr>
        <w:tabs>
          <w:tab w:val="left" w:pos="3660"/>
        </w:tabs>
        <w:rPr>
          <w:rFonts w:ascii="Futura PT Book" w:hAnsi="Futura PT Book" w:cs="Arial"/>
        </w:rPr>
      </w:pPr>
    </w:p>
    <w:p w:rsidR="00A113C0" w:rsidRPr="009C6F3C" w:rsidRDefault="00A113C0" w:rsidP="00A113C0">
      <w:pPr>
        <w:tabs>
          <w:tab w:val="left" w:pos="3660"/>
        </w:tabs>
        <w:rPr>
          <w:rFonts w:ascii="Futura PT Book" w:hAnsi="Futura PT Book" w:cs="Arial"/>
          <w:color w:val="0B1C2A"/>
        </w:rPr>
      </w:pPr>
      <w:r w:rsidRPr="009C6F3C">
        <w:rPr>
          <w:rFonts w:ascii="Futura PT Book" w:hAnsi="Futura PT Book" w:cs="Arial"/>
          <w:color w:val="0B1C2A"/>
        </w:rPr>
        <w:t xml:space="preserve">Try out a few different designs and </w:t>
      </w:r>
      <w:proofErr w:type="spellStart"/>
      <w:r w:rsidRPr="009C6F3C">
        <w:rPr>
          <w:rFonts w:ascii="Futura PT Book" w:hAnsi="Futura PT Book" w:cs="Arial"/>
          <w:color w:val="0B1C2A"/>
        </w:rPr>
        <w:t>colours</w:t>
      </w:r>
      <w:proofErr w:type="spellEnd"/>
      <w:r w:rsidRPr="009C6F3C">
        <w:rPr>
          <w:rFonts w:ascii="Futura PT Book" w:hAnsi="Futura PT Book" w:cs="Arial"/>
          <w:color w:val="0B1C2A"/>
        </w:rPr>
        <w:t xml:space="preserve"> now.</w:t>
      </w:r>
    </w:p>
    <w:p w:rsidR="00A113C0" w:rsidRPr="009C6F3C" w:rsidRDefault="00A113C0" w:rsidP="00A113C0">
      <w:pPr>
        <w:tabs>
          <w:tab w:val="left" w:pos="3660"/>
        </w:tabs>
        <w:rPr>
          <w:rFonts w:ascii="Futura PT Book" w:hAnsi="Futura PT Book" w:cs="Arial"/>
          <w:color w:val="0B1C2A"/>
        </w:rPr>
      </w:pPr>
    </w:p>
    <w:p w:rsidR="00A113C0" w:rsidRPr="009C6F3C" w:rsidRDefault="00A113C0" w:rsidP="00A113C0">
      <w:pPr>
        <w:tabs>
          <w:tab w:val="left" w:pos="3660"/>
        </w:tabs>
        <w:rPr>
          <w:rFonts w:ascii="Futura PT Book" w:hAnsi="Futura PT Book" w:cs="Arial"/>
          <w:color w:val="0B1C2A"/>
        </w:rPr>
      </w:pPr>
      <w:r w:rsidRPr="009C6F3C">
        <w:rPr>
          <w:rFonts w:ascii="Futura PT Book" w:hAnsi="Futura PT Book" w:cs="Arial"/>
          <w:color w:val="0B1C2A"/>
        </w:rPr>
        <w:lastRenderedPageBreak/>
        <w:t>Now you can add some images into your presentation, your teacher will tell you where the motor industry images are saved.</w:t>
      </w:r>
    </w:p>
    <w:p w:rsidR="00A113C0" w:rsidRPr="009C6F3C" w:rsidRDefault="00A113C0" w:rsidP="00A113C0">
      <w:pPr>
        <w:tabs>
          <w:tab w:val="left" w:pos="3660"/>
        </w:tabs>
        <w:rPr>
          <w:rFonts w:ascii="Futura PT Book" w:hAnsi="Futura PT Book" w:cs="Arial"/>
          <w:color w:val="0B1C2A"/>
        </w:rPr>
      </w:pPr>
    </w:p>
    <w:p w:rsidR="00A113C0" w:rsidRPr="009C6F3C" w:rsidRDefault="00A113C0" w:rsidP="00A113C0">
      <w:pPr>
        <w:tabs>
          <w:tab w:val="left" w:pos="3660"/>
        </w:tabs>
        <w:rPr>
          <w:rFonts w:ascii="Futura PT Book" w:hAnsi="Futura PT Book" w:cs="Arial"/>
          <w:color w:val="0B1C2A"/>
        </w:rPr>
      </w:pPr>
      <w:r w:rsidRPr="009C6F3C">
        <w:rPr>
          <w:rFonts w:ascii="Futura PT Book" w:hAnsi="Futura PT Book" w:cs="Arial"/>
          <w:color w:val="0B1C2A"/>
        </w:rPr>
        <w:t>Simply left click the mouse to the place in a slide where you would like to put a picture and then click ‘Insert’ from the top Menu, and then ‘Picture’:</w:t>
      </w:r>
    </w:p>
    <w:p w:rsidR="00A113C0" w:rsidRPr="00121384" w:rsidRDefault="00A113C0" w:rsidP="00A113C0">
      <w:pPr>
        <w:tabs>
          <w:tab w:val="left" w:pos="3660"/>
        </w:tabs>
        <w:rPr>
          <w:rFonts w:ascii="Futura PT Book" w:hAnsi="Futura PT Book" w:cs="Arial"/>
        </w:rPr>
      </w:pPr>
    </w:p>
    <w:p w:rsidR="00A113C0" w:rsidRPr="00121384" w:rsidRDefault="00A113C0" w:rsidP="00A113C0">
      <w:pPr>
        <w:tabs>
          <w:tab w:val="left" w:pos="3660"/>
        </w:tabs>
        <w:rPr>
          <w:rFonts w:ascii="Futura PT Book" w:hAnsi="Futura PT Book" w:cs="Arial"/>
        </w:rPr>
      </w:pPr>
      <w:r w:rsidRPr="00121384">
        <w:rPr>
          <w:rFonts w:ascii="Futura PT Book" w:hAnsi="Futura PT Book" w:cs="Arial"/>
          <w:noProof/>
          <w:lang w:val="en-GB" w:eastAsia="en-GB"/>
        </w:rPr>
        <mc:AlternateContent>
          <mc:Choice Requires="wps">
            <w:drawing>
              <wp:anchor distT="0" distB="0" distL="114300" distR="114300" simplePos="0" relativeHeight="251749376" behindDoc="0" locked="0" layoutInCell="1" allowOverlap="1" wp14:anchorId="5F379AD1" wp14:editId="733B2BD9">
                <wp:simplePos x="0" y="0"/>
                <wp:positionH relativeFrom="column">
                  <wp:posOffset>419100</wp:posOffset>
                </wp:positionH>
                <wp:positionV relativeFrom="paragraph">
                  <wp:posOffset>506730</wp:posOffset>
                </wp:positionV>
                <wp:extent cx="866775" cy="632460"/>
                <wp:effectExtent l="28575" t="28575" r="28575" b="34290"/>
                <wp:wrapNone/>
                <wp:docPr id="46" name="Oval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63246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8214C77" id="Oval 46" o:spid="_x0000_s1026" style="position:absolute;margin-left:33pt;margin-top:39.9pt;width:68.25pt;height:49.8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" filled="f" strokecolor="red" strokeweight="4.5pt"/>
            </w:pict>
          </mc:Fallback>
        </mc:AlternateContent>
      </w:r>
      <w:r w:rsidRPr="00121384">
        <w:rPr>
          <w:rFonts w:ascii="Futura PT Book" w:hAnsi="Futura PT Book" w:cs="Arial"/>
          <w:noProof/>
          <w:lang w:val="en-GB" w:eastAsia="en-GB"/>
        </w:rPr>
        <mc:AlternateContent>
          <mc:Choice Requires="wps">
            <w:drawing>
              <wp:anchor distT="0" distB="0" distL="114300" distR="114300" simplePos="0" relativeHeight="251748352" behindDoc="0" locked="0" layoutInCell="1" allowOverlap="1" wp14:anchorId="400E2190" wp14:editId="792A635B">
                <wp:simplePos x="0" y="0"/>
                <wp:positionH relativeFrom="column">
                  <wp:posOffset>1009650</wp:posOffset>
                </wp:positionH>
                <wp:positionV relativeFrom="paragraph">
                  <wp:posOffset>11430</wp:posOffset>
                </wp:positionV>
                <wp:extent cx="866775" cy="632460"/>
                <wp:effectExtent l="28575" t="28575" r="28575" b="34290"/>
                <wp:wrapNone/>
                <wp:docPr id="47" name="Oval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63246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5665AC9" id="Oval 47" o:spid="_x0000_s1026" style="position:absolute;margin-left:79.5pt;margin-top:.9pt;width:68.25pt;height:49.8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" filled="f" strokecolor="red" strokeweight="4.5pt"/>
            </w:pict>
          </mc:Fallback>
        </mc:AlternateContent>
      </w:r>
      <w:r w:rsidRPr="00121384">
        <w:rPr>
          <w:rFonts w:ascii="Futura PT Book" w:hAnsi="Futura PT Book" w:cs="Arial"/>
          <w:noProof/>
          <w:lang w:val="en-GB" w:eastAsia="en-GB"/>
        </w:rPr>
        <w:drawing>
          <wp:inline distT="0" distB="0" distL="0" distR="0" wp14:anchorId="6A32964A" wp14:editId="31BC7504">
            <wp:extent cx="3905250" cy="1976852"/>
            <wp:effectExtent l="1905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4" cstate="print"/>
                    <a:srcRect r="79365" b="81421"/>
                    <a:stretch>
                      <a:fillRect/>
                    </a:stretch>
                  </pic:blipFill>
                  <pic:spPr bwMode="auto">
                    <a:xfrm>
                      <a:off x="0" y="0"/>
                      <a:ext cx="3914965" cy="1981770"/>
                    </a:xfrm>
                    <a:prstGeom prst="rect">
                      <a:avLst/>
                    </a:prstGeom>
                    <a:noFill/>
                    <a:ln w="9525">
                      <a:noFill/>
                      <a:miter lim="800000"/>
                      <a:headEnd/>
                      <a:tailEnd/>
                    </a:ln>
                  </pic:spPr>
                </pic:pic>
              </a:graphicData>
            </a:graphic>
          </wp:inline>
        </w:drawing>
      </w:r>
    </w:p>
    <w:p w:rsidR="00A113C0" w:rsidRPr="00121384" w:rsidRDefault="00A113C0" w:rsidP="00A113C0">
      <w:pPr>
        <w:tabs>
          <w:tab w:val="left" w:pos="3660"/>
        </w:tabs>
        <w:rPr>
          <w:rFonts w:ascii="Futura PT Book" w:hAnsi="Futura PT Book" w:cs="Arial"/>
        </w:rPr>
      </w:pPr>
    </w:p>
    <w:p w:rsidR="00A113C0" w:rsidRPr="00121384" w:rsidRDefault="00A113C0" w:rsidP="00A113C0">
      <w:pPr>
        <w:tabs>
          <w:tab w:val="left" w:pos="3660"/>
        </w:tabs>
        <w:rPr>
          <w:rFonts w:ascii="Futura PT Book" w:hAnsi="Futura PT Book" w:cs="Arial"/>
        </w:rPr>
      </w:pPr>
    </w:p>
    <w:p w:rsidR="00A113C0" w:rsidRPr="009C6F3C" w:rsidRDefault="00A113C0" w:rsidP="00A113C0">
      <w:pPr>
        <w:tabs>
          <w:tab w:val="left" w:pos="3660"/>
        </w:tabs>
        <w:rPr>
          <w:rFonts w:ascii="Futura PT Book" w:hAnsi="Futura PT Book" w:cs="Arial"/>
          <w:color w:val="0B1C2A"/>
        </w:rPr>
      </w:pPr>
      <w:r w:rsidRPr="009C6F3C">
        <w:rPr>
          <w:rFonts w:ascii="Futura PT Book" w:hAnsi="Futura PT Book" w:cs="Arial"/>
          <w:color w:val="0B1C2A"/>
        </w:rPr>
        <w:t>Select the picture you would like to put in your slide and click ‘Insert’:</w:t>
      </w:r>
    </w:p>
    <w:p w:rsidR="00A113C0" w:rsidRPr="00121384" w:rsidRDefault="00A113C0" w:rsidP="00A113C0">
      <w:pPr>
        <w:tabs>
          <w:tab w:val="left" w:pos="3660"/>
        </w:tabs>
        <w:rPr>
          <w:rFonts w:ascii="Futura PT Book" w:hAnsi="Futura PT Book" w:cs="Arial"/>
        </w:rPr>
      </w:pPr>
    </w:p>
    <w:p w:rsidR="00A113C0" w:rsidRPr="00121384" w:rsidRDefault="00A113C0" w:rsidP="00A113C0">
      <w:pPr>
        <w:tabs>
          <w:tab w:val="left" w:pos="3660"/>
        </w:tabs>
        <w:rPr>
          <w:rFonts w:ascii="Futura PT Book" w:hAnsi="Futura PT Book" w:cs="Arial"/>
        </w:rPr>
      </w:pPr>
      <w:r w:rsidRPr="00121384">
        <w:rPr>
          <w:rFonts w:ascii="Futura PT Book" w:hAnsi="Futura PT Book" w:cs="Arial"/>
          <w:noProof/>
          <w:lang w:val="en-GB" w:eastAsia="en-GB"/>
        </w:rPr>
        <w:drawing>
          <wp:inline distT="0" distB="0" distL="0" distR="0" wp14:anchorId="25E1F604" wp14:editId="68A7CFF1">
            <wp:extent cx="5874787" cy="2781300"/>
            <wp:effectExtent l="19050" t="0" r="0" b="0"/>
            <wp:docPr id="5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5" cstate="print"/>
                    <a:srcRect l="4304" r="32053" b="46448"/>
                    <a:stretch>
                      <a:fillRect/>
                    </a:stretch>
                  </pic:blipFill>
                  <pic:spPr bwMode="auto">
                    <a:xfrm>
                      <a:off x="0" y="0"/>
                      <a:ext cx="5874787" cy="2781300"/>
                    </a:xfrm>
                    <a:prstGeom prst="rect">
                      <a:avLst/>
                    </a:prstGeom>
                    <a:noFill/>
                    <a:ln w="9525">
                      <a:noFill/>
                      <a:miter lim="800000"/>
                      <a:headEnd/>
                      <a:tailEnd/>
                    </a:ln>
                  </pic:spPr>
                </pic:pic>
              </a:graphicData>
            </a:graphic>
          </wp:inline>
        </w:drawing>
      </w:r>
    </w:p>
    <w:p w:rsidR="00A113C0" w:rsidRPr="00121384" w:rsidRDefault="00A113C0" w:rsidP="00A113C0">
      <w:pPr>
        <w:tabs>
          <w:tab w:val="left" w:pos="3660"/>
        </w:tabs>
        <w:rPr>
          <w:rFonts w:ascii="Futura PT Book" w:hAnsi="Futura PT Book" w:cs="Arial"/>
        </w:rPr>
      </w:pPr>
    </w:p>
    <w:p w:rsidR="00A113C0" w:rsidRPr="00121384" w:rsidRDefault="00A113C0" w:rsidP="00A113C0">
      <w:pPr>
        <w:tabs>
          <w:tab w:val="left" w:pos="3660"/>
        </w:tabs>
        <w:rPr>
          <w:rFonts w:ascii="Futura PT Book" w:hAnsi="Futura PT Book" w:cs="Arial"/>
        </w:rPr>
      </w:pPr>
    </w:p>
    <w:p w:rsidR="001122F3" w:rsidRPr="00121384" w:rsidRDefault="001122F3">
      <w:pPr>
        <w:rPr>
          <w:rFonts w:ascii="Futura PT Book" w:hAnsi="Futura PT Book" w:cs="Arial"/>
        </w:rPr>
      </w:pPr>
      <w:r w:rsidRPr="00121384">
        <w:rPr>
          <w:rFonts w:ascii="Futura PT Book" w:hAnsi="Futura PT Book" w:cs="Arial"/>
        </w:rPr>
        <w:br w:type="page"/>
      </w:r>
    </w:p>
    <w:p w:rsidR="00A113C0" w:rsidRPr="009C6F3C" w:rsidRDefault="00A113C0" w:rsidP="00A113C0">
      <w:pPr>
        <w:tabs>
          <w:tab w:val="left" w:pos="3660"/>
        </w:tabs>
        <w:rPr>
          <w:rFonts w:ascii="Futura PT Book" w:hAnsi="Futura PT Book" w:cs="Arial"/>
          <w:color w:val="0B1C2A"/>
        </w:rPr>
      </w:pPr>
      <w:r w:rsidRPr="009C6F3C">
        <w:rPr>
          <w:rFonts w:ascii="Futura PT Book" w:hAnsi="Futura PT Book" w:cs="Arial"/>
          <w:color w:val="0B1C2A"/>
        </w:rPr>
        <w:lastRenderedPageBreak/>
        <w:t>The picture will then appear on the slide:</w:t>
      </w:r>
    </w:p>
    <w:p w:rsidR="001122F3" w:rsidRPr="009C6F3C" w:rsidRDefault="001122F3" w:rsidP="00A113C0">
      <w:pPr>
        <w:tabs>
          <w:tab w:val="left" w:pos="3660"/>
        </w:tabs>
        <w:rPr>
          <w:rFonts w:ascii="Futura PT Book" w:hAnsi="Futura PT Book" w:cs="Arial"/>
          <w:color w:val="0B1C2A"/>
        </w:rPr>
      </w:pPr>
    </w:p>
    <w:p w:rsidR="00A113C0" w:rsidRPr="00121384" w:rsidRDefault="00A113C0" w:rsidP="00A113C0">
      <w:pPr>
        <w:tabs>
          <w:tab w:val="left" w:pos="3660"/>
        </w:tabs>
        <w:rPr>
          <w:rFonts w:ascii="Futura PT Book" w:hAnsi="Futura PT Book" w:cs="Arial"/>
        </w:rPr>
      </w:pPr>
      <w:r w:rsidRPr="00121384">
        <w:rPr>
          <w:rFonts w:ascii="Futura PT Book" w:hAnsi="Futura PT Book" w:cs="Arial"/>
          <w:noProof/>
          <w:lang w:val="en-GB" w:eastAsia="en-GB"/>
        </w:rPr>
        <w:drawing>
          <wp:inline distT="0" distB="0" distL="0" distR="0" wp14:anchorId="08E13E40" wp14:editId="441DCDBB">
            <wp:extent cx="6080125" cy="3248025"/>
            <wp:effectExtent l="19050" t="0" r="0" b="0"/>
            <wp:docPr id="5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6" cstate="print"/>
                    <a:srcRect r="1946" b="6831"/>
                    <a:stretch>
                      <a:fillRect/>
                    </a:stretch>
                  </pic:blipFill>
                  <pic:spPr bwMode="auto">
                    <a:xfrm>
                      <a:off x="0" y="0"/>
                      <a:ext cx="6080125" cy="3248025"/>
                    </a:xfrm>
                    <a:prstGeom prst="rect">
                      <a:avLst/>
                    </a:prstGeom>
                    <a:noFill/>
                    <a:ln w="9525">
                      <a:noFill/>
                      <a:miter lim="800000"/>
                      <a:headEnd/>
                      <a:tailEnd/>
                    </a:ln>
                  </pic:spPr>
                </pic:pic>
              </a:graphicData>
            </a:graphic>
          </wp:inline>
        </w:drawing>
      </w:r>
    </w:p>
    <w:p w:rsidR="00A113C0" w:rsidRPr="00121384" w:rsidRDefault="00A113C0" w:rsidP="00A113C0">
      <w:pPr>
        <w:tabs>
          <w:tab w:val="left" w:pos="3660"/>
        </w:tabs>
        <w:rPr>
          <w:rFonts w:ascii="Futura PT Book" w:hAnsi="Futura PT Book" w:cs="Arial"/>
        </w:rPr>
      </w:pPr>
    </w:p>
    <w:p w:rsidR="001122F3" w:rsidRPr="00121384" w:rsidRDefault="001122F3" w:rsidP="00A113C0">
      <w:pPr>
        <w:tabs>
          <w:tab w:val="left" w:pos="3660"/>
        </w:tabs>
        <w:rPr>
          <w:rFonts w:ascii="Futura PT Book" w:hAnsi="Futura PT Book" w:cs="Arial"/>
        </w:rPr>
      </w:pPr>
    </w:p>
    <w:p w:rsidR="00A113C0" w:rsidRPr="009C6F3C" w:rsidRDefault="00A113C0" w:rsidP="00A113C0">
      <w:pPr>
        <w:tabs>
          <w:tab w:val="left" w:pos="3660"/>
        </w:tabs>
        <w:rPr>
          <w:rFonts w:ascii="Futura PT Book" w:hAnsi="Futura PT Book" w:cs="Arial"/>
          <w:color w:val="0B1C2A"/>
        </w:rPr>
      </w:pPr>
      <w:r w:rsidRPr="009C6F3C">
        <w:rPr>
          <w:rFonts w:ascii="Futura PT Book" w:hAnsi="Futura PT Book" w:cs="Arial"/>
          <w:color w:val="0B1C2A"/>
        </w:rPr>
        <w:t>Obviously this picture is too big, so use the boxes on each corner of the picture to make it the size you want.  Then move it to where you want it on the slide by clicking in the middle of the picture and dragging it to where you want before letting go of the mouse button.</w:t>
      </w:r>
    </w:p>
    <w:p w:rsidR="00A113C0" w:rsidRPr="009C6F3C" w:rsidRDefault="00A113C0" w:rsidP="00A113C0">
      <w:pPr>
        <w:tabs>
          <w:tab w:val="left" w:pos="3660"/>
        </w:tabs>
        <w:rPr>
          <w:rFonts w:ascii="Futura PT Book" w:hAnsi="Futura PT Book" w:cs="Arial"/>
          <w:color w:val="0B1C2A"/>
        </w:rPr>
      </w:pPr>
    </w:p>
    <w:p w:rsidR="00A113C0" w:rsidRPr="00121384" w:rsidRDefault="00A113C0" w:rsidP="00A113C0">
      <w:pPr>
        <w:tabs>
          <w:tab w:val="left" w:pos="3660"/>
        </w:tabs>
        <w:rPr>
          <w:rFonts w:ascii="Futura PT Book" w:hAnsi="Futura PT Book" w:cs="Arial"/>
        </w:rPr>
      </w:pPr>
      <w:r w:rsidRPr="00121384">
        <w:rPr>
          <w:rFonts w:ascii="Futura PT Book" w:hAnsi="Futura PT Book" w:cs="Arial"/>
          <w:noProof/>
          <w:lang w:val="en-GB" w:eastAsia="en-GB"/>
        </w:rPr>
        <w:drawing>
          <wp:inline distT="0" distB="0" distL="0" distR="0" wp14:anchorId="466A466A" wp14:editId="761C3549">
            <wp:extent cx="5784850" cy="3019425"/>
            <wp:effectExtent l="19050" t="0" r="635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7" cstate="print"/>
                    <a:srcRect t="5465" r="6708" b="7923"/>
                    <a:stretch>
                      <a:fillRect/>
                    </a:stretch>
                  </pic:blipFill>
                  <pic:spPr bwMode="auto">
                    <a:xfrm>
                      <a:off x="0" y="0"/>
                      <a:ext cx="5784850" cy="3019425"/>
                    </a:xfrm>
                    <a:prstGeom prst="rect">
                      <a:avLst/>
                    </a:prstGeom>
                    <a:noFill/>
                    <a:ln w="9525">
                      <a:noFill/>
                      <a:miter lim="800000"/>
                      <a:headEnd/>
                      <a:tailEnd/>
                    </a:ln>
                  </pic:spPr>
                </pic:pic>
              </a:graphicData>
            </a:graphic>
          </wp:inline>
        </w:drawing>
      </w:r>
    </w:p>
    <w:p w:rsidR="00A113C0" w:rsidRPr="00121384" w:rsidRDefault="00A113C0" w:rsidP="00A113C0">
      <w:pPr>
        <w:tabs>
          <w:tab w:val="left" w:pos="3660"/>
        </w:tabs>
        <w:rPr>
          <w:rFonts w:ascii="Futura PT Book" w:hAnsi="Futura PT Book" w:cs="Arial"/>
        </w:rPr>
      </w:pPr>
    </w:p>
    <w:p w:rsidR="00A113C0" w:rsidRPr="00121384" w:rsidRDefault="00A113C0" w:rsidP="00A113C0">
      <w:pPr>
        <w:tabs>
          <w:tab w:val="left" w:pos="3660"/>
        </w:tabs>
        <w:rPr>
          <w:rFonts w:ascii="Futura PT Book" w:hAnsi="Futura PT Book" w:cs="Arial"/>
        </w:rPr>
      </w:pPr>
    </w:p>
    <w:p w:rsidR="00A113C0" w:rsidRPr="00121384" w:rsidRDefault="00A113C0" w:rsidP="00A113C0">
      <w:pPr>
        <w:tabs>
          <w:tab w:val="left" w:pos="3660"/>
        </w:tabs>
        <w:rPr>
          <w:rFonts w:ascii="Futura PT Book" w:hAnsi="Futura PT Book" w:cs="Arial"/>
        </w:rPr>
      </w:pPr>
    </w:p>
    <w:p w:rsidR="00A113C0" w:rsidRPr="009C6F3C" w:rsidRDefault="00A113C0" w:rsidP="00A113C0">
      <w:pPr>
        <w:tabs>
          <w:tab w:val="left" w:pos="3660"/>
        </w:tabs>
        <w:rPr>
          <w:rFonts w:ascii="Futura PT Book" w:hAnsi="Futura PT Book" w:cs="Arial"/>
          <w:color w:val="0B1C2A"/>
        </w:rPr>
      </w:pPr>
      <w:r w:rsidRPr="009C6F3C">
        <w:rPr>
          <w:rFonts w:ascii="Futura PT Book" w:hAnsi="Futura PT Book" w:cs="Arial"/>
          <w:color w:val="0B1C2A"/>
        </w:rPr>
        <w:t>Repeat this process to put pictures anywhere you would like them in your presentation using the saved motor industry ones.</w:t>
      </w:r>
    </w:p>
    <w:p w:rsidR="00A113C0" w:rsidRPr="009C6F3C" w:rsidRDefault="00A113C0" w:rsidP="00A113C0">
      <w:pPr>
        <w:tabs>
          <w:tab w:val="left" w:pos="3660"/>
        </w:tabs>
        <w:rPr>
          <w:rFonts w:ascii="Futura PT Book" w:hAnsi="Futura PT Book" w:cs="Arial"/>
          <w:color w:val="0B1C2A"/>
        </w:rPr>
      </w:pPr>
    </w:p>
    <w:p w:rsidR="00A113C0" w:rsidRPr="009C6F3C" w:rsidRDefault="00A113C0" w:rsidP="00A113C0">
      <w:pPr>
        <w:tabs>
          <w:tab w:val="left" w:pos="3660"/>
        </w:tabs>
        <w:rPr>
          <w:rFonts w:ascii="Futura PT Book" w:hAnsi="Futura PT Book" w:cs="Arial"/>
          <w:color w:val="0B1C2A"/>
        </w:rPr>
      </w:pPr>
      <w:r w:rsidRPr="009C6F3C">
        <w:rPr>
          <w:rFonts w:ascii="Futura PT Book" w:hAnsi="Futura PT Book" w:cs="Arial"/>
          <w:noProof/>
          <w:color w:val="0B1C2A"/>
          <w:lang w:val="en-GB" w:eastAsia="en-GB"/>
        </w:rPr>
        <mc:AlternateContent>
          <mc:Choice Requires="wps">
            <w:drawing>
              <wp:anchor distT="0" distB="0" distL="114300" distR="114300" simplePos="0" relativeHeight="251751424" behindDoc="0" locked="0" layoutInCell="1" allowOverlap="1" wp14:anchorId="3C21E1E0" wp14:editId="7AE31A6D">
                <wp:simplePos x="0" y="0"/>
                <wp:positionH relativeFrom="column">
                  <wp:posOffset>1552575</wp:posOffset>
                </wp:positionH>
                <wp:positionV relativeFrom="paragraph">
                  <wp:posOffset>1318260</wp:posOffset>
                </wp:positionV>
                <wp:extent cx="704850" cy="400050"/>
                <wp:effectExtent l="28575" t="28575" r="28575" b="28575"/>
                <wp:wrapNone/>
                <wp:docPr id="48" name="Oval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850" cy="4000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CC884EE" id="Oval 48" o:spid="_x0000_s1026" style="position:absolute;margin-left:122.25pt;margin-top:103.8pt;width:55.5pt;height:31.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" filled="f" strokecolor="red" strokeweight="4.5pt"/>
            </w:pict>
          </mc:Fallback>
        </mc:AlternateContent>
      </w:r>
      <w:r w:rsidRPr="009C6F3C">
        <w:rPr>
          <w:rFonts w:ascii="Futura PT Book" w:hAnsi="Futura PT Book" w:cs="Arial"/>
          <w:color w:val="0B1C2A"/>
        </w:rPr>
        <w:t>Now you can add in some animations, these make lines of text or pictures move / appear in different ways.</w:t>
      </w:r>
    </w:p>
    <w:p w:rsidR="00A113C0" w:rsidRPr="009C6F3C" w:rsidRDefault="00A113C0" w:rsidP="00A113C0">
      <w:pPr>
        <w:tabs>
          <w:tab w:val="left" w:pos="3660"/>
        </w:tabs>
        <w:rPr>
          <w:rFonts w:ascii="Futura PT Book" w:hAnsi="Futura PT Book" w:cs="Arial"/>
          <w:color w:val="0B1C2A"/>
        </w:rPr>
      </w:pPr>
    </w:p>
    <w:p w:rsidR="00A113C0" w:rsidRPr="009C6F3C" w:rsidRDefault="00A113C0" w:rsidP="00A113C0">
      <w:pPr>
        <w:tabs>
          <w:tab w:val="left" w:pos="3660"/>
        </w:tabs>
        <w:rPr>
          <w:rFonts w:ascii="Futura PT Book" w:hAnsi="Futura PT Book" w:cs="Arial"/>
          <w:color w:val="0B1C2A"/>
        </w:rPr>
      </w:pPr>
      <w:r w:rsidRPr="009C6F3C">
        <w:rPr>
          <w:rFonts w:ascii="Futura PT Book" w:hAnsi="Futura PT Book" w:cs="Arial"/>
          <w:color w:val="0B1C2A"/>
        </w:rPr>
        <w:t>Highlight a word or sentence that you would like to animate, then click on the ‘Animations’ tab and then on the ‘Custom Animation’ button:</w:t>
      </w:r>
    </w:p>
    <w:p w:rsidR="00A113C0" w:rsidRPr="009C6F3C" w:rsidRDefault="00A113C0" w:rsidP="00A113C0">
      <w:pPr>
        <w:tabs>
          <w:tab w:val="left" w:pos="3660"/>
        </w:tabs>
        <w:rPr>
          <w:rFonts w:ascii="Futura PT Book" w:hAnsi="Futura PT Book" w:cs="Arial"/>
          <w:color w:val="0B1C2A"/>
        </w:rPr>
      </w:pPr>
    </w:p>
    <w:p w:rsidR="00A113C0" w:rsidRPr="00121384" w:rsidRDefault="00A113C0" w:rsidP="00A113C0">
      <w:pPr>
        <w:tabs>
          <w:tab w:val="left" w:pos="3660"/>
        </w:tabs>
        <w:rPr>
          <w:rFonts w:ascii="Futura PT Book" w:hAnsi="Futura PT Book" w:cs="Arial"/>
        </w:rPr>
      </w:pPr>
      <w:r w:rsidRPr="00121384">
        <w:rPr>
          <w:rFonts w:ascii="Futura PT Book" w:hAnsi="Futura PT Book" w:cs="Arial"/>
          <w:noProof/>
          <w:lang w:val="en-GB" w:eastAsia="en-GB"/>
        </w:rPr>
        <mc:AlternateContent>
          <mc:Choice Requires="wps">
            <w:drawing>
              <wp:anchor distT="0" distB="0" distL="114300" distR="114300" simplePos="0" relativeHeight="251750400" behindDoc="0" locked="0" layoutInCell="1" allowOverlap="1" wp14:anchorId="1AB054F2" wp14:editId="79B7843A">
                <wp:simplePos x="0" y="0"/>
                <wp:positionH relativeFrom="column">
                  <wp:posOffset>333375</wp:posOffset>
                </wp:positionH>
                <wp:positionV relativeFrom="paragraph">
                  <wp:posOffset>505460</wp:posOffset>
                </wp:positionV>
                <wp:extent cx="1047750" cy="400050"/>
                <wp:effectExtent l="28575" t="28575" r="28575" b="28575"/>
                <wp:wrapNone/>
                <wp:docPr id="49" name="Oval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4000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8EA21FE" id="Oval 49" o:spid="_x0000_s1026" style="position:absolute;margin-left:26.25pt;margin-top:39.8pt;width:82.5pt;height:31.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" filled="f" strokecolor="red" strokeweight="4.5pt"/>
            </w:pict>
          </mc:Fallback>
        </mc:AlternateContent>
      </w:r>
      <w:r w:rsidRPr="00121384">
        <w:rPr>
          <w:rFonts w:ascii="Futura PT Book" w:hAnsi="Futura PT Book" w:cs="Arial"/>
          <w:noProof/>
          <w:lang w:val="en-GB" w:eastAsia="en-GB"/>
        </w:rPr>
        <w:drawing>
          <wp:inline distT="0" distB="0" distL="0" distR="0" wp14:anchorId="1058ADBE" wp14:editId="350E117D">
            <wp:extent cx="5457825" cy="3375574"/>
            <wp:effectExtent l="19050" t="0" r="9525" b="0"/>
            <wp:docPr id="5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8" cstate="print"/>
                    <a:srcRect r="56784" b="52459"/>
                    <a:stretch>
                      <a:fillRect/>
                    </a:stretch>
                  </pic:blipFill>
                  <pic:spPr bwMode="auto">
                    <a:xfrm>
                      <a:off x="0" y="0"/>
                      <a:ext cx="5457825" cy="3375574"/>
                    </a:xfrm>
                    <a:prstGeom prst="rect">
                      <a:avLst/>
                    </a:prstGeom>
                    <a:noFill/>
                    <a:ln w="9525">
                      <a:noFill/>
                      <a:miter lim="800000"/>
                      <a:headEnd/>
                      <a:tailEnd/>
                    </a:ln>
                  </pic:spPr>
                </pic:pic>
              </a:graphicData>
            </a:graphic>
          </wp:inline>
        </w:drawing>
      </w:r>
    </w:p>
    <w:p w:rsidR="00A113C0" w:rsidRPr="00121384" w:rsidRDefault="00A113C0" w:rsidP="00A113C0">
      <w:pPr>
        <w:tabs>
          <w:tab w:val="left" w:pos="3660"/>
        </w:tabs>
        <w:rPr>
          <w:rFonts w:ascii="Futura PT Book" w:hAnsi="Futura PT Book" w:cs="Arial"/>
        </w:rPr>
      </w:pPr>
    </w:p>
    <w:p w:rsidR="00A113C0" w:rsidRPr="00121384" w:rsidRDefault="00A113C0" w:rsidP="00A113C0">
      <w:pPr>
        <w:tabs>
          <w:tab w:val="left" w:pos="3660"/>
        </w:tabs>
        <w:rPr>
          <w:rFonts w:ascii="Futura PT Book" w:hAnsi="Futura PT Book" w:cs="Arial"/>
        </w:rPr>
      </w:pPr>
    </w:p>
    <w:p w:rsidR="00A113C0" w:rsidRPr="009C6F3C" w:rsidRDefault="00A113C0" w:rsidP="00A113C0">
      <w:pPr>
        <w:tabs>
          <w:tab w:val="left" w:pos="3660"/>
        </w:tabs>
        <w:rPr>
          <w:rFonts w:ascii="Futura PT Book" w:hAnsi="Futura PT Book" w:cs="Arial"/>
          <w:color w:val="0B1C2A"/>
        </w:rPr>
      </w:pPr>
      <w:r w:rsidRPr="009C6F3C">
        <w:rPr>
          <w:rFonts w:ascii="Futura PT Book" w:hAnsi="Futura PT Book" w:cs="Arial"/>
          <w:color w:val="0B1C2A"/>
        </w:rPr>
        <w:t>This will open a box on the right hand side of the screen.</w:t>
      </w:r>
    </w:p>
    <w:p w:rsidR="00A113C0" w:rsidRPr="00121384" w:rsidRDefault="00A113C0" w:rsidP="00A113C0">
      <w:pPr>
        <w:tabs>
          <w:tab w:val="left" w:pos="3660"/>
        </w:tabs>
        <w:rPr>
          <w:rFonts w:ascii="Futura PT Book" w:hAnsi="Futura PT Book" w:cs="Arial"/>
        </w:rPr>
      </w:pPr>
    </w:p>
    <w:p w:rsidR="001122F3" w:rsidRPr="00121384" w:rsidRDefault="001122F3">
      <w:pPr>
        <w:rPr>
          <w:rFonts w:ascii="Futura PT Book" w:hAnsi="Futura PT Book" w:cs="Arial"/>
        </w:rPr>
      </w:pPr>
      <w:r w:rsidRPr="00121384">
        <w:rPr>
          <w:rFonts w:ascii="Futura PT Book" w:hAnsi="Futura PT Book" w:cs="Arial"/>
        </w:rPr>
        <w:br w:type="page"/>
      </w:r>
    </w:p>
    <w:p w:rsidR="00A113C0" w:rsidRPr="009C6F3C" w:rsidRDefault="00A113C0" w:rsidP="00A113C0">
      <w:pPr>
        <w:tabs>
          <w:tab w:val="left" w:pos="3660"/>
        </w:tabs>
        <w:rPr>
          <w:rFonts w:ascii="Futura PT Book" w:hAnsi="Futura PT Book" w:cs="Arial"/>
          <w:color w:val="0B1C2A"/>
        </w:rPr>
      </w:pPr>
      <w:r w:rsidRPr="009C6F3C">
        <w:rPr>
          <w:rFonts w:ascii="Futura PT Book" w:hAnsi="Futura PT Book" w:cs="Arial"/>
          <w:color w:val="0B1C2A"/>
        </w:rPr>
        <w:lastRenderedPageBreak/>
        <w:t>Click on the ‘Add Effect’ drop down and this will give you the options relating to WHEN you want the animation to happen.  We are going to make the words move when they appear so chose ‘Entrance’ and then select the style you would like out of the options:</w:t>
      </w:r>
    </w:p>
    <w:p w:rsidR="001122F3" w:rsidRPr="009C6F3C" w:rsidRDefault="001122F3" w:rsidP="00A113C0">
      <w:pPr>
        <w:tabs>
          <w:tab w:val="left" w:pos="3660"/>
        </w:tabs>
        <w:rPr>
          <w:rFonts w:ascii="Futura PT Book" w:hAnsi="Futura PT Book" w:cs="Arial"/>
          <w:color w:val="0B1C2A"/>
        </w:rPr>
      </w:pPr>
    </w:p>
    <w:p w:rsidR="00A113C0" w:rsidRPr="00121384" w:rsidRDefault="00A113C0" w:rsidP="00A113C0">
      <w:pPr>
        <w:tabs>
          <w:tab w:val="left" w:pos="3660"/>
        </w:tabs>
        <w:rPr>
          <w:rFonts w:ascii="Futura PT Book" w:hAnsi="Futura PT Book" w:cs="Arial"/>
        </w:rPr>
      </w:pPr>
      <w:r w:rsidRPr="00121384">
        <w:rPr>
          <w:rFonts w:ascii="Futura PT Book" w:hAnsi="Futura PT Book" w:cs="Arial"/>
          <w:noProof/>
          <w:lang w:val="en-GB" w:eastAsia="en-GB"/>
        </w:rPr>
        <w:drawing>
          <wp:inline distT="0" distB="0" distL="0" distR="0" wp14:anchorId="77C1BC7A" wp14:editId="5E688CE1">
            <wp:extent cx="4191000" cy="4604926"/>
            <wp:effectExtent l="19050" t="0" r="0" b="0"/>
            <wp:docPr id="5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9" cstate="print"/>
                    <a:srcRect l="75115" b="51366"/>
                    <a:stretch>
                      <a:fillRect/>
                    </a:stretch>
                  </pic:blipFill>
                  <pic:spPr bwMode="auto">
                    <a:xfrm>
                      <a:off x="0" y="0"/>
                      <a:ext cx="4191000" cy="4604926"/>
                    </a:xfrm>
                    <a:prstGeom prst="rect">
                      <a:avLst/>
                    </a:prstGeom>
                    <a:noFill/>
                    <a:ln w="9525">
                      <a:noFill/>
                      <a:miter lim="800000"/>
                      <a:headEnd/>
                      <a:tailEnd/>
                    </a:ln>
                  </pic:spPr>
                </pic:pic>
              </a:graphicData>
            </a:graphic>
          </wp:inline>
        </w:drawing>
      </w:r>
    </w:p>
    <w:p w:rsidR="00A113C0" w:rsidRPr="00121384" w:rsidRDefault="00A113C0" w:rsidP="00A113C0">
      <w:pPr>
        <w:tabs>
          <w:tab w:val="left" w:pos="3660"/>
        </w:tabs>
        <w:rPr>
          <w:rFonts w:ascii="Futura PT Book" w:hAnsi="Futura PT Book" w:cs="Arial"/>
        </w:rPr>
      </w:pPr>
    </w:p>
    <w:p w:rsidR="001122F3" w:rsidRPr="00121384" w:rsidRDefault="001122F3" w:rsidP="00A113C0">
      <w:pPr>
        <w:tabs>
          <w:tab w:val="left" w:pos="3660"/>
        </w:tabs>
        <w:rPr>
          <w:rFonts w:ascii="Futura PT Book" w:hAnsi="Futura PT Book" w:cs="Arial"/>
        </w:rPr>
      </w:pPr>
    </w:p>
    <w:p w:rsidR="00A113C0" w:rsidRPr="009C6F3C" w:rsidRDefault="00A113C0" w:rsidP="00A113C0">
      <w:pPr>
        <w:tabs>
          <w:tab w:val="left" w:pos="3660"/>
        </w:tabs>
        <w:rPr>
          <w:rFonts w:ascii="Futura PT Book" w:hAnsi="Futura PT Book" w:cs="Arial"/>
          <w:color w:val="0B1C2A"/>
        </w:rPr>
      </w:pPr>
      <w:r w:rsidRPr="009C6F3C">
        <w:rPr>
          <w:rFonts w:ascii="Futura PT Book" w:hAnsi="Futura PT Book" w:cs="Arial"/>
          <w:color w:val="0B1C2A"/>
        </w:rPr>
        <w:t>See what happens to the text you had highlighted.  Try some different animations on some different words or lines of text until you decide on the ones you want to keep.</w:t>
      </w:r>
    </w:p>
    <w:p w:rsidR="00A113C0" w:rsidRPr="009C6F3C" w:rsidRDefault="00A113C0" w:rsidP="00A113C0">
      <w:pPr>
        <w:tabs>
          <w:tab w:val="left" w:pos="3660"/>
        </w:tabs>
        <w:rPr>
          <w:rFonts w:ascii="Futura PT Book" w:hAnsi="Futura PT Book" w:cs="Arial"/>
          <w:color w:val="0B1C2A"/>
        </w:rPr>
      </w:pPr>
    </w:p>
    <w:p w:rsidR="00A113C0" w:rsidRPr="009C6F3C" w:rsidRDefault="00A113C0" w:rsidP="00A113C0">
      <w:pPr>
        <w:tabs>
          <w:tab w:val="left" w:pos="3660"/>
        </w:tabs>
        <w:rPr>
          <w:rFonts w:ascii="Futura PT Book" w:hAnsi="Futura PT Book" w:cs="Arial"/>
          <w:color w:val="0B1C2A"/>
        </w:rPr>
      </w:pPr>
      <w:r w:rsidRPr="009C6F3C">
        <w:rPr>
          <w:rFonts w:ascii="Futura PT Book" w:hAnsi="Futura PT Book" w:cs="Arial"/>
          <w:color w:val="0B1C2A"/>
        </w:rPr>
        <w:t>Remember not to use too many or it distracts your audience!</w:t>
      </w:r>
    </w:p>
    <w:p w:rsidR="00A113C0" w:rsidRPr="009C6F3C" w:rsidRDefault="00A113C0" w:rsidP="00A113C0">
      <w:pPr>
        <w:tabs>
          <w:tab w:val="left" w:pos="3660"/>
        </w:tabs>
        <w:rPr>
          <w:rFonts w:ascii="Futura PT Book" w:hAnsi="Futura PT Book" w:cs="Arial"/>
          <w:color w:val="0B1C2A"/>
        </w:rPr>
      </w:pPr>
    </w:p>
    <w:p w:rsidR="001122F3" w:rsidRPr="00121384" w:rsidRDefault="001122F3" w:rsidP="00A113C0">
      <w:pPr>
        <w:tabs>
          <w:tab w:val="left" w:pos="3660"/>
        </w:tabs>
        <w:rPr>
          <w:rFonts w:ascii="Futura PT Book" w:hAnsi="Futura PT Book" w:cs="Arial"/>
        </w:rPr>
      </w:pPr>
    </w:p>
    <w:p w:rsidR="001122F3" w:rsidRPr="00121384" w:rsidRDefault="001122F3" w:rsidP="00A113C0">
      <w:pPr>
        <w:tabs>
          <w:tab w:val="left" w:pos="3660"/>
        </w:tabs>
        <w:rPr>
          <w:rFonts w:ascii="Futura PT Book" w:hAnsi="Futura PT Book" w:cs="Arial"/>
        </w:rPr>
      </w:pPr>
    </w:p>
    <w:p w:rsidR="001122F3" w:rsidRPr="00121384" w:rsidRDefault="001122F3" w:rsidP="00A113C0">
      <w:pPr>
        <w:tabs>
          <w:tab w:val="left" w:pos="3660"/>
        </w:tabs>
        <w:rPr>
          <w:rFonts w:ascii="Futura PT Book" w:hAnsi="Futura PT Book" w:cs="Arial"/>
        </w:rPr>
      </w:pPr>
    </w:p>
    <w:p w:rsidR="001122F3" w:rsidRPr="00121384" w:rsidRDefault="001122F3" w:rsidP="00A113C0">
      <w:pPr>
        <w:tabs>
          <w:tab w:val="left" w:pos="3660"/>
        </w:tabs>
        <w:rPr>
          <w:rFonts w:ascii="Futura PT Book" w:hAnsi="Futura PT Book" w:cs="Arial"/>
        </w:rPr>
      </w:pPr>
    </w:p>
    <w:p w:rsidR="001122F3" w:rsidRPr="00121384" w:rsidRDefault="001122F3" w:rsidP="00A113C0">
      <w:pPr>
        <w:tabs>
          <w:tab w:val="left" w:pos="3660"/>
        </w:tabs>
        <w:rPr>
          <w:rFonts w:ascii="Futura PT Book" w:hAnsi="Futura PT Book" w:cs="Arial"/>
        </w:rPr>
      </w:pPr>
    </w:p>
    <w:p w:rsidR="001122F3" w:rsidRPr="00121384" w:rsidRDefault="001122F3" w:rsidP="00A113C0">
      <w:pPr>
        <w:tabs>
          <w:tab w:val="left" w:pos="3660"/>
        </w:tabs>
        <w:rPr>
          <w:rFonts w:ascii="Futura PT Book" w:hAnsi="Futura PT Book" w:cs="Arial"/>
        </w:rPr>
      </w:pPr>
    </w:p>
    <w:p w:rsidR="001122F3" w:rsidRPr="00121384" w:rsidRDefault="001122F3" w:rsidP="00A113C0">
      <w:pPr>
        <w:tabs>
          <w:tab w:val="left" w:pos="3660"/>
        </w:tabs>
        <w:rPr>
          <w:rFonts w:ascii="Futura PT Book" w:hAnsi="Futura PT Book" w:cs="Arial"/>
        </w:rPr>
      </w:pPr>
    </w:p>
    <w:p w:rsidR="00A113C0" w:rsidRPr="009C6F3C" w:rsidRDefault="00A113C0" w:rsidP="00A113C0">
      <w:pPr>
        <w:tabs>
          <w:tab w:val="left" w:pos="3660"/>
        </w:tabs>
        <w:rPr>
          <w:rFonts w:ascii="Futura PT Book" w:hAnsi="Futura PT Book" w:cs="Arial"/>
          <w:color w:val="0B1C2A"/>
        </w:rPr>
      </w:pPr>
      <w:r w:rsidRPr="009C6F3C">
        <w:rPr>
          <w:rFonts w:ascii="Futura PT Book" w:hAnsi="Futura PT Book" w:cs="Arial"/>
          <w:color w:val="0B1C2A"/>
        </w:rPr>
        <w:lastRenderedPageBreak/>
        <w:t>When you are happy with your presentation go back to the first slide and click the ‘Slideshow’ tab and select ‘From Beginning’; this will now play though your slideshow as it would when you are actually presenting (including all the animations):</w:t>
      </w:r>
    </w:p>
    <w:p w:rsidR="001122F3" w:rsidRPr="00121384" w:rsidRDefault="001122F3" w:rsidP="00A113C0">
      <w:pPr>
        <w:tabs>
          <w:tab w:val="left" w:pos="3660"/>
        </w:tabs>
        <w:rPr>
          <w:rFonts w:ascii="Futura PT Book" w:hAnsi="Futura PT Book" w:cs="Arial"/>
        </w:rPr>
      </w:pPr>
    </w:p>
    <w:p w:rsidR="00A113C0" w:rsidRPr="00121384" w:rsidRDefault="00A113C0" w:rsidP="00A113C0">
      <w:pPr>
        <w:tabs>
          <w:tab w:val="left" w:pos="3660"/>
        </w:tabs>
        <w:rPr>
          <w:rFonts w:ascii="Futura PT Book" w:hAnsi="Futura PT Book" w:cs="Arial"/>
        </w:rPr>
      </w:pPr>
      <w:r w:rsidRPr="00121384">
        <w:rPr>
          <w:rFonts w:ascii="Futura PT Book" w:hAnsi="Futura PT Book" w:cs="Arial"/>
          <w:noProof/>
          <w:lang w:val="en-GB" w:eastAsia="en-GB"/>
        </w:rPr>
        <mc:AlternateContent>
          <mc:Choice Requires="wps">
            <w:drawing>
              <wp:anchor distT="0" distB="0" distL="114300" distR="114300" simplePos="0" relativeHeight="251752448" behindDoc="0" locked="0" layoutInCell="1" allowOverlap="1" wp14:anchorId="6BF1779E" wp14:editId="2986C71C">
                <wp:simplePos x="0" y="0"/>
                <wp:positionH relativeFrom="column">
                  <wp:posOffset>2838450</wp:posOffset>
                </wp:positionH>
                <wp:positionV relativeFrom="paragraph">
                  <wp:posOffset>173355</wp:posOffset>
                </wp:positionV>
                <wp:extent cx="800100" cy="466725"/>
                <wp:effectExtent l="28575" t="33020" r="28575" b="33655"/>
                <wp:wrapNone/>
                <wp:docPr id="192" name="Oval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46672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3C040F3" id="Oval 192" o:spid="_x0000_s1026" style="position:absolute;margin-left:223.5pt;margin-top:13.65pt;width:63pt;height:36.7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" filled="f" strokecolor="red" strokeweight="4.5pt"/>
            </w:pict>
          </mc:Fallback>
        </mc:AlternateContent>
      </w:r>
      <w:r w:rsidRPr="00121384">
        <w:rPr>
          <w:rFonts w:ascii="Futura PT Book" w:hAnsi="Futura PT Book" w:cs="Arial"/>
          <w:noProof/>
          <w:lang w:val="en-GB" w:eastAsia="en-GB"/>
        </w:rPr>
        <mc:AlternateContent>
          <mc:Choice Requires="wps">
            <w:drawing>
              <wp:anchor distT="0" distB="0" distL="114300" distR="114300" simplePos="0" relativeHeight="251753472" behindDoc="0" locked="0" layoutInCell="1" allowOverlap="1" wp14:anchorId="3291476D" wp14:editId="0A6DFAAA">
                <wp:simplePos x="0" y="0"/>
                <wp:positionH relativeFrom="column">
                  <wp:posOffset>-209550</wp:posOffset>
                </wp:positionH>
                <wp:positionV relativeFrom="paragraph">
                  <wp:posOffset>316230</wp:posOffset>
                </wp:positionV>
                <wp:extent cx="1152525" cy="971550"/>
                <wp:effectExtent l="28575" t="33020" r="28575" b="33655"/>
                <wp:wrapNone/>
                <wp:docPr id="191" name="Oval 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2525" cy="97155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457E5CB" id="Oval 191" o:spid="_x0000_s1026" style="position:absolute;margin-left:-16.5pt;margin-top:24.9pt;width:90.75pt;height:76.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" filled="f" strokecolor="red" strokeweight="4.5pt"/>
            </w:pict>
          </mc:Fallback>
        </mc:AlternateContent>
      </w:r>
      <w:r w:rsidRPr="00121384">
        <w:rPr>
          <w:rFonts w:ascii="Futura PT Book" w:hAnsi="Futura PT Book" w:cs="Arial"/>
          <w:noProof/>
          <w:lang w:val="en-GB" w:eastAsia="en-GB"/>
        </w:rPr>
        <w:drawing>
          <wp:inline distT="0" distB="0" distL="0" distR="0" wp14:anchorId="38360BF9" wp14:editId="0C761C7D">
            <wp:extent cx="4171950" cy="2417224"/>
            <wp:effectExtent l="19050" t="0" r="0" b="0"/>
            <wp:docPr id="5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0" cstate="print"/>
                    <a:srcRect r="76139" b="75410"/>
                    <a:stretch>
                      <a:fillRect/>
                    </a:stretch>
                  </pic:blipFill>
                  <pic:spPr bwMode="auto">
                    <a:xfrm>
                      <a:off x="0" y="0"/>
                      <a:ext cx="4171950" cy="2417224"/>
                    </a:xfrm>
                    <a:prstGeom prst="rect">
                      <a:avLst/>
                    </a:prstGeom>
                    <a:noFill/>
                    <a:ln w="9525">
                      <a:noFill/>
                      <a:miter lim="800000"/>
                      <a:headEnd/>
                      <a:tailEnd/>
                    </a:ln>
                  </pic:spPr>
                </pic:pic>
              </a:graphicData>
            </a:graphic>
          </wp:inline>
        </w:drawing>
      </w:r>
    </w:p>
    <w:p w:rsidR="001122F3" w:rsidRPr="00121384" w:rsidRDefault="001122F3" w:rsidP="00A113C0">
      <w:pPr>
        <w:tabs>
          <w:tab w:val="left" w:pos="3660"/>
        </w:tabs>
        <w:rPr>
          <w:rFonts w:ascii="Futura PT Book" w:hAnsi="Futura PT Book" w:cs="Arial"/>
        </w:rPr>
      </w:pPr>
    </w:p>
    <w:p w:rsidR="00A113C0" w:rsidRPr="009C6F3C" w:rsidRDefault="00A113C0" w:rsidP="00A113C0">
      <w:pPr>
        <w:tabs>
          <w:tab w:val="left" w:pos="3660"/>
        </w:tabs>
        <w:rPr>
          <w:rFonts w:ascii="Futura PT Book" w:hAnsi="Futura PT Book" w:cs="Arial"/>
          <w:color w:val="0B1C2A"/>
        </w:rPr>
      </w:pPr>
      <w:r w:rsidRPr="009C6F3C">
        <w:rPr>
          <w:rFonts w:ascii="Futura PT Book" w:hAnsi="Futura PT Book" w:cs="Arial"/>
          <w:color w:val="0B1C2A"/>
        </w:rPr>
        <w:t>Move from slide to slide by clicking the right arrow on your keyboard or the space bar and check you are happy with how the presentation looks and how all the animations work.</w:t>
      </w:r>
    </w:p>
    <w:p w:rsidR="001122F3" w:rsidRPr="009C6F3C" w:rsidRDefault="001122F3" w:rsidP="00A113C0">
      <w:pPr>
        <w:tabs>
          <w:tab w:val="left" w:pos="3660"/>
        </w:tabs>
        <w:rPr>
          <w:rFonts w:ascii="Futura PT Book" w:hAnsi="Futura PT Book" w:cs="Arial"/>
          <w:color w:val="0B1C2A"/>
        </w:rPr>
      </w:pPr>
    </w:p>
    <w:p w:rsidR="00A113C0" w:rsidRPr="009C6F3C" w:rsidRDefault="00A113C0" w:rsidP="00A113C0">
      <w:pPr>
        <w:tabs>
          <w:tab w:val="left" w:pos="3660"/>
        </w:tabs>
        <w:rPr>
          <w:rFonts w:ascii="Futura PT Book" w:hAnsi="Futura PT Book" w:cs="Arial"/>
          <w:color w:val="0B1C2A"/>
        </w:rPr>
      </w:pPr>
      <w:r w:rsidRPr="009C6F3C">
        <w:rPr>
          <w:rFonts w:ascii="Futura PT Book" w:hAnsi="Futura PT Book" w:cs="Arial"/>
          <w:color w:val="0B1C2A"/>
        </w:rPr>
        <w:t>Press ‘Esc’ on your keyboard at any time to go back into PowerPoint and change anything you are not happy with.</w:t>
      </w:r>
    </w:p>
    <w:p w:rsidR="001122F3" w:rsidRPr="009C6F3C" w:rsidRDefault="001122F3" w:rsidP="00A113C0">
      <w:pPr>
        <w:tabs>
          <w:tab w:val="left" w:pos="3660"/>
        </w:tabs>
        <w:rPr>
          <w:rFonts w:ascii="Futura PT Book" w:hAnsi="Futura PT Book" w:cs="Arial"/>
          <w:color w:val="0B1C2A"/>
        </w:rPr>
      </w:pPr>
    </w:p>
    <w:p w:rsidR="00A113C0" w:rsidRPr="009C6F3C" w:rsidRDefault="00A113C0" w:rsidP="00A113C0">
      <w:pPr>
        <w:tabs>
          <w:tab w:val="left" w:pos="3660"/>
        </w:tabs>
        <w:rPr>
          <w:rFonts w:ascii="Futura PT Book" w:hAnsi="Futura PT Book" w:cs="Arial"/>
          <w:color w:val="0B1C2A"/>
        </w:rPr>
      </w:pPr>
      <w:r w:rsidRPr="009C6F3C">
        <w:rPr>
          <w:rFonts w:ascii="Futura PT Book" w:hAnsi="Futura PT Book" w:cs="Arial"/>
          <w:color w:val="0B1C2A"/>
        </w:rPr>
        <w:t>Once you have finished your presentation save it by clicking on the Windows or File button and clicking ‘Save As’ and then ‘PowerPoint Presentation’:</w:t>
      </w:r>
    </w:p>
    <w:p w:rsidR="00A113C0" w:rsidRPr="00121384" w:rsidRDefault="00A113C0" w:rsidP="00A113C0">
      <w:pPr>
        <w:tabs>
          <w:tab w:val="left" w:pos="3660"/>
        </w:tabs>
        <w:rPr>
          <w:rFonts w:ascii="Futura PT Book" w:hAnsi="Futura PT Book" w:cs="Arial"/>
        </w:rPr>
      </w:pPr>
    </w:p>
    <w:p w:rsidR="00A113C0" w:rsidRPr="00121384" w:rsidRDefault="00A113C0" w:rsidP="00A113C0">
      <w:pPr>
        <w:tabs>
          <w:tab w:val="left" w:pos="3660"/>
        </w:tabs>
        <w:rPr>
          <w:rFonts w:ascii="Futura PT Book" w:hAnsi="Futura PT Book" w:cs="Arial"/>
        </w:rPr>
      </w:pPr>
      <w:r w:rsidRPr="00121384">
        <w:rPr>
          <w:rFonts w:ascii="Futura PT Book" w:hAnsi="Futura PT Book" w:cs="Arial"/>
          <w:noProof/>
          <w:lang w:val="en-GB" w:eastAsia="en-GB"/>
        </w:rPr>
        <mc:AlternateContent>
          <mc:Choice Requires="wps">
            <w:drawing>
              <wp:anchor distT="0" distB="0" distL="114300" distR="114300" simplePos="0" relativeHeight="251742208" behindDoc="0" locked="0" layoutInCell="1" allowOverlap="1" wp14:anchorId="2A2F9066" wp14:editId="7DC35A3D">
                <wp:simplePos x="0" y="0"/>
                <wp:positionH relativeFrom="column">
                  <wp:posOffset>-66675</wp:posOffset>
                </wp:positionH>
                <wp:positionV relativeFrom="paragraph">
                  <wp:posOffset>881380</wp:posOffset>
                </wp:positionV>
                <wp:extent cx="857250" cy="456565"/>
                <wp:effectExtent l="28575" t="34290" r="28575" b="33020"/>
                <wp:wrapNone/>
                <wp:docPr id="190" name="Oval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7250" cy="45656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B6C85DD" id="Oval 190" o:spid="_x0000_s1026" style="position:absolute;margin-left:-5.25pt;margin-top:69.4pt;width:67.5pt;height:35.9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" filled="f" strokecolor="red" strokeweight="4.5pt"/>
            </w:pict>
          </mc:Fallback>
        </mc:AlternateContent>
      </w:r>
      <w:r w:rsidRPr="00121384">
        <w:rPr>
          <w:rFonts w:ascii="Futura PT Book" w:hAnsi="Futura PT Book" w:cs="Arial"/>
          <w:noProof/>
          <w:lang w:val="en-GB" w:eastAsia="en-GB"/>
        </w:rPr>
        <mc:AlternateContent>
          <mc:Choice Requires="wps">
            <w:drawing>
              <wp:anchor distT="0" distB="0" distL="114300" distR="114300" simplePos="0" relativeHeight="251743232" behindDoc="0" locked="0" layoutInCell="1" allowOverlap="1" wp14:anchorId="4A69D769" wp14:editId="5979BDB8">
                <wp:simplePos x="0" y="0"/>
                <wp:positionH relativeFrom="column">
                  <wp:posOffset>-200025</wp:posOffset>
                </wp:positionH>
                <wp:positionV relativeFrom="paragraph">
                  <wp:posOffset>-3810</wp:posOffset>
                </wp:positionV>
                <wp:extent cx="685800" cy="361315"/>
                <wp:effectExtent l="28575" t="34925" r="28575" b="32385"/>
                <wp:wrapNone/>
                <wp:docPr id="189" name="Oval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361315"/>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EB76852" id="Oval 189" o:spid="_x0000_s1026" style="position:absolute;margin-left:-15.75pt;margin-top:-.3pt;width:54pt;height:28.4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" filled="f" strokecolor="red" strokeweight="4.5pt"/>
            </w:pict>
          </mc:Fallback>
        </mc:AlternateContent>
      </w:r>
      <w:r w:rsidRPr="00121384">
        <w:rPr>
          <w:rFonts w:ascii="Futura PT Book" w:hAnsi="Futura PT Book" w:cs="Arial"/>
          <w:noProof/>
          <w:lang w:val="en-GB" w:eastAsia="en-GB"/>
        </w:rPr>
        <mc:AlternateContent>
          <mc:Choice Requires="wps">
            <w:drawing>
              <wp:anchor distT="0" distB="0" distL="114300" distR="114300" simplePos="0" relativeHeight="251744256" behindDoc="0" locked="0" layoutInCell="1" allowOverlap="1" wp14:anchorId="2E702F3C" wp14:editId="20D0E026">
                <wp:simplePos x="0" y="0"/>
                <wp:positionH relativeFrom="column">
                  <wp:posOffset>790575</wp:posOffset>
                </wp:positionH>
                <wp:positionV relativeFrom="paragraph">
                  <wp:posOffset>252730</wp:posOffset>
                </wp:positionV>
                <wp:extent cx="1181100" cy="523240"/>
                <wp:effectExtent l="28575" t="34290" r="28575" b="33020"/>
                <wp:wrapNone/>
                <wp:docPr id="188" name="Oval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523240"/>
                        </a:xfrm>
                        <a:prstGeom prst="ellipse">
                          <a:avLst/>
                        </a:prstGeom>
                        <a:noFill/>
                        <a:ln w="571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D9E1A17" id="Oval 188" o:spid="_x0000_s1026" style="position:absolute;margin-left:62.25pt;margin-top:19.9pt;width:93pt;height:41.2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" filled="f" strokecolor="red" strokeweight="4.5pt"/>
            </w:pict>
          </mc:Fallback>
        </mc:AlternateContent>
      </w:r>
      <w:r w:rsidRPr="00121384">
        <w:rPr>
          <w:rFonts w:ascii="Futura PT Book" w:hAnsi="Futura PT Book" w:cs="Arial"/>
          <w:noProof/>
          <w:lang w:val="en-GB" w:eastAsia="en-GB"/>
        </w:rPr>
        <w:drawing>
          <wp:inline distT="0" distB="0" distL="0" distR="0" wp14:anchorId="0833D2FF" wp14:editId="47323529">
            <wp:extent cx="3347208" cy="2574367"/>
            <wp:effectExtent l="0" t="0" r="571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cstate="print"/>
                    <a:srcRect r="67844" b="56011"/>
                    <a:stretch>
                      <a:fillRect/>
                    </a:stretch>
                  </pic:blipFill>
                  <pic:spPr bwMode="auto">
                    <a:xfrm>
                      <a:off x="0" y="0"/>
                      <a:ext cx="3351502" cy="2577670"/>
                    </a:xfrm>
                    <a:prstGeom prst="rect">
                      <a:avLst/>
                    </a:prstGeom>
                    <a:noFill/>
                    <a:ln w="9525">
                      <a:noFill/>
                      <a:miter lim="800000"/>
                      <a:headEnd/>
                      <a:tailEnd/>
                    </a:ln>
                  </pic:spPr>
                </pic:pic>
              </a:graphicData>
            </a:graphic>
          </wp:inline>
        </w:drawing>
      </w:r>
    </w:p>
    <w:p w:rsidR="00A113C0" w:rsidRPr="00121384" w:rsidRDefault="00A113C0" w:rsidP="00A113C0">
      <w:pPr>
        <w:tabs>
          <w:tab w:val="left" w:pos="3660"/>
        </w:tabs>
        <w:rPr>
          <w:rFonts w:ascii="Futura PT Book" w:hAnsi="Futura PT Book" w:cs="Arial"/>
        </w:rPr>
      </w:pPr>
    </w:p>
    <w:p w:rsidR="00121384" w:rsidRPr="009C6F3C" w:rsidRDefault="00A113C0" w:rsidP="009C6F3C">
      <w:pPr>
        <w:tabs>
          <w:tab w:val="left" w:pos="3660"/>
        </w:tabs>
        <w:rPr>
          <w:rFonts w:ascii="Futura PT Book" w:hAnsi="Futura PT Book" w:cs="Arial"/>
          <w:color w:val="0B1C2A"/>
        </w:rPr>
      </w:pPr>
      <w:r w:rsidRPr="009C6F3C">
        <w:rPr>
          <w:rFonts w:ascii="Futura PT Book" w:hAnsi="Futura PT Book" w:cs="Arial"/>
          <w:color w:val="0B1C2A"/>
        </w:rPr>
        <w:t>Then save it where your teacher tells you to.</w:t>
      </w:r>
    </w:p>
    <w:p w:rsidR="00A113C0" w:rsidRPr="009C6F3C" w:rsidRDefault="00A113C0" w:rsidP="00A113C0">
      <w:pPr>
        <w:pStyle w:val="NoSpacing"/>
        <w:rPr>
          <w:rFonts w:ascii="Futura PT Heavy Italic" w:hAnsi="Futura PT Heavy Italic"/>
          <w:color w:val="76B835"/>
          <w:sz w:val="36"/>
          <w:szCs w:val="36"/>
        </w:rPr>
      </w:pPr>
      <w:r w:rsidRPr="009C6F3C">
        <w:rPr>
          <w:rFonts w:ascii="Futura PT Heavy Italic" w:hAnsi="Futura PT Heavy Italic"/>
          <w:color w:val="76B835"/>
          <w:sz w:val="36"/>
          <w:szCs w:val="36"/>
        </w:rPr>
        <w:lastRenderedPageBreak/>
        <w:t>LESSON 12: ICT</w:t>
      </w:r>
    </w:p>
    <w:p w:rsidR="001122F3" w:rsidRPr="00121384" w:rsidRDefault="001122F3" w:rsidP="00A113C0">
      <w:pPr>
        <w:pStyle w:val="NoSpacing"/>
        <w:rPr>
          <w:rFonts w:ascii="Futura PT Book" w:hAnsi="Futura PT Book"/>
          <w:i/>
          <w:color w:val="0F243E" w:themeColor="text2" w:themeShade="80"/>
          <w:sz w:val="20"/>
          <w:szCs w:val="20"/>
        </w:rPr>
      </w:pPr>
    </w:p>
    <w:p w:rsidR="00A113C0" w:rsidRPr="009C6F3C" w:rsidRDefault="001122F3" w:rsidP="00A113C0">
      <w:pPr>
        <w:pStyle w:val="NoSpacing"/>
        <w:rPr>
          <w:rFonts w:ascii="Futura PT Heavy Italic" w:hAnsi="Futura PT Heavy Italic"/>
          <w:color w:val="76B835"/>
          <w:sz w:val="24"/>
          <w:szCs w:val="24"/>
        </w:rPr>
      </w:pPr>
      <w:r w:rsidRPr="009C6F3C">
        <w:rPr>
          <w:rFonts w:ascii="Futura PT Heavy Italic" w:hAnsi="Futura PT Heavy Italic"/>
          <w:color w:val="76B835"/>
          <w:sz w:val="24"/>
          <w:szCs w:val="24"/>
        </w:rPr>
        <w:t>Presentation E</w:t>
      </w:r>
      <w:r w:rsidR="009C6F3C">
        <w:rPr>
          <w:rFonts w:ascii="Futura PT Heavy Italic" w:hAnsi="Futura PT Heavy Italic"/>
          <w:color w:val="76B835"/>
          <w:sz w:val="24"/>
          <w:szCs w:val="24"/>
        </w:rPr>
        <w:t>valuation</w:t>
      </w:r>
    </w:p>
    <w:p w:rsidR="00A113C0" w:rsidRPr="009C6F3C" w:rsidRDefault="00A113C0" w:rsidP="00A113C0">
      <w:pPr>
        <w:pStyle w:val="NoSpacing"/>
        <w:rPr>
          <w:rFonts w:ascii="Futura PT Book" w:hAnsi="Futura PT Book"/>
          <w:b/>
          <w:color w:val="76B835"/>
          <w:sz w:val="24"/>
          <w:szCs w:val="24"/>
        </w:rPr>
      </w:pPr>
    </w:p>
    <w:p w:rsidR="00A113C0" w:rsidRPr="009C6F3C" w:rsidRDefault="00A113C0" w:rsidP="00A113C0">
      <w:pPr>
        <w:pStyle w:val="NoSpacing"/>
        <w:rPr>
          <w:rFonts w:ascii="Futura PT Book" w:hAnsi="Futura PT Book"/>
          <w:b/>
          <w:color w:val="0B1C2A"/>
          <w:sz w:val="24"/>
          <w:szCs w:val="24"/>
        </w:rPr>
      </w:pPr>
      <w:r w:rsidRPr="009C6F3C">
        <w:rPr>
          <w:rFonts w:ascii="Futura PT Book" w:hAnsi="Futura PT Book"/>
          <w:b/>
          <w:color w:val="0B1C2A"/>
          <w:sz w:val="24"/>
          <w:szCs w:val="24"/>
        </w:rPr>
        <w:t>Learning objectives:</w:t>
      </w:r>
    </w:p>
    <w:p w:rsidR="001122F3" w:rsidRPr="009C6F3C" w:rsidRDefault="001122F3" w:rsidP="001122F3">
      <w:pPr>
        <w:pStyle w:val="NoSpacing"/>
        <w:numPr>
          <w:ilvl w:val="0"/>
          <w:numId w:val="16"/>
        </w:numPr>
        <w:rPr>
          <w:rFonts w:ascii="Futura PT Book" w:hAnsi="Futura PT Book"/>
          <w:color w:val="0B1C2A"/>
          <w:sz w:val="24"/>
          <w:szCs w:val="24"/>
        </w:rPr>
      </w:pPr>
      <w:r w:rsidRPr="009C6F3C">
        <w:rPr>
          <w:rFonts w:ascii="Futura PT Book" w:hAnsi="Futura PT Book"/>
          <w:color w:val="0B1C2A"/>
          <w:sz w:val="24"/>
          <w:szCs w:val="24"/>
        </w:rPr>
        <w:t>Know: how to give a presentation using PowerPoint</w:t>
      </w:r>
    </w:p>
    <w:p w:rsidR="001122F3" w:rsidRPr="009C6F3C" w:rsidRDefault="001122F3" w:rsidP="001122F3">
      <w:pPr>
        <w:pStyle w:val="NoSpacing"/>
        <w:numPr>
          <w:ilvl w:val="0"/>
          <w:numId w:val="16"/>
        </w:numPr>
        <w:rPr>
          <w:rFonts w:ascii="Futura PT Book" w:hAnsi="Futura PT Book"/>
          <w:color w:val="0B1C2A"/>
          <w:sz w:val="24"/>
          <w:szCs w:val="24"/>
        </w:rPr>
      </w:pPr>
      <w:r w:rsidRPr="009C6F3C">
        <w:rPr>
          <w:rFonts w:ascii="Futura PT Book" w:hAnsi="Futura PT Book"/>
          <w:color w:val="0B1C2A"/>
          <w:sz w:val="24"/>
          <w:szCs w:val="24"/>
        </w:rPr>
        <w:t>Understand: how to present and move through the PowerPoint document</w:t>
      </w:r>
    </w:p>
    <w:p w:rsidR="001122F3" w:rsidRPr="009C6F3C" w:rsidRDefault="001122F3" w:rsidP="001122F3">
      <w:pPr>
        <w:pStyle w:val="NoSpacing"/>
        <w:numPr>
          <w:ilvl w:val="0"/>
          <w:numId w:val="16"/>
        </w:numPr>
        <w:rPr>
          <w:rFonts w:ascii="Futura PT Book" w:hAnsi="Futura PT Book"/>
          <w:color w:val="0B1C2A"/>
          <w:sz w:val="24"/>
          <w:szCs w:val="24"/>
        </w:rPr>
      </w:pPr>
      <w:r w:rsidRPr="009C6F3C">
        <w:rPr>
          <w:rFonts w:ascii="Futura PT Book" w:hAnsi="Futura PT Book"/>
          <w:color w:val="0B1C2A"/>
          <w:sz w:val="24"/>
          <w:szCs w:val="24"/>
        </w:rPr>
        <w:t>Be able to: present their own PowerPoint presentation on a subject they have researched that includes text, images, animations and background designs/colours</w:t>
      </w:r>
    </w:p>
    <w:p w:rsidR="001122F3" w:rsidRPr="009C6F3C" w:rsidRDefault="001122F3" w:rsidP="001122F3">
      <w:pPr>
        <w:pStyle w:val="NoSpacing"/>
        <w:ind w:left="720"/>
        <w:rPr>
          <w:rFonts w:ascii="Futura PT Book" w:hAnsi="Futura PT Book"/>
          <w:color w:val="76B835"/>
          <w:sz w:val="24"/>
          <w:szCs w:val="24"/>
        </w:rPr>
      </w:pPr>
    </w:p>
    <w:p w:rsidR="001122F3" w:rsidRPr="00121384" w:rsidRDefault="001122F3" w:rsidP="00A113C0">
      <w:pPr>
        <w:pStyle w:val="NoSpacing"/>
        <w:rPr>
          <w:rFonts w:ascii="Futura PT Book" w:hAnsi="Futura PT Book"/>
          <w:color w:val="0F243E" w:themeColor="text2" w:themeShade="80"/>
        </w:rPr>
      </w:pPr>
    </w:p>
    <w:p w:rsidR="00A113C0" w:rsidRPr="00121384" w:rsidRDefault="00A113C0" w:rsidP="00A113C0">
      <w:pPr>
        <w:jc w:val="center"/>
        <w:rPr>
          <w:rFonts w:ascii="Futura PT Book" w:hAnsi="Futura PT Book"/>
          <w:b/>
          <w:color w:val="FFC000"/>
          <w:sz w:val="66"/>
          <w:szCs w:val="64"/>
        </w:rPr>
      </w:pPr>
      <w:r w:rsidRPr="00121384">
        <w:rPr>
          <w:rFonts w:ascii="Futura PT Book" w:hAnsi="Futura PT Book"/>
          <w:b/>
          <w:noProof/>
          <w:color w:val="FFC000"/>
          <w:sz w:val="66"/>
          <w:szCs w:val="64"/>
          <w:lang w:val="en-GB" w:eastAsia="en-GB"/>
        </w:rPr>
        <w:drawing>
          <wp:inline distT="0" distB="0" distL="0" distR="0" wp14:anchorId="6C2E4C65" wp14:editId="4735AB1D">
            <wp:extent cx="6645910" cy="3862705"/>
            <wp:effectExtent l="0" t="0" r="2540" b="444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c_v1.jpg"/>
                    <pic:cNvPicPr/>
                  </pic:nvPicPr>
                  <pic:blipFill>
                    <a:blip r:embed="rId101">
                      <a:extLst>
                        <a:ext uri="{28A0092B-C50C-407E-A947-70E740481C1C}">
                          <a14:useLocalDpi xmlns:a14="http://schemas.microsoft.com/office/drawing/2010/main" val="0"/>
                        </a:ext>
                      </a:extLst>
                    </a:blip>
                    <a:stretch>
                      <a:fillRect/>
                    </a:stretch>
                  </pic:blipFill>
                  <pic:spPr>
                    <a:xfrm>
                      <a:off x="0" y="0"/>
                      <a:ext cx="6645910" cy="3862705"/>
                    </a:xfrm>
                    <a:prstGeom prst="rect">
                      <a:avLst/>
                    </a:prstGeom>
                  </pic:spPr>
                </pic:pic>
              </a:graphicData>
            </a:graphic>
          </wp:inline>
        </w:drawing>
      </w:r>
      <w:r w:rsidRPr="00121384">
        <w:rPr>
          <w:rFonts w:ascii="Futura PT Book" w:hAnsi="Futura PT Book"/>
          <w:b/>
          <w:color w:val="FFC000"/>
          <w:sz w:val="66"/>
          <w:szCs w:val="64"/>
        </w:rPr>
        <w:br w:type="page"/>
      </w:r>
    </w:p>
    <w:p w:rsidR="00A113C0" w:rsidRPr="004B3B5F" w:rsidRDefault="00A113C0" w:rsidP="00A113C0">
      <w:pPr>
        <w:pStyle w:val="NoSpacing"/>
        <w:rPr>
          <w:rFonts w:ascii="Futura PT Heavy Italic" w:hAnsi="Futura PT Heavy Italic" w:cs="Arial"/>
          <w:color w:val="76B835"/>
          <w:sz w:val="36"/>
          <w:szCs w:val="36"/>
        </w:rPr>
      </w:pPr>
      <w:r w:rsidRPr="004B3B5F">
        <w:rPr>
          <w:rFonts w:ascii="Futura PT Heavy Italic" w:hAnsi="Futura PT Heavy Italic" w:cs="Arial"/>
          <w:color w:val="76B835"/>
          <w:sz w:val="36"/>
          <w:szCs w:val="36"/>
        </w:rPr>
        <w:lastRenderedPageBreak/>
        <w:t>HANDOUT 026: Presentation Evaluation</w:t>
      </w:r>
    </w:p>
    <w:p w:rsidR="00A113C0" w:rsidRPr="00121384" w:rsidRDefault="00A113C0" w:rsidP="00A113C0">
      <w:pPr>
        <w:pStyle w:val="NoSpacing"/>
        <w:jc w:val="center"/>
        <w:rPr>
          <w:rFonts w:ascii="Futura PT Book" w:hAnsi="Futura PT Book" w:cs="Arial"/>
          <w:b/>
          <w:sz w:val="24"/>
          <w:szCs w:val="24"/>
        </w:rPr>
      </w:pPr>
    </w:p>
    <w:tbl>
      <w:tblPr>
        <w:tblStyle w:val="TableGrid"/>
        <w:tblW w:w="0" w:type="auto"/>
        <w:tblLook w:val="04A0" w:firstRow="1" w:lastRow="0" w:firstColumn="1" w:lastColumn="0" w:noHBand="0" w:noVBand="1"/>
      </w:tblPr>
      <w:tblGrid>
        <w:gridCol w:w="5178"/>
        <w:gridCol w:w="5178"/>
      </w:tblGrid>
      <w:tr w:rsidR="00A113C0" w:rsidRPr="00121384" w:rsidTr="00FC7C62">
        <w:tc>
          <w:tcPr>
            <w:tcW w:w="5178" w:type="dxa"/>
          </w:tcPr>
          <w:p w:rsidR="00A113C0" w:rsidRPr="004B3B5F" w:rsidRDefault="00A113C0" w:rsidP="00FC7C62">
            <w:pPr>
              <w:rPr>
                <w:rFonts w:ascii="Futura PT Book" w:hAnsi="Futura PT Book" w:cs="Arial"/>
                <w:color w:val="0B1C2A"/>
                <w:sz w:val="24"/>
                <w:szCs w:val="24"/>
              </w:rPr>
            </w:pPr>
            <w:r w:rsidRPr="004B3B5F">
              <w:rPr>
                <w:rFonts w:ascii="Futura PT Book" w:hAnsi="Futura PT Book" w:cs="Arial"/>
                <w:color w:val="0B1C2A"/>
                <w:sz w:val="24"/>
                <w:szCs w:val="24"/>
              </w:rPr>
              <w:t>Speaker’s Name</w:t>
            </w:r>
          </w:p>
          <w:p w:rsidR="00A113C0" w:rsidRPr="004B3B5F" w:rsidRDefault="00A113C0" w:rsidP="00FC7C62">
            <w:pPr>
              <w:rPr>
                <w:rFonts w:ascii="Futura PT Book" w:hAnsi="Futura PT Book" w:cs="Arial"/>
                <w:color w:val="0B1C2A"/>
                <w:sz w:val="24"/>
                <w:szCs w:val="24"/>
              </w:rPr>
            </w:pPr>
          </w:p>
        </w:tc>
        <w:tc>
          <w:tcPr>
            <w:tcW w:w="5178" w:type="dxa"/>
          </w:tcPr>
          <w:p w:rsidR="00A113C0" w:rsidRPr="004B3B5F" w:rsidRDefault="00A113C0" w:rsidP="00FC7C62">
            <w:pPr>
              <w:rPr>
                <w:rFonts w:ascii="Futura PT Book" w:hAnsi="Futura PT Book" w:cs="Arial"/>
                <w:color w:val="0B1C2A"/>
                <w:sz w:val="24"/>
                <w:szCs w:val="24"/>
              </w:rPr>
            </w:pPr>
            <w:r w:rsidRPr="004B3B5F">
              <w:rPr>
                <w:rFonts w:ascii="Futura PT Book" w:hAnsi="Futura PT Book" w:cs="Arial"/>
                <w:color w:val="0B1C2A"/>
                <w:sz w:val="24"/>
                <w:szCs w:val="24"/>
              </w:rPr>
              <w:t>Date</w:t>
            </w:r>
          </w:p>
        </w:tc>
      </w:tr>
      <w:tr w:rsidR="00A113C0" w:rsidRPr="00121384" w:rsidTr="00FC7C62">
        <w:tc>
          <w:tcPr>
            <w:tcW w:w="5178" w:type="dxa"/>
          </w:tcPr>
          <w:p w:rsidR="00A113C0" w:rsidRPr="004B3B5F" w:rsidRDefault="00A113C0" w:rsidP="00FC7C62">
            <w:pPr>
              <w:rPr>
                <w:rFonts w:ascii="Futura PT Book" w:hAnsi="Futura PT Book" w:cs="Arial"/>
                <w:color w:val="0B1C2A"/>
                <w:sz w:val="24"/>
                <w:szCs w:val="24"/>
              </w:rPr>
            </w:pPr>
            <w:r w:rsidRPr="004B3B5F">
              <w:rPr>
                <w:rFonts w:ascii="Futura PT Book" w:hAnsi="Futura PT Book" w:cs="Arial"/>
                <w:color w:val="0B1C2A"/>
                <w:sz w:val="24"/>
                <w:szCs w:val="24"/>
              </w:rPr>
              <w:t>Title of presentation</w:t>
            </w:r>
          </w:p>
        </w:tc>
        <w:tc>
          <w:tcPr>
            <w:tcW w:w="5178" w:type="dxa"/>
          </w:tcPr>
          <w:p w:rsidR="00A113C0" w:rsidRPr="004B3B5F" w:rsidRDefault="00A113C0" w:rsidP="00FC7C62">
            <w:pPr>
              <w:rPr>
                <w:rFonts w:ascii="Futura PT Book" w:hAnsi="Futura PT Book" w:cs="Arial"/>
                <w:color w:val="0B1C2A"/>
                <w:sz w:val="24"/>
                <w:szCs w:val="24"/>
              </w:rPr>
            </w:pPr>
          </w:p>
        </w:tc>
      </w:tr>
      <w:tr w:rsidR="00A113C0" w:rsidRPr="00121384" w:rsidTr="001122F3">
        <w:tc>
          <w:tcPr>
            <w:tcW w:w="10356" w:type="dxa"/>
            <w:gridSpan w:val="2"/>
            <w:shd w:val="clear" w:color="auto" w:fill="BFBFBF" w:themeFill="background1" w:themeFillShade="BF"/>
          </w:tcPr>
          <w:p w:rsidR="00A113C0" w:rsidRPr="004B3B5F" w:rsidRDefault="00A113C0" w:rsidP="00FC7C62">
            <w:pPr>
              <w:rPr>
                <w:rFonts w:ascii="Futura PT Light" w:hAnsi="Futura PT Light" w:cs="Arial"/>
                <w:color w:val="0B1C2A"/>
                <w:sz w:val="24"/>
                <w:szCs w:val="24"/>
              </w:rPr>
            </w:pPr>
            <w:r w:rsidRPr="004B3B5F">
              <w:rPr>
                <w:rFonts w:ascii="Futura PT Light" w:hAnsi="Futura PT Light" w:cs="Arial"/>
                <w:color w:val="0B1C2A"/>
                <w:sz w:val="24"/>
                <w:szCs w:val="24"/>
              </w:rPr>
              <w:t>What do you remember most?</w:t>
            </w:r>
          </w:p>
        </w:tc>
      </w:tr>
      <w:tr w:rsidR="00A113C0" w:rsidRPr="00121384" w:rsidTr="00FC7C62">
        <w:tc>
          <w:tcPr>
            <w:tcW w:w="10356" w:type="dxa"/>
            <w:gridSpan w:val="2"/>
          </w:tcPr>
          <w:p w:rsidR="00A113C0" w:rsidRPr="004B3B5F" w:rsidRDefault="00A113C0" w:rsidP="00FC7C62">
            <w:pPr>
              <w:rPr>
                <w:rFonts w:ascii="Futura PT Book" w:hAnsi="Futura PT Book" w:cs="Arial"/>
                <w:b/>
                <w:color w:val="0B1C2A"/>
                <w:sz w:val="24"/>
                <w:szCs w:val="24"/>
              </w:rPr>
            </w:pPr>
          </w:p>
          <w:p w:rsidR="00A113C0" w:rsidRPr="004B3B5F" w:rsidRDefault="00A113C0" w:rsidP="00FC7C62">
            <w:pPr>
              <w:rPr>
                <w:rFonts w:ascii="Futura PT Book" w:hAnsi="Futura PT Book" w:cs="Arial"/>
                <w:b/>
                <w:color w:val="0B1C2A"/>
                <w:sz w:val="24"/>
                <w:szCs w:val="24"/>
              </w:rPr>
            </w:pPr>
          </w:p>
          <w:p w:rsidR="00A113C0" w:rsidRPr="004B3B5F" w:rsidRDefault="00A113C0" w:rsidP="00FC7C62">
            <w:pPr>
              <w:rPr>
                <w:rFonts w:ascii="Futura PT Book" w:hAnsi="Futura PT Book" w:cs="Arial"/>
                <w:b/>
                <w:color w:val="0B1C2A"/>
                <w:sz w:val="24"/>
                <w:szCs w:val="24"/>
              </w:rPr>
            </w:pPr>
          </w:p>
          <w:p w:rsidR="00A113C0" w:rsidRPr="004B3B5F" w:rsidRDefault="00A113C0" w:rsidP="00FC7C62">
            <w:pPr>
              <w:rPr>
                <w:rFonts w:ascii="Futura PT Book" w:hAnsi="Futura PT Book" w:cs="Arial"/>
                <w:b/>
                <w:color w:val="0B1C2A"/>
                <w:sz w:val="24"/>
                <w:szCs w:val="24"/>
              </w:rPr>
            </w:pPr>
          </w:p>
        </w:tc>
      </w:tr>
      <w:tr w:rsidR="00A113C0" w:rsidRPr="004B3B5F" w:rsidTr="001122F3">
        <w:tc>
          <w:tcPr>
            <w:tcW w:w="10356" w:type="dxa"/>
            <w:gridSpan w:val="2"/>
            <w:shd w:val="clear" w:color="auto" w:fill="BFBFBF" w:themeFill="background1" w:themeFillShade="BF"/>
          </w:tcPr>
          <w:p w:rsidR="00A113C0" w:rsidRPr="004B3B5F" w:rsidRDefault="00A113C0" w:rsidP="00FC7C62">
            <w:pPr>
              <w:rPr>
                <w:rFonts w:ascii="Futura PT Light" w:hAnsi="Futura PT Light" w:cs="Arial"/>
                <w:color w:val="0B1C2A"/>
                <w:sz w:val="24"/>
                <w:szCs w:val="24"/>
              </w:rPr>
            </w:pPr>
            <w:r w:rsidRPr="004B3B5F">
              <w:rPr>
                <w:rFonts w:ascii="Futura PT Light" w:hAnsi="Futura PT Light" w:cs="Arial"/>
                <w:color w:val="0B1C2A"/>
                <w:sz w:val="24"/>
                <w:szCs w:val="24"/>
              </w:rPr>
              <w:t>What was good?</w:t>
            </w:r>
          </w:p>
        </w:tc>
      </w:tr>
      <w:tr w:rsidR="00A113C0" w:rsidRPr="00121384" w:rsidTr="00FC7C62">
        <w:tc>
          <w:tcPr>
            <w:tcW w:w="10356" w:type="dxa"/>
            <w:gridSpan w:val="2"/>
          </w:tcPr>
          <w:p w:rsidR="00A113C0" w:rsidRPr="004B3B5F" w:rsidRDefault="00A113C0" w:rsidP="00FC7C62">
            <w:pPr>
              <w:rPr>
                <w:rFonts w:ascii="Futura PT Book" w:hAnsi="Futura PT Book" w:cs="Arial"/>
                <w:b/>
                <w:color w:val="0B1C2A"/>
                <w:sz w:val="24"/>
                <w:szCs w:val="24"/>
              </w:rPr>
            </w:pPr>
          </w:p>
          <w:p w:rsidR="00A113C0" w:rsidRPr="004B3B5F" w:rsidRDefault="00A113C0" w:rsidP="00FC7C62">
            <w:pPr>
              <w:rPr>
                <w:rFonts w:ascii="Futura PT Book" w:hAnsi="Futura PT Book" w:cs="Arial"/>
                <w:b/>
                <w:color w:val="0B1C2A"/>
                <w:sz w:val="24"/>
                <w:szCs w:val="24"/>
              </w:rPr>
            </w:pPr>
          </w:p>
          <w:p w:rsidR="00A113C0" w:rsidRPr="004B3B5F" w:rsidRDefault="00A113C0" w:rsidP="00FC7C62">
            <w:pPr>
              <w:rPr>
                <w:rFonts w:ascii="Futura PT Book" w:hAnsi="Futura PT Book" w:cs="Arial"/>
                <w:b/>
                <w:color w:val="0B1C2A"/>
                <w:sz w:val="24"/>
                <w:szCs w:val="24"/>
              </w:rPr>
            </w:pPr>
          </w:p>
          <w:p w:rsidR="00A113C0" w:rsidRPr="004B3B5F" w:rsidRDefault="00A113C0" w:rsidP="00FC7C62">
            <w:pPr>
              <w:rPr>
                <w:rFonts w:ascii="Futura PT Book" w:hAnsi="Futura PT Book" w:cs="Arial"/>
                <w:b/>
                <w:color w:val="0B1C2A"/>
                <w:sz w:val="24"/>
                <w:szCs w:val="24"/>
              </w:rPr>
            </w:pPr>
          </w:p>
        </w:tc>
      </w:tr>
      <w:tr w:rsidR="00A113C0" w:rsidRPr="00121384" w:rsidTr="001122F3">
        <w:tc>
          <w:tcPr>
            <w:tcW w:w="10356" w:type="dxa"/>
            <w:gridSpan w:val="2"/>
            <w:shd w:val="clear" w:color="auto" w:fill="BFBFBF" w:themeFill="background1" w:themeFillShade="BF"/>
          </w:tcPr>
          <w:p w:rsidR="00A113C0" w:rsidRPr="004B3B5F" w:rsidRDefault="00A113C0" w:rsidP="00FC7C62">
            <w:pPr>
              <w:rPr>
                <w:rFonts w:ascii="Futura PT Light" w:hAnsi="Futura PT Light" w:cs="Arial"/>
                <w:color w:val="0B1C2A"/>
                <w:sz w:val="24"/>
                <w:szCs w:val="24"/>
              </w:rPr>
            </w:pPr>
            <w:r w:rsidRPr="004B3B5F">
              <w:rPr>
                <w:rFonts w:ascii="Futura PT Light" w:hAnsi="Futura PT Light" w:cs="Arial"/>
                <w:color w:val="0B1C2A"/>
                <w:sz w:val="24"/>
                <w:szCs w:val="24"/>
              </w:rPr>
              <w:t>What was great?</w:t>
            </w:r>
          </w:p>
        </w:tc>
      </w:tr>
      <w:tr w:rsidR="00A113C0" w:rsidRPr="00121384" w:rsidTr="00FC7C62">
        <w:tc>
          <w:tcPr>
            <w:tcW w:w="10356" w:type="dxa"/>
            <w:gridSpan w:val="2"/>
          </w:tcPr>
          <w:p w:rsidR="00A113C0" w:rsidRPr="004B3B5F" w:rsidRDefault="00A113C0" w:rsidP="00FC7C62">
            <w:pPr>
              <w:rPr>
                <w:rFonts w:ascii="Futura PT Book" w:hAnsi="Futura PT Book" w:cs="Arial"/>
                <w:b/>
                <w:color w:val="0B1C2A"/>
                <w:sz w:val="24"/>
                <w:szCs w:val="24"/>
              </w:rPr>
            </w:pPr>
          </w:p>
          <w:p w:rsidR="00A113C0" w:rsidRPr="004B3B5F" w:rsidRDefault="00A113C0" w:rsidP="00FC7C62">
            <w:pPr>
              <w:rPr>
                <w:rFonts w:ascii="Futura PT Book" w:hAnsi="Futura PT Book" w:cs="Arial"/>
                <w:b/>
                <w:color w:val="0B1C2A"/>
                <w:sz w:val="24"/>
                <w:szCs w:val="24"/>
              </w:rPr>
            </w:pPr>
          </w:p>
          <w:p w:rsidR="00A113C0" w:rsidRPr="004B3B5F" w:rsidRDefault="00A113C0" w:rsidP="00FC7C62">
            <w:pPr>
              <w:rPr>
                <w:rFonts w:ascii="Futura PT Book" w:hAnsi="Futura PT Book" w:cs="Arial"/>
                <w:b/>
                <w:color w:val="0B1C2A"/>
                <w:sz w:val="24"/>
                <w:szCs w:val="24"/>
              </w:rPr>
            </w:pPr>
          </w:p>
          <w:p w:rsidR="00A113C0" w:rsidRPr="004B3B5F" w:rsidRDefault="00A113C0" w:rsidP="00FC7C62">
            <w:pPr>
              <w:rPr>
                <w:rFonts w:ascii="Futura PT Book" w:hAnsi="Futura PT Book" w:cs="Arial"/>
                <w:b/>
                <w:color w:val="0B1C2A"/>
                <w:sz w:val="24"/>
                <w:szCs w:val="24"/>
              </w:rPr>
            </w:pPr>
          </w:p>
        </w:tc>
      </w:tr>
      <w:tr w:rsidR="00A113C0" w:rsidRPr="00121384" w:rsidTr="001122F3">
        <w:tc>
          <w:tcPr>
            <w:tcW w:w="10356" w:type="dxa"/>
            <w:gridSpan w:val="2"/>
            <w:shd w:val="clear" w:color="auto" w:fill="BFBFBF" w:themeFill="background1" w:themeFillShade="BF"/>
          </w:tcPr>
          <w:p w:rsidR="00A113C0" w:rsidRPr="004B3B5F" w:rsidRDefault="00A113C0" w:rsidP="00FC7C62">
            <w:pPr>
              <w:rPr>
                <w:rFonts w:ascii="Futura PT Light" w:hAnsi="Futura PT Light" w:cs="Arial"/>
                <w:color w:val="0B1C2A"/>
                <w:sz w:val="24"/>
                <w:szCs w:val="24"/>
              </w:rPr>
            </w:pPr>
            <w:r w:rsidRPr="004B3B5F">
              <w:rPr>
                <w:rFonts w:ascii="Futura PT Light" w:hAnsi="Futura PT Light" w:cs="Arial"/>
                <w:color w:val="0B1C2A"/>
                <w:sz w:val="24"/>
                <w:szCs w:val="24"/>
              </w:rPr>
              <w:t>What could have been better?</w:t>
            </w:r>
          </w:p>
        </w:tc>
      </w:tr>
      <w:tr w:rsidR="00A113C0" w:rsidRPr="00121384" w:rsidTr="00FC7C62">
        <w:tc>
          <w:tcPr>
            <w:tcW w:w="10356" w:type="dxa"/>
            <w:gridSpan w:val="2"/>
          </w:tcPr>
          <w:p w:rsidR="00A113C0" w:rsidRPr="004B3B5F" w:rsidRDefault="00A113C0" w:rsidP="00FC7C62">
            <w:pPr>
              <w:rPr>
                <w:rFonts w:ascii="Futura PT Book" w:hAnsi="Futura PT Book" w:cs="Arial"/>
                <w:b/>
                <w:color w:val="0B1C2A"/>
                <w:sz w:val="24"/>
                <w:szCs w:val="24"/>
              </w:rPr>
            </w:pPr>
          </w:p>
          <w:p w:rsidR="00A113C0" w:rsidRPr="004B3B5F" w:rsidRDefault="00A113C0" w:rsidP="00FC7C62">
            <w:pPr>
              <w:rPr>
                <w:rFonts w:ascii="Futura PT Book" w:hAnsi="Futura PT Book" w:cs="Arial"/>
                <w:b/>
                <w:color w:val="0B1C2A"/>
                <w:sz w:val="24"/>
                <w:szCs w:val="24"/>
              </w:rPr>
            </w:pPr>
          </w:p>
          <w:p w:rsidR="00A113C0" w:rsidRPr="004B3B5F" w:rsidRDefault="00A113C0" w:rsidP="00FC7C62">
            <w:pPr>
              <w:rPr>
                <w:rFonts w:ascii="Futura PT Book" w:hAnsi="Futura PT Book" w:cs="Arial"/>
                <w:b/>
                <w:color w:val="0B1C2A"/>
                <w:sz w:val="24"/>
                <w:szCs w:val="24"/>
              </w:rPr>
            </w:pPr>
          </w:p>
          <w:p w:rsidR="00A113C0" w:rsidRPr="004B3B5F" w:rsidRDefault="00A113C0" w:rsidP="00FC7C62">
            <w:pPr>
              <w:rPr>
                <w:rFonts w:ascii="Futura PT Book" w:hAnsi="Futura PT Book" w:cs="Arial"/>
                <w:b/>
                <w:color w:val="0B1C2A"/>
                <w:sz w:val="24"/>
                <w:szCs w:val="24"/>
              </w:rPr>
            </w:pPr>
          </w:p>
        </w:tc>
      </w:tr>
      <w:tr w:rsidR="00A113C0" w:rsidRPr="00121384" w:rsidTr="001122F3">
        <w:tc>
          <w:tcPr>
            <w:tcW w:w="10356" w:type="dxa"/>
            <w:gridSpan w:val="2"/>
            <w:shd w:val="clear" w:color="auto" w:fill="BFBFBF" w:themeFill="background1" w:themeFillShade="BF"/>
          </w:tcPr>
          <w:p w:rsidR="00A113C0" w:rsidRPr="004B3B5F" w:rsidRDefault="00A113C0" w:rsidP="00FC7C62">
            <w:pPr>
              <w:rPr>
                <w:rFonts w:ascii="Futura PT Light" w:hAnsi="Futura PT Light" w:cs="Arial"/>
                <w:color w:val="0B1C2A"/>
                <w:sz w:val="24"/>
                <w:szCs w:val="24"/>
              </w:rPr>
            </w:pPr>
            <w:r w:rsidRPr="004B3B5F">
              <w:rPr>
                <w:rFonts w:ascii="Futura PT Light" w:hAnsi="Futura PT Light" w:cs="Arial"/>
                <w:color w:val="0B1C2A"/>
                <w:sz w:val="24"/>
                <w:szCs w:val="24"/>
              </w:rPr>
              <w:t>Wh</w:t>
            </w:r>
            <w:r w:rsidR="001122F3" w:rsidRPr="004B3B5F">
              <w:rPr>
                <w:rFonts w:ascii="Futura PT Light" w:hAnsi="Futura PT Light" w:cs="Arial"/>
                <w:color w:val="0B1C2A"/>
                <w:sz w:val="24"/>
                <w:szCs w:val="24"/>
              </w:rPr>
              <w:t xml:space="preserve">en you are assessing someone’s </w:t>
            </w:r>
            <w:r w:rsidRPr="004B3B5F">
              <w:rPr>
                <w:rFonts w:ascii="Futura PT Light" w:hAnsi="Futura PT Light" w:cs="Arial"/>
                <w:color w:val="0B1C2A"/>
                <w:sz w:val="24"/>
                <w:szCs w:val="24"/>
              </w:rPr>
              <w:t>presentation, look for these success criteria:</w:t>
            </w:r>
          </w:p>
        </w:tc>
      </w:tr>
      <w:tr w:rsidR="00A113C0" w:rsidRPr="00121384" w:rsidTr="00FC7C62">
        <w:tc>
          <w:tcPr>
            <w:tcW w:w="5178" w:type="dxa"/>
          </w:tcPr>
          <w:p w:rsidR="00A113C0" w:rsidRPr="004B3B5F" w:rsidRDefault="00A113C0" w:rsidP="00FC7C62">
            <w:pPr>
              <w:jc w:val="center"/>
              <w:rPr>
                <w:rFonts w:ascii="Futura PT Book" w:hAnsi="Futura PT Book" w:cs="Arial"/>
                <w:color w:val="0B1C2A"/>
                <w:sz w:val="24"/>
                <w:szCs w:val="24"/>
              </w:rPr>
            </w:pPr>
            <w:r w:rsidRPr="004B3B5F">
              <w:rPr>
                <w:rFonts w:ascii="Futura PT Book" w:hAnsi="Futura PT Book" w:cs="Arial"/>
                <w:color w:val="0B1C2A"/>
                <w:sz w:val="24"/>
                <w:szCs w:val="24"/>
              </w:rPr>
              <w:t>Body Language</w:t>
            </w:r>
          </w:p>
        </w:tc>
        <w:tc>
          <w:tcPr>
            <w:tcW w:w="5178" w:type="dxa"/>
          </w:tcPr>
          <w:p w:rsidR="00A113C0" w:rsidRPr="004B3B5F" w:rsidRDefault="00A113C0" w:rsidP="00FC7C62">
            <w:pPr>
              <w:jc w:val="center"/>
              <w:rPr>
                <w:rFonts w:ascii="Futura PT Book" w:hAnsi="Futura PT Book" w:cs="Arial"/>
                <w:color w:val="0B1C2A"/>
                <w:sz w:val="24"/>
                <w:szCs w:val="24"/>
              </w:rPr>
            </w:pPr>
            <w:r w:rsidRPr="004B3B5F">
              <w:rPr>
                <w:rFonts w:ascii="Futura PT Book" w:hAnsi="Futura PT Book" w:cs="Arial"/>
                <w:color w:val="0B1C2A"/>
                <w:sz w:val="24"/>
                <w:szCs w:val="24"/>
              </w:rPr>
              <w:t>Voice and Clarity</w:t>
            </w:r>
          </w:p>
        </w:tc>
      </w:tr>
      <w:tr w:rsidR="00A113C0" w:rsidRPr="00121384" w:rsidTr="00FC7C62">
        <w:tc>
          <w:tcPr>
            <w:tcW w:w="5178" w:type="dxa"/>
            <w:tcBorders>
              <w:bottom w:val="single" w:sz="4" w:space="0" w:color="auto"/>
            </w:tcBorders>
          </w:tcPr>
          <w:p w:rsidR="00A113C0" w:rsidRPr="004B3B5F" w:rsidRDefault="00A113C0" w:rsidP="00A113C0">
            <w:pPr>
              <w:pStyle w:val="ListParagraph"/>
              <w:numPr>
                <w:ilvl w:val="0"/>
                <w:numId w:val="13"/>
              </w:numPr>
              <w:spacing w:after="0" w:line="240" w:lineRule="auto"/>
              <w:rPr>
                <w:rFonts w:ascii="Futura PT Book" w:hAnsi="Futura PT Book" w:cs="Arial"/>
                <w:color w:val="0B1C2A"/>
                <w:sz w:val="24"/>
                <w:szCs w:val="24"/>
              </w:rPr>
            </w:pPr>
            <w:r w:rsidRPr="004B3B5F">
              <w:rPr>
                <w:rFonts w:ascii="Futura PT Book" w:hAnsi="Futura PT Book" w:cs="Arial"/>
                <w:color w:val="0B1C2A"/>
                <w:sz w:val="24"/>
                <w:szCs w:val="24"/>
              </w:rPr>
              <w:t>Eye contact</w:t>
            </w:r>
          </w:p>
          <w:p w:rsidR="00A113C0" w:rsidRPr="004B3B5F" w:rsidRDefault="00A113C0" w:rsidP="00A113C0">
            <w:pPr>
              <w:pStyle w:val="ListParagraph"/>
              <w:numPr>
                <w:ilvl w:val="0"/>
                <w:numId w:val="13"/>
              </w:numPr>
              <w:spacing w:after="0" w:line="240" w:lineRule="auto"/>
              <w:rPr>
                <w:rFonts w:ascii="Futura PT Book" w:hAnsi="Futura PT Book" w:cs="Arial"/>
                <w:color w:val="0B1C2A"/>
                <w:sz w:val="24"/>
                <w:szCs w:val="24"/>
              </w:rPr>
            </w:pPr>
            <w:r w:rsidRPr="004B3B5F">
              <w:rPr>
                <w:rFonts w:ascii="Futura PT Book" w:hAnsi="Futura PT Book" w:cs="Arial"/>
                <w:color w:val="0B1C2A"/>
                <w:sz w:val="24"/>
                <w:szCs w:val="24"/>
              </w:rPr>
              <w:t>Posture</w:t>
            </w:r>
          </w:p>
          <w:p w:rsidR="00A113C0" w:rsidRPr="004B3B5F" w:rsidRDefault="00A113C0" w:rsidP="00A113C0">
            <w:pPr>
              <w:pStyle w:val="ListParagraph"/>
              <w:numPr>
                <w:ilvl w:val="0"/>
                <w:numId w:val="13"/>
              </w:numPr>
              <w:spacing w:after="0" w:line="240" w:lineRule="auto"/>
              <w:rPr>
                <w:rFonts w:ascii="Futura PT Book" w:hAnsi="Futura PT Book" w:cs="Arial"/>
                <w:color w:val="0B1C2A"/>
                <w:sz w:val="24"/>
                <w:szCs w:val="24"/>
              </w:rPr>
            </w:pPr>
            <w:r w:rsidRPr="004B3B5F">
              <w:rPr>
                <w:rFonts w:ascii="Futura PT Book" w:hAnsi="Futura PT Book" w:cs="Arial"/>
                <w:color w:val="0B1C2A"/>
                <w:sz w:val="24"/>
                <w:szCs w:val="24"/>
              </w:rPr>
              <w:t>Gestures</w:t>
            </w:r>
          </w:p>
          <w:p w:rsidR="00A113C0" w:rsidRPr="004B3B5F" w:rsidRDefault="00A113C0" w:rsidP="00A113C0">
            <w:pPr>
              <w:pStyle w:val="ListParagraph"/>
              <w:numPr>
                <w:ilvl w:val="0"/>
                <w:numId w:val="13"/>
              </w:numPr>
              <w:spacing w:after="0" w:line="240" w:lineRule="auto"/>
              <w:rPr>
                <w:rFonts w:ascii="Futura PT Book" w:hAnsi="Futura PT Book" w:cs="Arial"/>
                <w:color w:val="0B1C2A"/>
                <w:sz w:val="24"/>
                <w:szCs w:val="24"/>
              </w:rPr>
            </w:pPr>
            <w:r w:rsidRPr="004B3B5F">
              <w:rPr>
                <w:rFonts w:ascii="Futura PT Book" w:hAnsi="Futura PT Book" w:cs="Arial"/>
                <w:color w:val="0B1C2A"/>
                <w:sz w:val="24"/>
                <w:szCs w:val="24"/>
              </w:rPr>
              <w:t xml:space="preserve">Poise </w:t>
            </w:r>
          </w:p>
        </w:tc>
        <w:tc>
          <w:tcPr>
            <w:tcW w:w="5178" w:type="dxa"/>
            <w:tcBorders>
              <w:bottom w:val="single" w:sz="4" w:space="0" w:color="auto"/>
            </w:tcBorders>
          </w:tcPr>
          <w:p w:rsidR="00A113C0" w:rsidRPr="004B3B5F" w:rsidRDefault="00A113C0" w:rsidP="00A113C0">
            <w:pPr>
              <w:pStyle w:val="ListParagraph"/>
              <w:numPr>
                <w:ilvl w:val="0"/>
                <w:numId w:val="13"/>
              </w:numPr>
              <w:spacing w:after="0" w:line="240" w:lineRule="auto"/>
              <w:rPr>
                <w:rFonts w:ascii="Futura PT Book" w:hAnsi="Futura PT Book" w:cs="Arial"/>
                <w:color w:val="0B1C2A"/>
                <w:sz w:val="24"/>
                <w:szCs w:val="24"/>
              </w:rPr>
            </w:pPr>
            <w:r w:rsidRPr="004B3B5F">
              <w:rPr>
                <w:rFonts w:ascii="Futura PT Book" w:hAnsi="Futura PT Book" w:cs="Arial"/>
                <w:color w:val="0B1C2A"/>
                <w:sz w:val="24"/>
                <w:szCs w:val="24"/>
              </w:rPr>
              <w:t>Clear pronunciation</w:t>
            </w:r>
          </w:p>
          <w:p w:rsidR="00A113C0" w:rsidRPr="004B3B5F" w:rsidRDefault="00A113C0" w:rsidP="00A113C0">
            <w:pPr>
              <w:pStyle w:val="ListParagraph"/>
              <w:numPr>
                <w:ilvl w:val="0"/>
                <w:numId w:val="13"/>
              </w:numPr>
              <w:spacing w:after="0" w:line="240" w:lineRule="auto"/>
              <w:rPr>
                <w:rFonts w:ascii="Futura PT Book" w:hAnsi="Futura PT Book" w:cs="Arial"/>
                <w:color w:val="0B1C2A"/>
                <w:sz w:val="24"/>
                <w:szCs w:val="24"/>
              </w:rPr>
            </w:pPr>
            <w:r w:rsidRPr="004B3B5F">
              <w:rPr>
                <w:rFonts w:ascii="Futura PT Book" w:hAnsi="Futura PT Book" w:cs="Arial"/>
                <w:color w:val="0B1C2A"/>
                <w:sz w:val="24"/>
                <w:szCs w:val="24"/>
              </w:rPr>
              <w:t>Volume</w:t>
            </w:r>
          </w:p>
          <w:p w:rsidR="00A113C0" w:rsidRPr="004B3B5F" w:rsidRDefault="00A113C0" w:rsidP="00A113C0">
            <w:pPr>
              <w:pStyle w:val="ListParagraph"/>
              <w:numPr>
                <w:ilvl w:val="0"/>
                <w:numId w:val="13"/>
              </w:numPr>
              <w:spacing w:after="0" w:line="240" w:lineRule="auto"/>
              <w:rPr>
                <w:rFonts w:ascii="Futura PT Book" w:hAnsi="Futura PT Book" w:cs="Arial"/>
                <w:color w:val="0B1C2A"/>
                <w:sz w:val="24"/>
                <w:szCs w:val="24"/>
              </w:rPr>
            </w:pPr>
            <w:r w:rsidRPr="004B3B5F">
              <w:rPr>
                <w:rFonts w:ascii="Futura PT Book" w:hAnsi="Futura PT Book" w:cs="Arial"/>
                <w:color w:val="0B1C2A"/>
                <w:sz w:val="24"/>
                <w:szCs w:val="24"/>
              </w:rPr>
              <w:t>Good pace</w:t>
            </w:r>
          </w:p>
        </w:tc>
      </w:tr>
      <w:tr w:rsidR="00A113C0" w:rsidRPr="00121384" w:rsidTr="00FC7C62">
        <w:tc>
          <w:tcPr>
            <w:tcW w:w="5178" w:type="dxa"/>
            <w:shd w:val="clear" w:color="auto" w:fill="auto"/>
          </w:tcPr>
          <w:p w:rsidR="00A113C0" w:rsidRPr="004B3B5F" w:rsidRDefault="00A113C0" w:rsidP="00FC7C62">
            <w:pPr>
              <w:jc w:val="center"/>
              <w:rPr>
                <w:rFonts w:ascii="Futura PT Book" w:hAnsi="Futura PT Book" w:cs="Arial"/>
                <w:color w:val="0B1C2A"/>
                <w:sz w:val="24"/>
                <w:szCs w:val="24"/>
              </w:rPr>
            </w:pPr>
            <w:r w:rsidRPr="004B3B5F">
              <w:rPr>
                <w:rFonts w:ascii="Futura PT Book" w:hAnsi="Futura PT Book" w:cs="Arial"/>
                <w:color w:val="0B1C2A"/>
                <w:sz w:val="24"/>
                <w:szCs w:val="24"/>
              </w:rPr>
              <w:t>Content and Research</w:t>
            </w:r>
          </w:p>
        </w:tc>
        <w:tc>
          <w:tcPr>
            <w:tcW w:w="5178" w:type="dxa"/>
            <w:shd w:val="clear" w:color="auto" w:fill="auto"/>
          </w:tcPr>
          <w:p w:rsidR="00A113C0" w:rsidRPr="004B3B5F" w:rsidRDefault="00A113C0" w:rsidP="00FC7C62">
            <w:pPr>
              <w:rPr>
                <w:rFonts w:ascii="Futura PT Book" w:hAnsi="Futura PT Book" w:cs="Arial"/>
                <w:color w:val="0B1C2A"/>
                <w:sz w:val="24"/>
                <w:szCs w:val="24"/>
              </w:rPr>
            </w:pPr>
            <w:r w:rsidRPr="004B3B5F">
              <w:rPr>
                <w:rFonts w:ascii="Futura PT Book" w:hAnsi="Futura PT Book" w:cs="Arial"/>
                <w:color w:val="0B1C2A"/>
                <w:sz w:val="24"/>
                <w:szCs w:val="24"/>
              </w:rPr>
              <w:t>Audience Appeal</w:t>
            </w:r>
          </w:p>
        </w:tc>
      </w:tr>
      <w:tr w:rsidR="00A113C0" w:rsidRPr="00121384" w:rsidTr="00FC7C62">
        <w:tc>
          <w:tcPr>
            <w:tcW w:w="5178" w:type="dxa"/>
            <w:shd w:val="clear" w:color="auto" w:fill="auto"/>
          </w:tcPr>
          <w:p w:rsidR="00A113C0" w:rsidRPr="004B3B5F" w:rsidRDefault="00A113C0" w:rsidP="00A113C0">
            <w:pPr>
              <w:pStyle w:val="ListParagraph"/>
              <w:numPr>
                <w:ilvl w:val="0"/>
                <w:numId w:val="14"/>
              </w:numPr>
              <w:spacing w:after="0" w:line="240" w:lineRule="auto"/>
              <w:rPr>
                <w:rFonts w:ascii="Futura PT Book" w:hAnsi="Futura PT Book" w:cs="Arial"/>
                <w:color w:val="0B1C2A"/>
                <w:sz w:val="24"/>
                <w:szCs w:val="24"/>
              </w:rPr>
            </w:pPr>
            <w:r w:rsidRPr="004B3B5F">
              <w:rPr>
                <w:rFonts w:ascii="Futura PT Book" w:hAnsi="Futura PT Book" w:cs="Arial"/>
                <w:color w:val="0B1C2A"/>
                <w:sz w:val="24"/>
                <w:szCs w:val="24"/>
              </w:rPr>
              <w:t>Main ideas</w:t>
            </w:r>
          </w:p>
          <w:p w:rsidR="00A113C0" w:rsidRPr="004B3B5F" w:rsidRDefault="00A113C0" w:rsidP="00A113C0">
            <w:pPr>
              <w:pStyle w:val="ListParagraph"/>
              <w:numPr>
                <w:ilvl w:val="0"/>
                <w:numId w:val="14"/>
              </w:numPr>
              <w:spacing w:after="0" w:line="240" w:lineRule="auto"/>
              <w:rPr>
                <w:rFonts w:ascii="Futura PT Book" w:hAnsi="Futura PT Book" w:cs="Arial"/>
                <w:color w:val="0B1C2A"/>
                <w:sz w:val="24"/>
                <w:szCs w:val="24"/>
              </w:rPr>
            </w:pPr>
            <w:r w:rsidRPr="004B3B5F">
              <w:rPr>
                <w:rFonts w:ascii="Futura PT Book" w:hAnsi="Futura PT Book" w:cs="Arial"/>
                <w:color w:val="0B1C2A"/>
                <w:sz w:val="24"/>
                <w:szCs w:val="24"/>
              </w:rPr>
              <w:t>Well-argued (makes sense)</w:t>
            </w:r>
          </w:p>
          <w:p w:rsidR="00A113C0" w:rsidRPr="004B3B5F" w:rsidRDefault="00A113C0" w:rsidP="00A113C0">
            <w:pPr>
              <w:pStyle w:val="ListParagraph"/>
              <w:numPr>
                <w:ilvl w:val="0"/>
                <w:numId w:val="14"/>
              </w:numPr>
              <w:spacing w:after="0" w:line="240" w:lineRule="auto"/>
              <w:rPr>
                <w:rFonts w:ascii="Futura PT Book" w:hAnsi="Futura PT Book" w:cs="Arial"/>
                <w:color w:val="0B1C2A"/>
                <w:sz w:val="24"/>
                <w:szCs w:val="24"/>
              </w:rPr>
            </w:pPr>
            <w:r w:rsidRPr="004B3B5F">
              <w:rPr>
                <w:rFonts w:ascii="Futura PT Book" w:hAnsi="Futura PT Book" w:cs="Arial"/>
                <w:color w:val="0B1C2A"/>
                <w:sz w:val="24"/>
                <w:szCs w:val="24"/>
              </w:rPr>
              <w:t>Well-organised (introduction-body-conclusion)</w:t>
            </w:r>
          </w:p>
          <w:p w:rsidR="00A113C0" w:rsidRPr="004B3B5F" w:rsidRDefault="00A113C0" w:rsidP="00FC7C62">
            <w:pPr>
              <w:pStyle w:val="ListParagraph"/>
              <w:ind w:left="360"/>
              <w:rPr>
                <w:rFonts w:ascii="Futura PT Book" w:hAnsi="Futura PT Book" w:cs="Arial"/>
                <w:color w:val="0B1C2A"/>
                <w:sz w:val="24"/>
                <w:szCs w:val="24"/>
              </w:rPr>
            </w:pPr>
          </w:p>
        </w:tc>
        <w:tc>
          <w:tcPr>
            <w:tcW w:w="5178" w:type="dxa"/>
            <w:shd w:val="clear" w:color="auto" w:fill="auto"/>
          </w:tcPr>
          <w:p w:rsidR="00A113C0" w:rsidRPr="004B3B5F" w:rsidRDefault="00A113C0" w:rsidP="00A113C0">
            <w:pPr>
              <w:pStyle w:val="ListParagraph"/>
              <w:numPr>
                <w:ilvl w:val="0"/>
                <w:numId w:val="14"/>
              </w:numPr>
              <w:spacing w:after="0" w:line="240" w:lineRule="auto"/>
              <w:rPr>
                <w:rFonts w:ascii="Futura PT Book" w:hAnsi="Futura PT Book" w:cs="Arial"/>
                <w:color w:val="0B1C2A"/>
                <w:sz w:val="24"/>
                <w:szCs w:val="24"/>
              </w:rPr>
            </w:pPr>
            <w:r w:rsidRPr="004B3B5F">
              <w:rPr>
                <w:rFonts w:ascii="Futura PT Book" w:hAnsi="Futura PT Book" w:cs="Arial"/>
                <w:color w:val="0B1C2A"/>
                <w:sz w:val="24"/>
                <w:szCs w:val="24"/>
              </w:rPr>
              <w:t xml:space="preserve">Interesting </w:t>
            </w:r>
          </w:p>
          <w:p w:rsidR="00A113C0" w:rsidRPr="004B3B5F" w:rsidRDefault="00A113C0" w:rsidP="00A113C0">
            <w:pPr>
              <w:pStyle w:val="ListParagraph"/>
              <w:numPr>
                <w:ilvl w:val="0"/>
                <w:numId w:val="14"/>
              </w:numPr>
              <w:spacing w:after="0" w:line="240" w:lineRule="auto"/>
              <w:rPr>
                <w:rFonts w:ascii="Futura PT Book" w:hAnsi="Futura PT Book" w:cs="Arial"/>
                <w:color w:val="0B1C2A"/>
                <w:sz w:val="24"/>
                <w:szCs w:val="24"/>
              </w:rPr>
            </w:pPr>
            <w:r w:rsidRPr="004B3B5F">
              <w:rPr>
                <w:rFonts w:ascii="Futura PT Book" w:hAnsi="Futura PT Book" w:cs="Arial"/>
                <w:color w:val="0B1C2A"/>
                <w:sz w:val="24"/>
                <w:szCs w:val="24"/>
              </w:rPr>
              <w:t>Answers Questions</w:t>
            </w:r>
          </w:p>
          <w:p w:rsidR="00A113C0" w:rsidRPr="004B3B5F" w:rsidRDefault="00A113C0" w:rsidP="00A113C0">
            <w:pPr>
              <w:pStyle w:val="ListParagraph"/>
              <w:numPr>
                <w:ilvl w:val="0"/>
                <w:numId w:val="14"/>
              </w:numPr>
              <w:spacing w:after="0" w:line="240" w:lineRule="auto"/>
              <w:rPr>
                <w:rFonts w:ascii="Futura PT Book" w:hAnsi="Futura PT Book" w:cs="Arial"/>
                <w:color w:val="0B1C2A"/>
                <w:sz w:val="24"/>
                <w:szCs w:val="24"/>
              </w:rPr>
            </w:pPr>
            <w:r w:rsidRPr="004B3B5F">
              <w:rPr>
                <w:rFonts w:ascii="Futura PT Book" w:hAnsi="Futura PT Book" w:cs="Arial"/>
                <w:color w:val="0B1C2A"/>
                <w:sz w:val="24"/>
                <w:szCs w:val="24"/>
              </w:rPr>
              <w:t>Persuasive</w:t>
            </w:r>
          </w:p>
          <w:p w:rsidR="00A113C0" w:rsidRPr="004B3B5F" w:rsidRDefault="00A113C0" w:rsidP="00A113C0">
            <w:pPr>
              <w:pStyle w:val="ListParagraph"/>
              <w:numPr>
                <w:ilvl w:val="0"/>
                <w:numId w:val="14"/>
              </w:numPr>
              <w:spacing w:after="0" w:line="240" w:lineRule="auto"/>
              <w:rPr>
                <w:rFonts w:ascii="Futura PT Book" w:hAnsi="Futura PT Book" w:cs="Arial"/>
                <w:color w:val="0B1C2A"/>
                <w:sz w:val="24"/>
                <w:szCs w:val="24"/>
              </w:rPr>
            </w:pPr>
            <w:r w:rsidRPr="004B3B5F">
              <w:rPr>
                <w:rFonts w:ascii="Futura PT Book" w:hAnsi="Futura PT Book" w:cs="Arial"/>
                <w:color w:val="0B1C2A"/>
                <w:sz w:val="24"/>
                <w:szCs w:val="24"/>
              </w:rPr>
              <w:t>Confident</w:t>
            </w:r>
          </w:p>
        </w:tc>
      </w:tr>
      <w:tr w:rsidR="00A113C0" w:rsidRPr="00121384" w:rsidTr="001122F3">
        <w:tc>
          <w:tcPr>
            <w:tcW w:w="5178" w:type="dxa"/>
            <w:shd w:val="clear" w:color="auto" w:fill="BFBFBF" w:themeFill="background1" w:themeFillShade="BF"/>
          </w:tcPr>
          <w:p w:rsidR="00A113C0" w:rsidRPr="004B3B5F" w:rsidRDefault="00A113C0" w:rsidP="00FC7C62">
            <w:pPr>
              <w:rPr>
                <w:rFonts w:ascii="Futura PT Light" w:hAnsi="Futura PT Light" w:cs="Arial"/>
                <w:color w:val="0B1C2A"/>
                <w:sz w:val="24"/>
                <w:szCs w:val="24"/>
              </w:rPr>
            </w:pPr>
            <w:r w:rsidRPr="004B3B5F">
              <w:rPr>
                <w:rFonts w:ascii="Futura PT Light" w:hAnsi="Futura PT Light" w:cs="Arial"/>
                <w:color w:val="0B1C2A"/>
                <w:sz w:val="24"/>
                <w:szCs w:val="24"/>
              </w:rPr>
              <w:t>Additional comments:</w:t>
            </w:r>
          </w:p>
        </w:tc>
        <w:tc>
          <w:tcPr>
            <w:tcW w:w="5178" w:type="dxa"/>
            <w:shd w:val="clear" w:color="auto" w:fill="BFBFBF" w:themeFill="background1" w:themeFillShade="BF"/>
          </w:tcPr>
          <w:p w:rsidR="00A113C0" w:rsidRPr="004B3B5F" w:rsidRDefault="00A113C0" w:rsidP="00FC7C62">
            <w:pPr>
              <w:rPr>
                <w:rFonts w:ascii="Futura PT Book" w:hAnsi="Futura PT Book" w:cs="Arial"/>
                <w:b/>
                <w:color w:val="0B1C2A"/>
                <w:sz w:val="24"/>
                <w:szCs w:val="24"/>
              </w:rPr>
            </w:pPr>
          </w:p>
        </w:tc>
      </w:tr>
      <w:tr w:rsidR="00A113C0" w:rsidRPr="00121384" w:rsidTr="00FC7C62">
        <w:trPr>
          <w:trHeight w:val="554"/>
        </w:trPr>
        <w:tc>
          <w:tcPr>
            <w:tcW w:w="10356" w:type="dxa"/>
            <w:gridSpan w:val="2"/>
          </w:tcPr>
          <w:p w:rsidR="00A113C0" w:rsidRPr="004B3B5F" w:rsidRDefault="00A113C0" w:rsidP="00FC7C62">
            <w:pPr>
              <w:rPr>
                <w:rFonts w:ascii="Futura PT Book" w:hAnsi="Futura PT Book" w:cs="Arial"/>
                <w:b/>
                <w:color w:val="0B1C2A"/>
                <w:sz w:val="24"/>
                <w:szCs w:val="24"/>
              </w:rPr>
            </w:pPr>
          </w:p>
          <w:p w:rsidR="00A113C0" w:rsidRPr="004B3B5F" w:rsidRDefault="00A113C0" w:rsidP="00FC7C62">
            <w:pPr>
              <w:rPr>
                <w:rFonts w:ascii="Futura PT Book" w:hAnsi="Futura PT Book" w:cs="Arial"/>
                <w:b/>
                <w:color w:val="0B1C2A"/>
                <w:sz w:val="24"/>
                <w:szCs w:val="24"/>
              </w:rPr>
            </w:pPr>
          </w:p>
        </w:tc>
      </w:tr>
    </w:tbl>
    <w:p w:rsidR="00A113C0" w:rsidRPr="00121384" w:rsidRDefault="00A113C0" w:rsidP="00A113C0">
      <w:pPr>
        <w:rPr>
          <w:rFonts w:ascii="Futura PT Book" w:hAnsi="Futura PT Book"/>
          <w:color w:val="0F243E" w:themeColor="text2" w:themeShade="80"/>
          <w:sz w:val="20"/>
        </w:rPr>
      </w:pPr>
      <w:r w:rsidRPr="00121384">
        <w:rPr>
          <w:rFonts w:ascii="Futura PT Book" w:hAnsi="Futura PT Book"/>
          <w:color w:val="0F243E" w:themeColor="text2" w:themeShade="80"/>
          <w:sz w:val="20"/>
        </w:rPr>
        <w:br w:type="page"/>
      </w:r>
    </w:p>
    <w:p w:rsidR="00A113C0" w:rsidRPr="004B3B5F" w:rsidRDefault="00A113C0" w:rsidP="00A113C0">
      <w:pPr>
        <w:rPr>
          <w:rFonts w:ascii="Futura PT Heavy Italic" w:hAnsi="Futura PT Heavy Italic"/>
          <w:color w:val="76B835"/>
          <w:sz w:val="36"/>
          <w:szCs w:val="36"/>
        </w:rPr>
      </w:pPr>
      <w:r w:rsidRPr="004B3B5F">
        <w:rPr>
          <w:rFonts w:ascii="Futura PT Heavy Italic" w:hAnsi="Futura PT Heavy Italic"/>
          <w:color w:val="76B835"/>
          <w:sz w:val="36"/>
          <w:szCs w:val="36"/>
        </w:rPr>
        <w:lastRenderedPageBreak/>
        <w:t xml:space="preserve">Additional Information: ICT  </w:t>
      </w:r>
    </w:p>
    <w:p w:rsidR="001122F3" w:rsidRPr="004B3B5F" w:rsidRDefault="001122F3" w:rsidP="00A113C0">
      <w:pPr>
        <w:rPr>
          <w:rFonts w:ascii="Futura PT Book" w:hAnsi="Futura PT Book"/>
          <w:i/>
          <w:color w:val="0B1C2A"/>
        </w:rPr>
      </w:pPr>
    </w:p>
    <w:p w:rsidR="00A113C0" w:rsidRPr="004B3B5F" w:rsidRDefault="00A113C0" w:rsidP="00A113C0">
      <w:pPr>
        <w:rPr>
          <w:rFonts w:ascii="Futura PT Heavy Italic" w:hAnsi="Futura PT Heavy Italic"/>
          <w:color w:val="76B835"/>
        </w:rPr>
      </w:pPr>
      <w:r w:rsidRPr="004B3B5F">
        <w:rPr>
          <w:rFonts w:ascii="Futura PT Heavy Italic" w:hAnsi="Futura PT Heavy Italic"/>
          <w:color w:val="76B835"/>
        </w:rPr>
        <w:t>Course feedback – Student</w:t>
      </w:r>
    </w:p>
    <w:p w:rsidR="001122F3" w:rsidRPr="004B3B5F" w:rsidRDefault="001122F3" w:rsidP="00A113C0">
      <w:pPr>
        <w:pStyle w:val="NoSpacing"/>
        <w:ind w:right="-501"/>
        <w:rPr>
          <w:rFonts w:ascii="Futura PT Book" w:eastAsia="Times New Roman" w:hAnsi="Futura PT Book" w:cs="Arial"/>
          <w:color w:val="0B1C2A"/>
          <w:spacing w:val="2"/>
          <w:sz w:val="24"/>
          <w:szCs w:val="24"/>
          <w:lang w:eastAsia="en-GB"/>
        </w:rPr>
      </w:pPr>
    </w:p>
    <w:p w:rsidR="001122F3" w:rsidRPr="004B3B5F" w:rsidRDefault="00A113C0" w:rsidP="00A113C0">
      <w:pPr>
        <w:pStyle w:val="NoSpacing"/>
        <w:ind w:right="-501"/>
        <w:rPr>
          <w:rFonts w:ascii="Futura PT Book" w:eastAsia="Times New Roman" w:hAnsi="Futura PT Book" w:cs="Arial"/>
          <w:color w:val="0B1C2A"/>
          <w:spacing w:val="2"/>
          <w:sz w:val="24"/>
          <w:szCs w:val="24"/>
          <w:lang w:eastAsia="en-GB"/>
        </w:rPr>
      </w:pPr>
      <w:r w:rsidRPr="004B3B5F">
        <w:rPr>
          <w:rFonts w:ascii="Futura PT Book" w:eastAsia="Times New Roman" w:hAnsi="Futura PT Book" w:cs="Arial"/>
          <w:color w:val="0B1C2A"/>
          <w:spacing w:val="2"/>
          <w:sz w:val="24"/>
          <w:szCs w:val="24"/>
          <w:lang w:eastAsia="en-GB"/>
        </w:rPr>
        <w:t xml:space="preserve">The Institute of the Motor Industry is very interested to hear your thoughts and opinions on the ICT course you </w:t>
      </w:r>
    </w:p>
    <w:p w:rsidR="00A113C0" w:rsidRPr="004B3B5F" w:rsidRDefault="00A113C0" w:rsidP="00A113C0">
      <w:pPr>
        <w:pStyle w:val="NoSpacing"/>
        <w:ind w:right="-501"/>
        <w:rPr>
          <w:rFonts w:ascii="Futura PT Book" w:eastAsia="Times New Roman" w:hAnsi="Futura PT Book" w:cs="Arial"/>
          <w:color w:val="0B1C2A"/>
          <w:spacing w:val="2"/>
          <w:sz w:val="24"/>
          <w:szCs w:val="24"/>
          <w:lang w:eastAsia="en-GB"/>
        </w:rPr>
      </w:pPr>
      <w:proofErr w:type="gramStart"/>
      <w:r w:rsidRPr="004B3B5F">
        <w:rPr>
          <w:rFonts w:ascii="Futura PT Book" w:eastAsia="Times New Roman" w:hAnsi="Futura PT Book" w:cs="Arial"/>
          <w:color w:val="0B1C2A"/>
          <w:spacing w:val="2"/>
          <w:sz w:val="24"/>
          <w:szCs w:val="24"/>
          <w:lang w:eastAsia="en-GB"/>
        </w:rPr>
        <w:t>have</w:t>
      </w:r>
      <w:proofErr w:type="gramEnd"/>
      <w:r w:rsidRPr="004B3B5F">
        <w:rPr>
          <w:rFonts w:ascii="Futura PT Book" w:eastAsia="Times New Roman" w:hAnsi="Futura PT Book" w:cs="Arial"/>
          <w:color w:val="0B1C2A"/>
          <w:spacing w:val="2"/>
          <w:sz w:val="24"/>
          <w:szCs w:val="24"/>
          <w:lang w:eastAsia="en-GB"/>
        </w:rPr>
        <w:t xml:space="preserve"> completed.</w:t>
      </w:r>
    </w:p>
    <w:p w:rsidR="00A113C0" w:rsidRPr="00121384" w:rsidRDefault="00A113C0" w:rsidP="004B3B5F">
      <w:pPr>
        <w:pStyle w:val="NoSpacing"/>
        <w:ind w:right="-501"/>
        <w:rPr>
          <w:rFonts w:ascii="Futura PT Book" w:hAnsi="Futura PT Book" w:cs="Arial"/>
          <w:sz w:val="20"/>
        </w:rPr>
      </w:pPr>
    </w:p>
    <w:tbl>
      <w:tblPr>
        <w:tblStyle w:val="TableGrid"/>
        <w:tblW w:w="0" w:type="auto"/>
        <w:tblLook w:val="04A0" w:firstRow="1" w:lastRow="0" w:firstColumn="1" w:lastColumn="0" w:noHBand="0" w:noVBand="1"/>
      </w:tblPr>
      <w:tblGrid>
        <w:gridCol w:w="2518"/>
        <w:gridCol w:w="7620"/>
      </w:tblGrid>
      <w:tr w:rsidR="00A113C0" w:rsidRPr="00121384" w:rsidTr="001122F3">
        <w:tc>
          <w:tcPr>
            <w:tcW w:w="2518" w:type="dxa"/>
            <w:shd w:val="clear" w:color="auto" w:fill="BFBFBF" w:themeFill="background1" w:themeFillShade="BF"/>
          </w:tcPr>
          <w:p w:rsidR="00A113C0" w:rsidRPr="004B3B5F" w:rsidRDefault="00A113C0" w:rsidP="00FC7C62">
            <w:pPr>
              <w:rPr>
                <w:rFonts w:ascii="Futura PT Light" w:hAnsi="Futura PT Light"/>
                <w:color w:val="0B1C2A"/>
                <w:sz w:val="20"/>
              </w:rPr>
            </w:pPr>
            <w:r w:rsidRPr="004B3B5F">
              <w:rPr>
                <w:rFonts w:ascii="Futura PT Light" w:hAnsi="Futura PT Light"/>
                <w:color w:val="0B1C2A"/>
                <w:sz w:val="20"/>
              </w:rPr>
              <w:t>School or college name</w:t>
            </w:r>
          </w:p>
        </w:tc>
        <w:tc>
          <w:tcPr>
            <w:tcW w:w="7620" w:type="dxa"/>
          </w:tcPr>
          <w:p w:rsidR="00A113C0" w:rsidRPr="00121384" w:rsidRDefault="00A113C0" w:rsidP="00FC7C62">
            <w:pPr>
              <w:rPr>
                <w:rFonts w:ascii="Futura PT Book" w:hAnsi="Futura PT Book"/>
                <w:color w:val="0F243E" w:themeColor="text2" w:themeShade="80"/>
                <w:sz w:val="20"/>
              </w:rPr>
            </w:pPr>
          </w:p>
        </w:tc>
      </w:tr>
      <w:tr w:rsidR="00A113C0" w:rsidRPr="00121384" w:rsidTr="001122F3">
        <w:tc>
          <w:tcPr>
            <w:tcW w:w="2518" w:type="dxa"/>
            <w:shd w:val="clear" w:color="auto" w:fill="BFBFBF" w:themeFill="background1" w:themeFillShade="BF"/>
          </w:tcPr>
          <w:p w:rsidR="00A113C0" w:rsidRPr="004B3B5F" w:rsidRDefault="00A113C0" w:rsidP="00FC7C62">
            <w:pPr>
              <w:rPr>
                <w:rFonts w:ascii="Futura PT Light" w:hAnsi="Futura PT Light"/>
                <w:color w:val="0B1C2A"/>
                <w:sz w:val="20"/>
              </w:rPr>
            </w:pPr>
            <w:r w:rsidRPr="004B3B5F">
              <w:rPr>
                <w:rFonts w:ascii="Futura PT Light" w:hAnsi="Futura PT Light"/>
                <w:color w:val="0B1C2A"/>
                <w:sz w:val="20"/>
              </w:rPr>
              <w:t>Your name</w:t>
            </w:r>
          </w:p>
        </w:tc>
        <w:tc>
          <w:tcPr>
            <w:tcW w:w="7620" w:type="dxa"/>
          </w:tcPr>
          <w:p w:rsidR="00A113C0" w:rsidRPr="00121384" w:rsidRDefault="00A113C0" w:rsidP="00FC7C62">
            <w:pPr>
              <w:rPr>
                <w:rFonts w:ascii="Futura PT Book" w:hAnsi="Futura PT Book"/>
                <w:color w:val="0F243E" w:themeColor="text2" w:themeShade="80"/>
                <w:sz w:val="20"/>
              </w:rPr>
            </w:pPr>
          </w:p>
        </w:tc>
      </w:tr>
      <w:tr w:rsidR="00A113C0" w:rsidRPr="00121384" w:rsidTr="001122F3">
        <w:tc>
          <w:tcPr>
            <w:tcW w:w="2518" w:type="dxa"/>
            <w:shd w:val="clear" w:color="auto" w:fill="BFBFBF" w:themeFill="background1" w:themeFillShade="BF"/>
          </w:tcPr>
          <w:p w:rsidR="00A113C0" w:rsidRPr="004B3B5F" w:rsidRDefault="00A113C0" w:rsidP="00FC7C62">
            <w:pPr>
              <w:rPr>
                <w:rFonts w:ascii="Futura PT Light" w:hAnsi="Futura PT Light"/>
                <w:color w:val="0B1C2A"/>
                <w:sz w:val="20"/>
              </w:rPr>
            </w:pPr>
            <w:r w:rsidRPr="004B3B5F">
              <w:rPr>
                <w:rFonts w:ascii="Futura PT Light" w:hAnsi="Futura PT Light"/>
                <w:color w:val="0B1C2A"/>
                <w:sz w:val="20"/>
              </w:rPr>
              <w:t>Email address</w:t>
            </w:r>
          </w:p>
        </w:tc>
        <w:tc>
          <w:tcPr>
            <w:tcW w:w="7620" w:type="dxa"/>
          </w:tcPr>
          <w:p w:rsidR="00A113C0" w:rsidRPr="00121384" w:rsidRDefault="00A113C0" w:rsidP="00FC7C62">
            <w:pPr>
              <w:rPr>
                <w:rFonts w:ascii="Futura PT Book" w:hAnsi="Futura PT Book"/>
                <w:color w:val="0F243E" w:themeColor="text2" w:themeShade="80"/>
                <w:sz w:val="20"/>
              </w:rPr>
            </w:pPr>
          </w:p>
        </w:tc>
      </w:tr>
      <w:tr w:rsidR="00A113C0" w:rsidRPr="00121384" w:rsidTr="001122F3">
        <w:tc>
          <w:tcPr>
            <w:tcW w:w="2518" w:type="dxa"/>
            <w:shd w:val="clear" w:color="auto" w:fill="BFBFBF" w:themeFill="background1" w:themeFillShade="BF"/>
          </w:tcPr>
          <w:p w:rsidR="00A113C0" w:rsidRPr="004B3B5F" w:rsidRDefault="00A113C0" w:rsidP="00FC7C62">
            <w:pPr>
              <w:rPr>
                <w:rFonts w:ascii="Futura PT Light" w:hAnsi="Futura PT Light"/>
                <w:color w:val="0B1C2A"/>
                <w:sz w:val="20"/>
              </w:rPr>
            </w:pPr>
            <w:r w:rsidRPr="004B3B5F">
              <w:rPr>
                <w:rFonts w:ascii="Futura PT Light" w:hAnsi="Futura PT Light"/>
                <w:color w:val="0B1C2A"/>
                <w:sz w:val="20"/>
              </w:rPr>
              <w:t>Year group</w:t>
            </w:r>
          </w:p>
        </w:tc>
        <w:tc>
          <w:tcPr>
            <w:tcW w:w="7620" w:type="dxa"/>
          </w:tcPr>
          <w:p w:rsidR="00A113C0" w:rsidRPr="00121384" w:rsidRDefault="00A113C0" w:rsidP="00FC7C62">
            <w:pPr>
              <w:rPr>
                <w:rFonts w:ascii="Futura PT Book" w:hAnsi="Futura PT Book"/>
                <w:color w:val="0F243E" w:themeColor="text2" w:themeShade="80"/>
                <w:sz w:val="20"/>
              </w:rPr>
            </w:pPr>
          </w:p>
        </w:tc>
      </w:tr>
    </w:tbl>
    <w:p w:rsidR="00A113C0" w:rsidRPr="00121384" w:rsidRDefault="00A113C0" w:rsidP="00A113C0">
      <w:pPr>
        <w:rPr>
          <w:rFonts w:ascii="Futura PT Book" w:hAnsi="Futura PT Book"/>
          <w:color w:val="0F243E" w:themeColor="text2" w:themeShade="80"/>
          <w:sz w:val="20"/>
        </w:rPr>
      </w:pPr>
    </w:p>
    <w:p w:rsidR="00A113C0" w:rsidRPr="004B3B5F" w:rsidRDefault="00A113C0" w:rsidP="00A113C0">
      <w:pPr>
        <w:rPr>
          <w:rFonts w:ascii="Futura PT Book" w:hAnsi="Futura PT Book"/>
          <w:color w:val="0B1C2A"/>
          <w:sz w:val="20"/>
        </w:rPr>
      </w:pPr>
      <w:r w:rsidRPr="004B3B5F">
        <w:rPr>
          <w:rFonts w:ascii="Futura PT Book" w:hAnsi="Futura PT Book"/>
          <w:color w:val="0B1C2A"/>
          <w:sz w:val="20"/>
        </w:rPr>
        <w:t>Please tick one of these boxes:</w:t>
      </w:r>
    </w:p>
    <w:tbl>
      <w:tblPr>
        <w:tblStyle w:val="TableGrid"/>
        <w:tblW w:w="0" w:type="auto"/>
        <w:tblLook w:val="04A0" w:firstRow="1" w:lastRow="0" w:firstColumn="1" w:lastColumn="0" w:noHBand="0" w:noVBand="1"/>
      </w:tblPr>
      <w:tblGrid>
        <w:gridCol w:w="1448"/>
        <w:gridCol w:w="3622"/>
        <w:gridCol w:w="1134"/>
        <w:gridCol w:w="992"/>
        <w:gridCol w:w="992"/>
        <w:gridCol w:w="992"/>
        <w:gridCol w:w="958"/>
      </w:tblGrid>
      <w:tr w:rsidR="00A113C0" w:rsidRPr="00121384" w:rsidTr="001122F3">
        <w:tc>
          <w:tcPr>
            <w:tcW w:w="1448" w:type="dxa"/>
            <w:shd w:val="clear" w:color="auto" w:fill="BFBFBF" w:themeFill="background1" w:themeFillShade="BF"/>
          </w:tcPr>
          <w:p w:rsidR="00A113C0" w:rsidRPr="00121384" w:rsidRDefault="00A113C0" w:rsidP="00FC7C62">
            <w:pPr>
              <w:jc w:val="center"/>
              <w:rPr>
                <w:rFonts w:ascii="Futura PT Book" w:hAnsi="Futura PT Book"/>
                <w:color w:val="0F243E" w:themeColor="text2" w:themeShade="80"/>
                <w:sz w:val="20"/>
              </w:rPr>
            </w:pPr>
          </w:p>
        </w:tc>
        <w:tc>
          <w:tcPr>
            <w:tcW w:w="3622" w:type="dxa"/>
            <w:shd w:val="clear" w:color="auto" w:fill="BFBFBF" w:themeFill="background1" w:themeFillShade="BF"/>
          </w:tcPr>
          <w:p w:rsidR="00A113C0" w:rsidRPr="004B3B5F" w:rsidRDefault="00A113C0" w:rsidP="001122F3">
            <w:pPr>
              <w:rPr>
                <w:rFonts w:ascii="Futura PT Light" w:hAnsi="Futura PT Light"/>
                <w:color w:val="0F243E" w:themeColor="text2" w:themeShade="80"/>
                <w:sz w:val="20"/>
              </w:rPr>
            </w:pPr>
            <w:r w:rsidRPr="004B3B5F">
              <w:rPr>
                <w:rFonts w:ascii="Futura PT Light" w:hAnsi="Futura PT Light"/>
                <w:color w:val="0F243E" w:themeColor="text2" w:themeShade="80"/>
                <w:sz w:val="20"/>
              </w:rPr>
              <w:t>Question</w:t>
            </w:r>
          </w:p>
        </w:tc>
        <w:tc>
          <w:tcPr>
            <w:tcW w:w="1134" w:type="dxa"/>
            <w:shd w:val="clear" w:color="auto" w:fill="BFBFBF" w:themeFill="background1" w:themeFillShade="BF"/>
          </w:tcPr>
          <w:p w:rsidR="00A113C0" w:rsidRPr="004B3B5F" w:rsidRDefault="00A113C0" w:rsidP="00FC7C62">
            <w:pPr>
              <w:jc w:val="center"/>
              <w:rPr>
                <w:rFonts w:ascii="Futura PT Light" w:hAnsi="Futura PT Light"/>
                <w:color w:val="0F243E" w:themeColor="text2" w:themeShade="80"/>
                <w:sz w:val="20"/>
              </w:rPr>
            </w:pPr>
            <w:r w:rsidRPr="004B3B5F">
              <w:rPr>
                <w:rFonts w:ascii="Futura PT Light" w:hAnsi="Futura PT Light"/>
                <w:color w:val="0F243E" w:themeColor="text2" w:themeShade="80"/>
                <w:sz w:val="20"/>
              </w:rPr>
              <w:t>Strongly disagree</w:t>
            </w:r>
          </w:p>
        </w:tc>
        <w:tc>
          <w:tcPr>
            <w:tcW w:w="992" w:type="dxa"/>
            <w:shd w:val="clear" w:color="auto" w:fill="BFBFBF" w:themeFill="background1" w:themeFillShade="BF"/>
          </w:tcPr>
          <w:p w:rsidR="00A113C0" w:rsidRPr="004B3B5F" w:rsidRDefault="00A113C0" w:rsidP="00FC7C62">
            <w:pPr>
              <w:jc w:val="center"/>
              <w:rPr>
                <w:rFonts w:ascii="Futura PT Light" w:hAnsi="Futura PT Light"/>
                <w:color w:val="0F243E" w:themeColor="text2" w:themeShade="80"/>
                <w:sz w:val="20"/>
              </w:rPr>
            </w:pPr>
            <w:r w:rsidRPr="004B3B5F">
              <w:rPr>
                <w:rFonts w:ascii="Futura PT Light" w:hAnsi="Futura PT Light"/>
                <w:color w:val="0F243E" w:themeColor="text2" w:themeShade="80"/>
                <w:sz w:val="20"/>
              </w:rPr>
              <w:t>Disagree</w:t>
            </w:r>
          </w:p>
        </w:tc>
        <w:tc>
          <w:tcPr>
            <w:tcW w:w="992" w:type="dxa"/>
            <w:shd w:val="clear" w:color="auto" w:fill="BFBFBF" w:themeFill="background1" w:themeFillShade="BF"/>
          </w:tcPr>
          <w:p w:rsidR="00A113C0" w:rsidRPr="004B3B5F" w:rsidRDefault="00A113C0" w:rsidP="00FC7C62">
            <w:pPr>
              <w:jc w:val="center"/>
              <w:rPr>
                <w:rFonts w:ascii="Futura PT Light" w:hAnsi="Futura PT Light"/>
                <w:color w:val="0F243E" w:themeColor="text2" w:themeShade="80"/>
                <w:sz w:val="20"/>
              </w:rPr>
            </w:pPr>
            <w:r w:rsidRPr="004B3B5F">
              <w:rPr>
                <w:rFonts w:ascii="Futura PT Light" w:hAnsi="Futura PT Light"/>
                <w:color w:val="0F243E" w:themeColor="text2" w:themeShade="80"/>
                <w:sz w:val="20"/>
              </w:rPr>
              <w:t>Neither agree or disagree</w:t>
            </w:r>
          </w:p>
        </w:tc>
        <w:tc>
          <w:tcPr>
            <w:tcW w:w="992" w:type="dxa"/>
            <w:shd w:val="clear" w:color="auto" w:fill="BFBFBF" w:themeFill="background1" w:themeFillShade="BF"/>
          </w:tcPr>
          <w:p w:rsidR="00A113C0" w:rsidRPr="004B3B5F" w:rsidRDefault="00A113C0" w:rsidP="00FC7C62">
            <w:pPr>
              <w:jc w:val="center"/>
              <w:rPr>
                <w:rFonts w:ascii="Futura PT Light" w:hAnsi="Futura PT Light"/>
                <w:color w:val="0F243E" w:themeColor="text2" w:themeShade="80"/>
                <w:sz w:val="20"/>
              </w:rPr>
            </w:pPr>
            <w:r w:rsidRPr="004B3B5F">
              <w:rPr>
                <w:rFonts w:ascii="Futura PT Light" w:hAnsi="Futura PT Light"/>
                <w:color w:val="0F243E" w:themeColor="text2" w:themeShade="80"/>
                <w:sz w:val="20"/>
              </w:rPr>
              <w:t>Agree</w:t>
            </w:r>
          </w:p>
        </w:tc>
        <w:tc>
          <w:tcPr>
            <w:tcW w:w="958" w:type="dxa"/>
            <w:shd w:val="clear" w:color="auto" w:fill="BFBFBF" w:themeFill="background1" w:themeFillShade="BF"/>
          </w:tcPr>
          <w:p w:rsidR="00A113C0" w:rsidRPr="004B3B5F" w:rsidRDefault="00A113C0" w:rsidP="00FC7C62">
            <w:pPr>
              <w:jc w:val="center"/>
              <w:rPr>
                <w:rFonts w:ascii="Futura PT Light" w:hAnsi="Futura PT Light"/>
                <w:color w:val="0F243E" w:themeColor="text2" w:themeShade="80"/>
                <w:sz w:val="20"/>
              </w:rPr>
            </w:pPr>
            <w:r w:rsidRPr="004B3B5F">
              <w:rPr>
                <w:rFonts w:ascii="Futura PT Light" w:hAnsi="Futura PT Light"/>
                <w:color w:val="0F243E" w:themeColor="text2" w:themeShade="80"/>
                <w:sz w:val="20"/>
              </w:rPr>
              <w:t>Strongly agree</w:t>
            </w:r>
          </w:p>
        </w:tc>
      </w:tr>
      <w:tr w:rsidR="00A113C0" w:rsidRPr="004B3B5F" w:rsidTr="00FC7C62">
        <w:tc>
          <w:tcPr>
            <w:tcW w:w="1448" w:type="dxa"/>
          </w:tcPr>
          <w:p w:rsidR="00A113C0" w:rsidRPr="004B3B5F" w:rsidRDefault="00A113C0" w:rsidP="00FC7C62">
            <w:pPr>
              <w:rPr>
                <w:rFonts w:ascii="Futura PT Book" w:hAnsi="Futura PT Book"/>
                <w:color w:val="0B1C2A"/>
                <w:sz w:val="20"/>
                <w:szCs w:val="20"/>
              </w:rPr>
            </w:pPr>
            <w:r w:rsidRPr="004B3B5F">
              <w:rPr>
                <w:rFonts w:ascii="Futura PT Book" w:hAnsi="Futura PT Book"/>
                <w:color w:val="0B1C2A"/>
                <w:sz w:val="20"/>
                <w:szCs w:val="20"/>
              </w:rPr>
              <w:t>Course aims and objectives</w:t>
            </w:r>
          </w:p>
        </w:tc>
        <w:tc>
          <w:tcPr>
            <w:tcW w:w="3622" w:type="dxa"/>
          </w:tcPr>
          <w:p w:rsidR="00A113C0" w:rsidRPr="004B3B5F" w:rsidRDefault="00A113C0" w:rsidP="00FC7C62">
            <w:pPr>
              <w:rPr>
                <w:rFonts w:ascii="Futura PT Book" w:hAnsi="Futura PT Book"/>
                <w:color w:val="0B1C2A"/>
                <w:sz w:val="20"/>
                <w:szCs w:val="20"/>
              </w:rPr>
            </w:pPr>
            <w:r w:rsidRPr="004B3B5F">
              <w:rPr>
                <w:rFonts w:ascii="Futura PT Book" w:hAnsi="Futura PT Book"/>
                <w:color w:val="0B1C2A"/>
                <w:sz w:val="20"/>
                <w:szCs w:val="20"/>
              </w:rPr>
              <w:t>Accurately described the content and propose</w:t>
            </w:r>
          </w:p>
        </w:tc>
        <w:tc>
          <w:tcPr>
            <w:tcW w:w="1134"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58" w:type="dxa"/>
          </w:tcPr>
          <w:p w:rsidR="00A113C0" w:rsidRPr="004B3B5F" w:rsidRDefault="00A113C0" w:rsidP="00FC7C62">
            <w:pPr>
              <w:rPr>
                <w:rFonts w:ascii="Futura PT Book" w:hAnsi="Futura PT Book"/>
                <w:color w:val="0B1C2A"/>
                <w:sz w:val="20"/>
                <w:szCs w:val="20"/>
              </w:rPr>
            </w:pPr>
          </w:p>
        </w:tc>
      </w:tr>
      <w:tr w:rsidR="00A113C0" w:rsidRPr="004B3B5F" w:rsidTr="00FC7C62">
        <w:tc>
          <w:tcPr>
            <w:tcW w:w="1448" w:type="dxa"/>
            <w:vMerge w:val="restart"/>
          </w:tcPr>
          <w:p w:rsidR="00A113C0" w:rsidRPr="004B3B5F" w:rsidRDefault="00A113C0" w:rsidP="00FC7C62">
            <w:pPr>
              <w:rPr>
                <w:rFonts w:ascii="Futura PT Book" w:hAnsi="Futura PT Book"/>
                <w:color w:val="0B1C2A"/>
                <w:sz w:val="20"/>
                <w:szCs w:val="20"/>
              </w:rPr>
            </w:pPr>
            <w:r w:rsidRPr="004B3B5F">
              <w:rPr>
                <w:rFonts w:ascii="Futura PT Book" w:hAnsi="Futura PT Book"/>
                <w:color w:val="0B1C2A"/>
                <w:sz w:val="20"/>
                <w:szCs w:val="20"/>
              </w:rPr>
              <w:t>Resources</w:t>
            </w:r>
          </w:p>
        </w:tc>
        <w:tc>
          <w:tcPr>
            <w:tcW w:w="3622" w:type="dxa"/>
            <w:vAlign w:val="center"/>
          </w:tcPr>
          <w:p w:rsidR="00A113C0" w:rsidRPr="004B3B5F" w:rsidRDefault="00A113C0" w:rsidP="00FC7C62">
            <w:pPr>
              <w:pStyle w:val="NoSpacing"/>
              <w:rPr>
                <w:rFonts w:ascii="Futura PT Book" w:eastAsia="Times New Roman" w:hAnsi="Futura PT Book" w:cs="Arial"/>
                <w:bCs/>
                <w:color w:val="0B1C2A"/>
                <w:sz w:val="20"/>
                <w:szCs w:val="20"/>
                <w:lang w:eastAsia="en-GB"/>
              </w:rPr>
            </w:pPr>
            <w:r w:rsidRPr="004B3B5F">
              <w:rPr>
                <w:rFonts w:ascii="Futura PT Book" w:eastAsia="Times New Roman" w:hAnsi="Futura PT Book" w:cs="Arial"/>
                <w:bCs/>
                <w:color w:val="0B1C2A"/>
                <w:sz w:val="20"/>
                <w:szCs w:val="20"/>
                <w:lang w:eastAsia="en-GB"/>
              </w:rPr>
              <w:t>Useful online resources.</w:t>
            </w:r>
          </w:p>
        </w:tc>
        <w:tc>
          <w:tcPr>
            <w:tcW w:w="1134"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58" w:type="dxa"/>
          </w:tcPr>
          <w:p w:rsidR="00A113C0" w:rsidRPr="004B3B5F" w:rsidRDefault="00A113C0" w:rsidP="00FC7C62">
            <w:pPr>
              <w:rPr>
                <w:rFonts w:ascii="Futura PT Book" w:hAnsi="Futura PT Book"/>
                <w:color w:val="0B1C2A"/>
                <w:sz w:val="20"/>
                <w:szCs w:val="20"/>
              </w:rPr>
            </w:pPr>
          </w:p>
        </w:tc>
      </w:tr>
      <w:tr w:rsidR="00A113C0" w:rsidRPr="004B3B5F" w:rsidTr="00FC7C62">
        <w:tc>
          <w:tcPr>
            <w:tcW w:w="1448" w:type="dxa"/>
            <w:vMerge/>
          </w:tcPr>
          <w:p w:rsidR="00A113C0" w:rsidRPr="004B3B5F" w:rsidRDefault="00A113C0" w:rsidP="00FC7C62">
            <w:pPr>
              <w:rPr>
                <w:rFonts w:ascii="Futura PT Book" w:hAnsi="Futura PT Book"/>
                <w:color w:val="0B1C2A"/>
                <w:sz w:val="20"/>
                <w:szCs w:val="20"/>
              </w:rPr>
            </w:pPr>
          </w:p>
        </w:tc>
        <w:tc>
          <w:tcPr>
            <w:tcW w:w="3622" w:type="dxa"/>
            <w:vAlign w:val="center"/>
          </w:tcPr>
          <w:p w:rsidR="00A113C0" w:rsidRPr="004B3B5F" w:rsidRDefault="00A113C0" w:rsidP="00FC7C62">
            <w:pPr>
              <w:pStyle w:val="NoSpacing"/>
              <w:rPr>
                <w:rFonts w:ascii="Futura PT Book" w:eastAsia="Times New Roman" w:hAnsi="Futura PT Book" w:cs="Arial"/>
                <w:bCs/>
                <w:color w:val="0B1C2A"/>
                <w:sz w:val="20"/>
                <w:szCs w:val="20"/>
                <w:lang w:eastAsia="en-GB"/>
              </w:rPr>
            </w:pPr>
            <w:r w:rsidRPr="004B3B5F">
              <w:rPr>
                <w:rFonts w:ascii="Futura PT Book" w:eastAsia="Times New Roman" w:hAnsi="Futura PT Book" w:cs="Arial"/>
                <w:bCs/>
                <w:color w:val="0B1C2A"/>
                <w:sz w:val="20"/>
                <w:szCs w:val="20"/>
                <w:lang w:eastAsia="en-GB"/>
              </w:rPr>
              <w:t>Useful paper handouts.</w:t>
            </w:r>
          </w:p>
        </w:tc>
        <w:tc>
          <w:tcPr>
            <w:tcW w:w="1134"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58" w:type="dxa"/>
          </w:tcPr>
          <w:p w:rsidR="00A113C0" w:rsidRPr="004B3B5F" w:rsidRDefault="00A113C0" w:rsidP="00FC7C62">
            <w:pPr>
              <w:rPr>
                <w:rFonts w:ascii="Futura PT Book" w:hAnsi="Futura PT Book"/>
                <w:color w:val="0B1C2A"/>
                <w:sz w:val="20"/>
                <w:szCs w:val="20"/>
              </w:rPr>
            </w:pPr>
          </w:p>
        </w:tc>
      </w:tr>
      <w:tr w:rsidR="00A113C0" w:rsidRPr="004B3B5F" w:rsidTr="00FC7C62">
        <w:tc>
          <w:tcPr>
            <w:tcW w:w="1448" w:type="dxa"/>
            <w:vMerge/>
          </w:tcPr>
          <w:p w:rsidR="00A113C0" w:rsidRPr="004B3B5F" w:rsidRDefault="00A113C0" w:rsidP="00FC7C62">
            <w:pPr>
              <w:rPr>
                <w:rFonts w:ascii="Futura PT Book" w:hAnsi="Futura PT Book"/>
                <w:color w:val="0B1C2A"/>
                <w:sz w:val="20"/>
                <w:szCs w:val="20"/>
              </w:rPr>
            </w:pPr>
          </w:p>
        </w:tc>
        <w:tc>
          <w:tcPr>
            <w:tcW w:w="3622" w:type="dxa"/>
            <w:vAlign w:val="center"/>
          </w:tcPr>
          <w:p w:rsidR="00A113C0" w:rsidRPr="004B3B5F" w:rsidRDefault="00A113C0" w:rsidP="00FC7C62">
            <w:pPr>
              <w:pStyle w:val="NoSpacing"/>
              <w:rPr>
                <w:rFonts w:ascii="Futura PT Book" w:eastAsia="Times New Roman" w:hAnsi="Futura PT Book" w:cs="Arial"/>
                <w:bCs/>
                <w:color w:val="0B1C2A"/>
                <w:sz w:val="20"/>
                <w:szCs w:val="20"/>
                <w:lang w:eastAsia="en-GB"/>
              </w:rPr>
            </w:pPr>
            <w:r w:rsidRPr="004B3B5F">
              <w:rPr>
                <w:rFonts w:ascii="Futura PT Book" w:eastAsia="Times New Roman" w:hAnsi="Futura PT Book" w:cs="Arial"/>
                <w:bCs/>
                <w:color w:val="0B1C2A"/>
                <w:sz w:val="20"/>
                <w:szCs w:val="20"/>
                <w:lang w:eastAsia="en-GB"/>
              </w:rPr>
              <w:t>Useful presentation slides.</w:t>
            </w:r>
          </w:p>
        </w:tc>
        <w:tc>
          <w:tcPr>
            <w:tcW w:w="1134"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58" w:type="dxa"/>
          </w:tcPr>
          <w:p w:rsidR="00A113C0" w:rsidRPr="004B3B5F" w:rsidRDefault="00A113C0" w:rsidP="00FC7C62">
            <w:pPr>
              <w:rPr>
                <w:rFonts w:ascii="Futura PT Book" w:hAnsi="Futura PT Book"/>
                <w:color w:val="0B1C2A"/>
                <w:sz w:val="20"/>
                <w:szCs w:val="20"/>
              </w:rPr>
            </w:pPr>
          </w:p>
        </w:tc>
      </w:tr>
      <w:tr w:rsidR="00A113C0" w:rsidRPr="004B3B5F" w:rsidTr="00FC7C62">
        <w:tc>
          <w:tcPr>
            <w:tcW w:w="1448" w:type="dxa"/>
            <w:vMerge w:val="restart"/>
          </w:tcPr>
          <w:p w:rsidR="00A113C0" w:rsidRPr="004B3B5F" w:rsidRDefault="00A113C0" w:rsidP="00FC7C62">
            <w:pPr>
              <w:rPr>
                <w:rFonts w:ascii="Futura PT Book" w:hAnsi="Futura PT Book"/>
                <w:color w:val="0B1C2A"/>
                <w:sz w:val="20"/>
                <w:szCs w:val="20"/>
              </w:rPr>
            </w:pPr>
            <w:r w:rsidRPr="004B3B5F">
              <w:rPr>
                <w:rFonts w:ascii="Futura PT Book" w:hAnsi="Futura PT Book"/>
                <w:color w:val="0B1C2A"/>
                <w:sz w:val="20"/>
                <w:szCs w:val="20"/>
              </w:rPr>
              <w:t>Course topic</w:t>
            </w:r>
          </w:p>
        </w:tc>
        <w:tc>
          <w:tcPr>
            <w:tcW w:w="3622" w:type="dxa"/>
            <w:vAlign w:val="center"/>
          </w:tcPr>
          <w:p w:rsidR="00A113C0" w:rsidRPr="004B3B5F" w:rsidRDefault="00A113C0" w:rsidP="00FC7C62">
            <w:pPr>
              <w:pStyle w:val="NoSpacing"/>
              <w:rPr>
                <w:rFonts w:ascii="Futura PT Book" w:eastAsia="Times New Roman" w:hAnsi="Futura PT Book" w:cs="Arial"/>
                <w:bCs/>
                <w:color w:val="0B1C2A"/>
                <w:sz w:val="20"/>
                <w:szCs w:val="20"/>
                <w:lang w:eastAsia="en-GB"/>
              </w:rPr>
            </w:pPr>
            <w:r w:rsidRPr="004B3B5F">
              <w:rPr>
                <w:rFonts w:ascii="Futura PT Book" w:eastAsia="Times New Roman" w:hAnsi="Futura PT Book" w:cs="Arial"/>
                <w:bCs/>
                <w:color w:val="0B1C2A"/>
                <w:sz w:val="20"/>
                <w:szCs w:val="20"/>
                <w:lang w:eastAsia="en-GB"/>
              </w:rPr>
              <w:t>Interesting.</w:t>
            </w:r>
          </w:p>
        </w:tc>
        <w:tc>
          <w:tcPr>
            <w:tcW w:w="1134"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58" w:type="dxa"/>
          </w:tcPr>
          <w:p w:rsidR="00A113C0" w:rsidRPr="004B3B5F" w:rsidRDefault="00A113C0" w:rsidP="00FC7C62">
            <w:pPr>
              <w:rPr>
                <w:rFonts w:ascii="Futura PT Book" w:hAnsi="Futura PT Book"/>
                <w:color w:val="0B1C2A"/>
                <w:sz w:val="20"/>
                <w:szCs w:val="20"/>
              </w:rPr>
            </w:pPr>
          </w:p>
        </w:tc>
      </w:tr>
      <w:tr w:rsidR="00A113C0" w:rsidRPr="004B3B5F" w:rsidTr="00FC7C62">
        <w:trPr>
          <w:trHeight w:val="251"/>
        </w:trPr>
        <w:tc>
          <w:tcPr>
            <w:tcW w:w="1448" w:type="dxa"/>
            <w:vMerge/>
          </w:tcPr>
          <w:p w:rsidR="00A113C0" w:rsidRPr="004B3B5F" w:rsidRDefault="00A113C0" w:rsidP="00FC7C62">
            <w:pPr>
              <w:rPr>
                <w:rFonts w:ascii="Futura PT Book" w:hAnsi="Futura PT Book"/>
                <w:color w:val="0B1C2A"/>
                <w:sz w:val="20"/>
                <w:szCs w:val="20"/>
              </w:rPr>
            </w:pPr>
          </w:p>
        </w:tc>
        <w:tc>
          <w:tcPr>
            <w:tcW w:w="3622" w:type="dxa"/>
            <w:vAlign w:val="center"/>
          </w:tcPr>
          <w:p w:rsidR="00A113C0" w:rsidRPr="004B3B5F" w:rsidRDefault="00A113C0" w:rsidP="00FC7C62">
            <w:pPr>
              <w:pStyle w:val="NoSpacing"/>
              <w:rPr>
                <w:rFonts w:ascii="Futura PT Book" w:eastAsia="Times New Roman" w:hAnsi="Futura PT Book" w:cs="Arial"/>
                <w:bCs/>
                <w:color w:val="0B1C2A"/>
                <w:sz w:val="20"/>
                <w:szCs w:val="20"/>
                <w:lang w:eastAsia="en-GB"/>
              </w:rPr>
            </w:pPr>
            <w:r w:rsidRPr="004B3B5F">
              <w:rPr>
                <w:rFonts w:ascii="Futura PT Book" w:eastAsia="Times New Roman" w:hAnsi="Futura PT Book" w:cs="Arial"/>
                <w:bCs/>
                <w:color w:val="0B1C2A"/>
                <w:sz w:val="20"/>
                <w:szCs w:val="20"/>
                <w:lang w:eastAsia="en-GB"/>
              </w:rPr>
              <w:t>Contained enough detail.</w:t>
            </w:r>
          </w:p>
        </w:tc>
        <w:tc>
          <w:tcPr>
            <w:tcW w:w="1134"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58" w:type="dxa"/>
          </w:tcPr>
          <w:p w:rsidR="00A113C0" w:rsidRPr="004B3B5F" w:rsidRDefault="00A113C0" w:rsidP="00FC7C62">
            <w:pPr>
              <w:rPr>
                <w:rFonts w:ascii="Futura PT Book" w:hAnsi="Futura PT Book"/>
                <w:color w:val="0B1C2A"/>
                <w:sz w:val="20"/>
                <w:szCs w:val="20"/>
              </w:rPr>
            </w:pPr>
          </w:p>
        </w:tc>
      </w:tr>
      <w:tr w:rsidR="00A113C0" w:rsidRPr="004B3B5F" w:rsidTr="00FC7C62">
        <w:tc>
          <w:tcPr>
            <w:tcW w:w="1448" w:type="dxa"/>
            <w:vMerge w:val="restart"/>
          </w:tcPr>
          <w:p w:rsidR="00A113C0" w:rsidRPr="004B3B5F" w:rsidRDefault="00A113C0" w:rsidP="00FC7C62">
            <w:pPr>
              <w:rPr>
                <w:rFonts w:ascii="Futura PT Book" w:hAnsi="Futura PT Book"/>
                <w:color w:val="0B1C2A"/>
                <w:sz w:val="20"/>
                <w:szCs w:val="20"/>
              </w:rPr>
            </w:pPr>
            <w:r w:rsidRPr="004B3B5F">
              <w:rPr>
                <w:rFonts w:ascii="Futura PT Book" w:hAnsi="Futura PT Book"/>
                <w:color w:val="0B1C2A"/>
                <w:sz w:val="20"/>
                <w:szCs w:val="20"/>
              </w:rPr>
              <w:t>Course activities</w:t>
            </w:r>
          </w:p>
        </w:tc>
        <w:tc>
          <w:tcPr>
            <w:tcW w:w="3622" w:type="dxa"/>
            <w:vAlign w:val="center"/>
          </w:tcPr>
          <w:p w:rsidR="00A113C0" w:rsidRPr="004B3B5F" w:rsidRDefault="00A113C0" w:rsidP="00FC7C62">
            <w:pPr>
              <w:pStyle w:val="NoSpacing"/>
              <w:rPr>
                <w:rFonts w:ascii="Futura PT Book" w:eastAsia="Times New Roman" w:hAnsi="Futura PT Book" w:cs="Arial"/>
                <w:bCs/>
                <w:color w:val="0B1C2A"/>
                <w:sz w:val="20"/>
                <w:szCs w:val="20"/>
                <w:lang w:eastAsia="en-GB"/>
              </w:rPr>
            </w:pPr>
            <w:r w:rsidRPr="004B3B5F">
              <w:rPr>
                <w:rFonts w:ascii="Futura PT Book" w:eastAsia="Times New Roman" w:hAnsi="Futura PT Book" w:cs="Arial"/>
                <w:bCs/>
                <w:color w:val="0B1C2A"/>
                <w:sz w:val="20"/>
                <w:szCs w:val="20"/>
                <w:lang w:eastAsia="en-GB"/>
              </w:rPr>
              <w:t>Useful and relevant.</w:t>
            </w:r>
          </w:p>
        </w:tc>
        <w:tc>
          <w:tcPr>
            <w:tcW w:w="1134"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58" w:type="dxa"/>
          </w:tcPr>
          <w:p w:rsidR="00A113C0" w:rsidRPr="004B3B5F" w:rsidRDefault="00A113C0" w:rsidP="00FC7C62">
            <w:pPr>
              <w:rPr>
                <w:rFonts w:ascii="Futura PT Book" w:hAnsi="Futura PT Book"/>
                <w:color w:val="0B1C2A"/>
                <w:sz w:val="20"/>
                <w:szCs w:val="20"/>
              </w:rPr>
            </w:pPr>
          </w:p>
        </w:tc>
      </w:tr>
      <w:tr w:rsidR="00A113C0" w:rsidRPr="004B3B5F" w:rsidTr="00FC7C62">
        <w:tc>
          <w:tcPr>
            <w:tcW w:w="1448" w:type="dxa"/>
            <w:vMerge/>
          </w:tcPr>
          <w:p w:rsidR="00A113C0" w:rsidRPr="004B3B5F" w:rsidRDefault="00A113C0" w:rsidP="00FC7C62">
            <w:pPr>
              <w:rPr>
                <w:rFonts w:ascii="Futura PT Book" w:hAnsi="Futura PT Book"/>
                <w:color w:val="0B1C2A"/>
                <w:sz w:val="20"/>
                <w:szCs w:val="20"/>
              </w:rPr>
            </w:pPr>
          </w:p>
        </w:tc>
        <w:tc>
          <w:tcPr>
            <w:tcW w:w="3622" w:type="dxa"/>
            <w:vAlign w:val="center"/>
          </w:tcPr>
          <w:p w:rsidR="00A113C0" w:rsidRPr="004B3B5F" w:rsidRDefault="00A113C0" w:rsidP="00FC7C62">
            <w:pPr>
              <w:pStyle w:val="NoSpacing"/>
              <w:rPr>
                <w:rFonts w:ascii="Futura PT Book" w:eastAsia="Times New Roman" w:hAnsi="Futura PT Book" w:cs="Arial"/>
                <w:bCs/>
                <w:color w:val="0B1C2A"/>
                <w:sz w:val="20"/>
                <w:szCs w:val="20"/>
                <w:lang w:eastAsia="en-GB"/>
              </w:rPr>
            </w:pPr>
            <w:r w:rsidRPr="004B3B5F">
              <w:rPr>
                <w:rFonts w:ascii="Futura PT Book" w:eastAsia="Times New Roman" w:hAnsi="Futura PT Book" w:cs="Arial"/>
                <w:bCs/>
                <w:color w:val="0B1C2A"/>
                <w:sz w:val="20"/>
                <w:szCs w:val="20"/>
                <w:lang w:eastAsia="en-GB"/>
              </w:rPr>
              <w:t>Fun and interesting.</w:t>
            </w:r>
          </w:p>
        </w:tc>
        <w:tc>
          <w:tcPr>
            <w:tcW w:w="1134"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58" w:type="dxa"/>
          </w:tcPr>
          <w:p w:rsidR="00A113C0" w:rsidRPr="004B3B5F" w:rsidRDefault="00A113C0" w:rsidP="00FC7C62">
            <w:pPr>
              <w:rPr>
                <w:rFonts w:ascii="Futura PT Book" w:hAnsi="Futura PT Book"/>
                <w:color w:val="0B1C2A"/>
                <w:sz w:val="20"/>
                <w:szCs w:val="20"/>
              </w:rPr>
            </w:pPr>
          </w:p>
        </w:tc>
      </w:tr>
      <w:tr w:rsidR="00A113C0" w:rsidRPr="004B3B5F" w:rsidTr="00FC7C62">
        <w:tc>
          <w:tcPr>
            <w:tcW w:w="1448" w:type="dxa"/>
            <w:vMerge/>
          </w:tcPr>
          <w:p w:rsidR="00A113C0" w:rsidRPr="004B3B5F" w:rsidRDefault="00A113C0" w:rsidP="00FC7C62">
            <w:pPr>
              <w:rPr>
                <w:rFonts w:ascii="Futura PT Book" w:hAnsi="Futura PT Book"/>
                <w:color w:val="0B1C2A"/>
                <w:sz w:val="20"/>
                <w:szCs w:val="20"/>
              </w:rPr>
            </w:pPr>
          </w:p>
        </w:tc>
        <w:tc>
          <w:tcPr>
            <w:tcW w:w="3622" w:type="dxa"/>
            <w:vAlign w:val="center"/>
          </w:tcPr>
          <w:p w:rsidR="00A113C0" w:rsidRPr="004B3B5F" w:rsidRDefault="00A113C0" w:rsidP="00FC7C62">
            <w:pPr>
              <w:pStyle w:val="NoSpacing"/>
              <w:rPr>
                <w:rFonts w:ascii="Futura PT Book" w:eastAsia="Times New Roman" w:hAnsi="Futura PT Book" w:cs="Arial"/>
                <w:bCs/>
                <w:color w:val="0B1C2A"/>
                <w:sz w:val="20"/>
                <w:szCs w:val="20"/>
                <w:lang w:eastAsia="en-GB"/>
              </w:rPr>
            </w:pPr>
            <w:r w:rsidRPr="004B3B5F">
              <w:rPr>
                <w:rFonts w:ascii="Futura PT Book" w:eastAsia="Times New Roman" w:hAnsi="Futura PT Book" w:cs="Arial"/>
                <w:bCs/>
                <w:color w:val="0B1C2A"/>
                <w:sz w:val="20"/>
                <w:szCs w:val="20"/>
                <w:lang w:eastAsia="en-GB"/>
              </w:rPr>
              <w:t>Enough time to complete each one.</w:t>
            </w:r>
          </w:p>
        </w:tc>
        <w:tc>
          <w:tcPr>
            <w:tcW w:w="1134"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58" w:type="dxa"/>
          </w:tcPr>
          <w:p w:rsidR="00A113C0" w:rsidRPr="004B3B5F" w:rsidRDefault="00A113C0" w:rsidP="00FC7C62">
            <w:pPr>
              <w:rPr>
                <w:rFonts w:ascii="Futura PT Book" w:hAnsi="Futura PT Book"/>
                <w:color w:val="0B1C2A"/>
                <w:sz w:val="20"/>
                <w:szCs w:val="20"/>
              </w:rPr>
            </w:pPr>
          </w:p>
        </w:tc>
      </w:tr>
      <w:tr w:rsidR="00A113C0" w:rsidRPr="004B3B5F" w:rsidTr="00FC7C62">
        <w:tc>
          <w:tcPr>
            <w:tcW w:w="1448" w:type="dxa"/>
            <w:vMerge/>
          </w:tcPr>
          <w:p w:rsidR="00A113C0" w:rsidRPr="004B3B5F" w:rsidRDefault="00A113C0" w:rsidP="00FC7C62">
            <w:pPr>
              <w:rPr>
                <w:rFonts w:ascii="Futura PT Book" w:hAnsi="Futura PT Book"/>
                <w:color w:val="0B1C2A"/>
                <w:sz w:val="20"/>
                <w:szCs w:val="20"/>
              </w:rPr>
            </w:pPr>
          </w:p>
        </w:tc>
        <w:tc>
          <w:tcPr>
            <w:tcW w:w="3622" w:type="dxa"/>
            <w:vAlign w:val="center"/>
          </w:tcPr>
          <w:p w:rsidR="00A113C0" w:rsidRPr="004B3B5F" w:rsidRDefault="00A113C0" w:rsidP="00FC7C62">
            <w:pPr>
              <w:pStyle w:val="NoSpacing"/>
              <w:rPr>
                <w:rFonts w:ascii="Futura PT Book" w:eastAsia="Times New Roman" w:hAnsi="Futura PT Book" w:cs="Arial"/>
                <w:bCs/>
                <w:color w:val="0B1C2A"/>
                <w:sz w:val="20"/>
                <w:szCs w:val="20"/>
                <w:lang w:eastAsia="en-GB"/>
              </w:rPr>
            </w:pPr>
            <w:r w:rsidRPr="004B3B5F">
              <w:rPr>
                <w:rFonts w:ascii="Futura PT Book" w:eastAsia="Times New Roman" w:hAnsi="Futura PT Book" w:cs="Arial"/>
                <w:bCs/>
                <w:color w:val="0B1C2A"/>
                <w:sz w:val="20"/>
                <w:szCs w:val="20"/>
                <w:lang w:eastAsia="en-GB"/>
              </w:rPr>
              <w:t>A good mix of group and individual activities.</w:t>
            </w:r>
          </w:p>
        </w:tc>
        <w:tc>
          <w:tcPr>
            <w:tcW w:w="1134"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58" w:type="dxa"/>
          </w:tcPr>
          <w:p w:rsidR="00A113C0" w:rsidRPr="004B3B5F" w:rsidRDefault="00A113C0" w:rsidP="00FC7C62">
            <w:pPr>
              <w:rPr>
                <w:rFonts w:ascii="Futura PT Book" w:hAnsi="Futura PT Book"/>
                <w:color w:val="0B1C2A"/>
                <w:sz w:val="20"/>
                <w:szCs w:val="20"/>
              </w:rPr>
            </w:pPr>
          </w:p>
        </w:tc>
      </w:tr>
      <w:tr w:rsidR="00A113C0" w:rsidRPr="004B3B5F" w:rsidTr="00FC7C62">
        <w:tc>
          <w:tcPr>
            <w:tcW w:w="1448" w:type="dxa"/>
          </w:tcPr>
          <w:p w:rsidR="00A113C0" w:rsidRPr="004B3B5F" w:rsidRDefault="00A113C0" w:rsidP="00FC7C62">
            <w:pPr>
              <w:rPr>
                <w:rFonts w:ascii="Futura PT Book" w:hAnsi="Futura PT Book"/>
                <w:color w:val="0B1C2A"/>
                <w:sz w:val="20"/>
                <w:szCs w:val="20"/>
              </w:rPr>
            </w:pPr>
            <w:r w:rsidRPr="004B3B5F">
              <w:rPr>
                <w:rFonts w:ascii="Futura PT Book" w:hAnsi="Futura PT Book"/>
                <w:color w:val="0B1C2A"/>
                <w:sz w:val="20"/>
                <w:szCs w:val="20"/>
              </w:rPr>
              <w:t>Homework</w:t>
            </w:r>
          </w:p>
        </w:tc>
        <w:tc>
          <w:tcPr>
            <w:tcW w:w="3622" w:type="dxa"/>
          </w:tcPr>
          <w:p w:rsidR="00A113C0" w:rsidRPr="004B3B5F" w:rsidRDefault="00A113C0" w:rsidP="00FC7C62">
            <w:pPr>
              <w:tabs>
                <w:tab w:val="left" w:pos="930"/>
              </w:tabs>
              <w:rPr>
                <w:rFonts w:ascii="Futura PT Book" w:hAnsi="Futura PT Book"/>
                <w:color w:val="0B1C2A"/>
                <w:sz w:val="20"/>
                <w:szCs w:val="20"/>
              </w:rPr>
            </w:pPr>
            <w:r w:rsidRPr="004B3B5F">
              <w:rPr>
                <w:rFonts w:ascii="Futura PT Book" w:eastAsia="Times New Roman" w:hAnsi="Futura PT Book" w:cs="Arial"/>
                <w:bCs/>
                <w:color w:val="0B1C2A"/>
                <w:sz w:val="20"/>
                <w:szCs w:val="20"/>
                <w:lang w:eastAsia="en-GB"/>
              </w:rPr>
              <w:t>Relevant and achievable.</w:t>
            </w:r>
          </w:p>
        </w:tc>
        <w:tc>
          <w:tcPr>
            <w:tcW w:w="1134"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58" w:type="dxa"/>
          </w:tcPr>
          <w:p w:rsidR="00A113C0" w:rsidRPr="004B3B5F" w:rsidRDefault="00A113C0" w:rsidP="00FC7C62">
            <w:pPr>
              <w:rPr>
                <w:rFonts w:ascii="Futura PT Book" w:hAnsi="Futura PT Book"/>
                <w:color w:val="0B1C2A"/>
                <w:sz w:val="20"/>
                <w:szCs w:val="20"/>
              </w:rPr>
            </w:pPr>
          </w:p>
        </w:tc>
      </w:tr>
      <w:tr w:rsidR="00A113C0" w:rsidRPr="004B3B5F" w:rsidTr="00FC7C62">
        <w:tc>
          <w:tcPr>
            <w:tcW w:w="1448" w:type="dxa"/>
          </w:tcPr>
          <w:p w:rsidR="00A113C0" w:rsidRPr="004B3B5F" w:rsidRDefault="00A113C0" w:rsidP="00FC7C62">
            <w:pPr>
              <w:rPr>
                <w:rFonts w:ascii="Futura PT Book" w:hAnsi="Futura PT Book"/>
                <w:color w:val="0B1C2A"/>
                <w:sz w:val="20"/>
                <w:szCs w:val="20"/>
              </w:rPr>
            </w:pPr>
            <w:r w:rsidRPr="004B3B5F">
              <w:rPr>
                <w:rFonts w:ascii="Futura PT Book" w:hAnsi="Futura PT Book"/>
                <w:color w:val="0B1C2A"/>
                <w:sz w:val="20"/>
                <w:szCs w:val="20"/>
              </w:rPr>
              <w:t>Course speed</w:t>
            </w:r>
          </w:p>
        </w:tc>
        <w:tc>
          <w:tcPr>
            <w:tcW w:w="3622" w:type="dxa"/>
          </w:tcPr>
          <w:p w:rsidR="00A113C0" w:rsidRPr="004B3B5F" w:rsidRDefault="00A113C0" w:rsidP="00FC7C62">
            <w:pPr>
              <w:rPr>
                <w:rFonts w:ascii="Futura PT Book" w:hAnsi="Futura PT Book"/>
                <w:color w:val="0B1C2A"/>
                <w:sz w:val="20"/>
                <w:szCs w:val="20"/>
              </w:rPr>
            </w:pPr>
            <w:r w:rsidRPr="004B3B5F">
              <w:rPr>
                <w:rFonts w:ascii="Futura PT Book" w:hAnsi="Futura PT Book"/>
                <w:color w:val="0B1C2A"/>
                <w:sz w:val="20"/>
                <w:szCs w:val="20"/>
              </w:rPr>
              <w:t>Appropriate</w:t>
            </w:r>
          </w:p>
        </w:tc>
        <w:tc>
          <w:tcPr>
            <w:tcW w:w="1134"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58" w:type="dxa"/>
          </w:tcPr>
          <w:p w:rsidR="00A113C0" w:rsidRPr="004B3B5F" w:rsidRDefault="00A113C0" w:rsidP="00FC7C62">
            <w:pPr>
              <w:rPr>
                <w:rFonts w:ascii="Futura PT Book" w:hAnsi="Futura PT Book"/>
                <w:color w:val="0B1C2A"/>
                <w:sz w:val="20"/>
                <w:szCs w:val="20"/>
              </w:rPr>
            </w:pPr>
          </w:p>
        </w:tc>
      </w:tr>
      <w:tr w:rsidR="00A113C0" w:rsidRPr="004B3B5F" w:rsidTr="00FC7C62">
        <w:tc>
          <w:tcPr>
            <w:tcW w:w="1448" w:type="dxa"/>
          </w:tcPr>
          <w:p w:rsidR="00A113C0" w:rsidRPr="004B3B5F" w:rsidRDefault="00A113C0" w:rsidP="00FC7C62">
            <w:pPr>
              <w:rPr>
                <w:rFonts w:ascii="Futura PT Book" w:hAnsi="Futura PT Book"/>
                <w:color w:val="0B1C2A"/>
                <w:sz w:val="20"/>
                <w:szCs w:val="20"/>
              </w:rPr>
            </w:pPr>
            <w:r w:rsidRPr="004B3B5F">
              <w:rPr>
                <w:rFonts w:ascii="Futura PT Book" w:hAnsi="Futura PT Book"/>
                <w:color w:val="0B1C2A"/>
                <w:sz w:val="20"/>
                <w:szCs w:val="20"/>
              </w:rPr>
              <w:t xml:space="preserve">Difficulty level </w:t>
            </w:r>
          </w:p>
        </w:tc>
        <w:tc>
          <w:tcPr>
            <w:tcW w:w="3622" w:type="dxa"/>
          </w:tcPr>
          <w:p w:rsidR="00A113C0" w:rsidRPr="004B3B5F" w:rsidRDefault="00A113C0" w:rsidP="00FC7C62">
            <w:pPr>
              <w:rPr>
                <w:rFonts w:ascii="Futura PT Book" w:hAnsi="Futura PT Book"/>
                <w:color w:val="0B1C2A"/>
                <w:sz w:val="20"/>
                <w:szCs w:val="20"/>
              </w:rPr>
            </w:pPr>
            <w:r w:rsidRPr="004B3B5F">
              <w:rPr>
                <w:rFonts w:ascii="Futura PT Book" w:hAnsi="Futura PT Book"/>
                <w:color w:val="0B1C2A"/>
                <w:sz w:val="20"/>
                <w:szCs w:val="20"/>
              </w:rPr>
              <w:t>Appropriate</w:t>
            </w:r>
          </w:p>
        </w:tc>
        <w:tc>
          <w:tcPr>
            <w:tcW w:w="1134"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58" w:type="dxa"/>
          </w:tcPr>
          <w:p w:rsidR="00A113C0" w:rsidRPr="004B3B5F" w:rsidRDefault="00A113C0" w:rsidP="00FC7C62">
            <w:pPr>
              <w:rPr>
                <w:rFonts w:ascii="Futura PT Book" w:hAnsi="Futura PT Book"/>
                <w:color w:val="0B1C2A"/>
                <w:sz w:val="20"/>
                <w:szCs w:val="20"/>
              </w:rPr>
            </w:pPr>
          </w:p>
        </w:tc>
      </w:tr>
      <w:tr w:rsidR="00A113C0" w:rsidRPr="004B3B5F" w:rsidTr="00FC7C62">
        <w:tc>
          <w:tcPr>
            <w:tcW w:w="5070" w:type="dxa"/>
            <w:gridSpan w:val="2"/>
            <w:vAlign w:val="center"/>
          </w:tcPr>
          <w:p w:rsidR="00A113C0" w:rsidRPr="004B3B5F" w:rsidRDefault="00A113C0" w:rsidP="00FC7C62">
            <w:pPr>
              <w:pStyle w:val="NoSpacing"/>
              <w:rPr>
                <w:rFonts w:ascii="Futura PT Book" w:eastAsia="Times New Roman" w:hAnsi="Futura PT Book" w:cs="Arial"/>
                <w:color w:val="0B1C2A"/>
                <w:spacing w:val="2"/>
                <w:sz w:val="20"/>
                <w:szCs w:val="20"/>
                <w:lang w:eastAsia="en-GB"/>
              </w:rPr>
            </w:pPr>
            <w:r w:rsidRPr="004B3B5F">
              <w:rPr>
                <w:rFonts w:ascii="Futura PT Book" w:eastAsia="Times New Roman" w:hAnsi="Futura PT Book" w:cs="Arial"/>
                <w:bCs/>
                <w:color w:val="0B1C2A"/>
                <w:sz w:val="20"/>
                <w:szCs w:val="20"/>
                <w:lang w:eastAsia="en-GB"/>
              </w:rPr>
              <w:t>My interest in ICT has increased.</w:t>
            </w:r>
          </w:p>
        </w:tc>
        <w:tc>
          <w:tcPr>
            <w:tcW w:w="1134"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58" w:type="dxa"/>
          </w:tcPr>
          <w:p w:rsidR="00A113C0" w:rsidRPr="004B3B5F" w:rsidRDefault="00A113C0" w:rsidP="00FC7C62">
            <w:pPr>
              <w:rPr>
                <w:rFonts w:ascii="Futura PT Book" w:hAnsi="Futura PT Book"/>
                <w:color w:val="0B1C2A"/>
                <w:sz w:val="20"/>
                <w:szCs w:val="20"/>
              </w:rPr>
            </w:pPr>
          </w:p>
        </w:tc>
      </w:tr>
      <w:tr w:rsidR="00A113C0" w:rsidRPr="004B3B5F" w:rsidTr="00FC7C62">
        <w:tc>
          <w:tcPr>
            <w:tcW w:w="5070" w:type="dxa"/>
            <w:gridSpan w:val="2"/>
          </w:tcPr>
          <w:p w:rsidR="00A113C0" w:rsidRPr="004B3B5F" w:rsidRDefault="00A113C0" w:rsidP="00FC7C62">
            <w:pPr>
              <w:rPr>
                <w:rFonts w:ascii="Futura PT Book" w:hAnsi="Futura PT Book"/>
                <w:color w:val="0B1C2A"/>
                <w:sz w:val="20"/>
                <w:szCs w:val="20"/>
              </w:rPr>
            </w:pPr>
            <w:r w:rsidRPr="004B3B5F">
              <w:rPr>
                <w:rFonts w:ascii="Futura PT Book" w:hAnsi="Futura PT Book"/>
                <w:color w:val="0B1C2A"/>
                <w:sz w:val="20"/>
                <w:szCs w:val="20"/>
              </w:rPr>
              <w:t>My ICT knowledge has increased</w:t>
            </w:r>
          </w:p>
        </w:tc>
        <w:tc>
          <w:tcPr>
            <w:tcW w:w="1134"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58" w:type="dxa"/>
          </w:tcPr>
          <w:p w:rsidR="00A113C0" w:rsidRPr="004B3B5F" w:rsidRDefault="00A113C0" w:rsidP="00FC7C62">
            <w:pPr>
              <w:rPr>
                <w:rFonts w:ascii="Futura PT Book" w:hAnsi="Futura PT Book"/>
                <w:color w:val="0B1C2A"/>
                <w:sz w:val="20"/>
                <w:szCs w:val="20"/>
              </w:rPr>
            </w:pPr>
          </w:p>
        </w:tc>
      </w:tr>
      <w:tr w:rsidR="00A113C0" w:rsidRPr="004B3B5F" w:rsidTr="00FC7C62">
        <w:tc>
          <w:tcPr>
            <w:tcW w:w="5070" w:type="dxa"/>
            <w:gridSpan w:val="2"/>
          </w:tcPr>
          <w:p w:rsidR="00A113C0" w:rsidRPr="004B3B5F" w:rsidRDefault="00A113C0" w:rsidP="00FC7C62">
            <w:pPr>
              <w:rPr>
                <w:rFonts w:ascii="Futura PT Book" w:hAnsi="Futura PT Book"/>
                <w:color w:val="0B1C2A"/>
                <w:sz w:val="20"/>
                <w:szCs w:val="20"/>
              </w:rPr>
            </w:pPr>
            <w:r w:rsidRPr="004B3B5F">
              <w:rPr>
                <w:rFonts w:ascii="Futura PT Book" w:hAnsi="Futura PT Book"/>
                <w:color w:val="0B1C2A"/>
                <w:sz w:val="20"/>
                <w:szCs w:val="20"/>
              </w:rPr>
              <w:t>My increased ICT</w:t>
            </w:r>
            <w:r w:rsidR="001122F3" w:rsidRPr="004B3B5F">
              <w:rPr>
                <w:rFonts w:ascii="Futura PT Book" w:hAnsi="Futura PT Book"/>
                <w:color w:val="0B1C2A"/>
                <w:sz w:val="20"/>
                <w:szCs w:val="20"/>
              </w:rPr>
              <w:t xml:space="preserve"> knowledge will help</w:t>
            </w:r>
            <w:r w:rsidRPr="004B3B5F">
              <w:rPr>
                <w:rFonts w:ascii="Futura PT Book" w:hAnsi="Futura PT Book"/>
                <w:color w:val="0B1C2A"/>
                <w:sz w:val="20"/>
                <w:szCs w:val="20"/>
              </w:rPr>
              <w:t xml:space="preserve"> me in </w:t>
            </w:r>
            <w:r w:rsidR="001122F3" w:rsidRPr="004B3B5F">
              <w:rPr>
                <w:rFonts w:ascii="Futura PT Book" w:hAnsi="Futura PT Book"/>
                <w:color w:val="0B1C2A"/>
                <w:sz w:val="20"/>
                <w:szCs w:val="20"/>
              </w:rPr>
              <w:t>the future</w:t>
            </w:r>
          </w:p>
        </w:tc>
        <w:tc>
          <w:tcPr>
            <w:tcW w:w="1134"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58" w:type="dxa"/>
          </w:tcPr>
          <w:p w:rsidR="00A113C0" w:rsidRPr="004B3B5F" w:rsidRDefault="00A113C0" w:rsidP="00FC7C62">
            <w:pPr>
              <w:rPr>
                <w:rFonts w:ascii="Futura PT Book" w:hAnsi="Futura PT Book"/>
                <w:color w:val="0B1C2A"/>
                <w:sz w:val="20"/>
                <w:szCs w:val="20"/>
              </w:rPr>
            </w:pPr>
          </w:p>
        </w:tc>
      </w:tr>
      <w:tr w:rsidR="00A113C0" w:rsidRPr="004B3B5F" w:rsidTr="00FC7C62">
        <w:tc>
          <w:tcPr>
            <w:tcW w:w="5070" w:type="dxa"/>
            <w:gridSpan w:val="2"/>
          </w:tcPr>
          <w:p w:rsidR="00A113C0" w:rsidRPr="004B3B5F" w:rsidRDefault="00A113C0" w:rsidP="00FC7C62">
            <w:pPr>
              <w:rPr>
                <w:rFonts w:ascii="Futura PT Book" w:hAnsi="Futura PT Book"/>
                <w:color w:val="0B1C2A"/>
                <w:sz w:val="20"/>
                <w:szCs w:val="20"/>
              </w:rPr>
            </w:pPr>
            <w:r w:rsidRPr="004B3B5F">
              <w:rPr>
                <w:rFonts w:ascii="Futura PT Book" w:hAnsi="Futura PT Book"/>
                <w:color w:val="0B1C2A"/>
                <w:sz w:val="20"/>
                <w:szCs w:val="20"/>
              </w:rPr>
              <w:t>Overall the ICT course has met my expectations</w:t>
            </w:r>
          </w:p>
        </w:tc>
        <w:tc>
          <w:tcPr>
            <w:tcW w:w="1134"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58" w:type="dxa"/>
          </w:tcPr>
          <w:p w:rsidR="00A113C0" w:rsidRPr="004B3B5F" w:rsidRDefault="00A113C0" w:rsidP="00FC7C62">
            <w:pPr>
              <w:rPr>
                <w:rFonts w:ascii="Futura PT Book" w:hAnsi="Futura PT Book"/>
                <w:color w:val="0B1C2A"/>
                <w:sz w:val="20"/>
                <w:szCs w:val="20"/>
              </w:rPr>
            </w:pPr>
          </w:p>
        </w:tc>
      </w:tr>
      <w:tr w:rsidR="00A113C0" w:rsidRPr="004B3B5F" w:rsidTr="00FC7C62">
        <w:tc>
          <w:tcPr>
            <w:tcW w:w="5070" w:type="dxa"/>
            <w:gridSpan w:val="2"/>
          </w:tcPr>
          <w:p w:rsidR="00A113C0" w:rsidRPr="004B3B5F" w:rsidRDefault="00A113C0" w:rsidP="00FC7C62">
            <w:pPr>
              <w:rPr>
                <w:rFonts w:ascii="Futura PT Book" w:hAnsi="Futura PT Book"/>
                <w:color w:val="0B1C2A"/>
                <w:sz w:val="20"/>
                <w:szCs w:val="20"/>
              </w:rPr>
            </w:pPr>
            <w:r w:rsidRPr="004B3B5F">
              <w:rPr>
                <w:rFonts w:ascii="Futura PT Book" w:hAnsi="Futura PT Book"/>
                <w:color w:val="0B1C2A"/>
                <w:sz w:val="20"/>
                <w:szCs w:val="20"/>
              </w:rPr>
              <w:t>I would recommend the ICT course to other students</w:t>
            </w:r>
          </w:p>
        </w:tc>
        <w:tc>
          <w:tcPr>
            <w:tcW w:w="1134"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92" w:type="dxa"/>
          </w:tcPr>
          <w:p w:rsidR="00A113C0" w:rsidRPr="004B3B5F" w:rsidRDefault="00A113C0" w:rsidP="00FC7C62">
            <w:pPr>
              <w:rPr>
                <w:rFonts w:ascii="Futura PT Book" w:hAnsi="Futura PT Book"/>
                <w:color w:val="0B1C2A"/>
                <w:sz w:val="20"/>
                <w:szCs w:val="20"/>
              </w:rPr>
            </w:pPr>
          </w:p>
        </w:tc>
        <w:tc>
          <w:tcPr>
            <w:tcW w:w="958" w:type="dxa"/>
          </w:tcPr>
          <w:p w:rsidR="00A113C0" w:rsidRPr="004B3B5F" w:rsidRDefault="00A113C0" w:rsidP="00FC7C62">
            <w:pPr>
              <w:rPr>
                <w:rFonts w:ascii="Futura PT Book" w:hAnsi="Futura PT Book"/>
                <w:color w:val="0B1C2A"/>
                <w:sz w:val="20"/>
                <w:szCs w:val="20"/>
              </w:rPr>
            </w:pPr>
          </w:p>
        </w:tc>
      </w:tr>
    </w:tbl>
    <w:p w:rsidR="00A113C0" w:rsidRPr="004B3B5F" w:rsidRDefault="00A113C0" w:rsidP="00A113C0">
      <w:pPr>
        <w:rPr>
          <w:rFonts w:ascii="Futura PT Book" w:hAnsi="Futura PT Book"/>
          <w:color w:val="0B1C2A"/>
        </w:rPr>
      </w:pPr>
    </w:p>
    <w:tbl>
      <w:tblPr>
        <w:tblStyle w:val="TableGrid"/>
        <w:tblW w:w="0" w:type="auto"/>
        <w:tblLook w:val="04A0" w:firstRow="1" w:lastRow="0" w:firstColumn="1" w:lastColumn="0" w:noHBand="0" w:noVBand="1"/>
      </w:tblPr>
      <w:tblGrid>
        <w:gridCol w:w="10138"/>
      </w:tblGrid>
      <w:tr w:rsidR="00A113C0" w:rsidRPr="004B3B5F" w:rsidTr="00FC7C62">
        <w:tc>
          <w:tcPr>
            <w:tcW w:w="10138" w:type="dxa"/>
          </w:tcPr>
          <w:p w:rsidR="00A113C0" w:rsidRPr="004B3B5F" w:rsidRDefault="00A113C0" w:rsidP="00FC7C62">
            <w:pPr>
              <w:rPr>
                <w:rFonts w:ascii="Futura PT Book" w:hAnsi="Futura PT Book"/>
                <w:color w:val="0B1C2A"/>
                <w:sz w:val="20"/>
              </w:rPr>
            </w:pPr>
            <w:r w:rsidRPr="004B3B5F">
              <w:rPr>
                <w:rFonts w:ascii="Futura PT Book" w:hAnsi="Futura PT Book"/>
                <w:color w:val="0B1C2A"/>
                <w:sz w:val="20"/>
              </w:rPr>
              <w:t>What was pos</w:t>
            </w:r>
            <w:r w:rsidR="001122F3" w:rsidRPr="004B3B5F">
              <w:rPr>
                <w:rFonts w:ascii="Futura PT Book" w:hAnsi="Futura PT Book"/>
                <w:color w:val="0B1C2A"/>
                <w:sz w:val="20"/>
              </w:rPr>
              <w:t>itive and/</w:t>
            </w:r>
            <w:r w:rsidRPr="004B3B5F">
              <w:rPr>
                <w:rFonts w:ascii="Futura PT Book" w:hAnsi="Futura PT Book"/>
                <w:color w:val="0B1C2A"/>
                <w:sz w:val="20"/>
              </w:rPr>
              <w:t>or negative about the ICT course?</w:t>
            </w:r>
          </w:p>
          <w:p w:rsidR="00A113C0" w:rsidRPr="004B3B5F" w:rsidRDefault="00A113C0" w:rsidP="00FC7C62">
            <w:pPr>
              <w:rPr>
                <w:rFonts w:ascii="Futura PT Book" w:hAnsi="Futura PT Book"/>
                <w:color w:val="0B1C2A"/>
                <w:sz w:val="20"/>
              </w:rPr>
            </w:pPr>
          </w:p>
          <w:p w:rsidR="00A113C0" w:rsidRPr="004B3B5F" w:rsidRDefault="00A113C0" w:rsidP="00FC7C62">
            <w:pPr>
              <w:rPr>
                <w:rFonts w:ascii="Futura PT Book" w:hAnsi="Futura PT Book"/>
                <w:color w:val="0B1C2A"/>
                <w:sz w:val="20"/>
              </w:rPr>
            </w:pPr>
          </w:p>
        </w:tc>
      </w:tr>
      <w:tr w:rsidR="00A113C0" w:rsidRPr="004B3B5F" w:rsidTr="00FC7C62">
        <w:tc>
          <w:tcPr>
            <w:tcW w:w="10138" w:type="dxa"/>
          </w:tcPr>
          <w:p w:rsidR="00A113C0" w:rsidRPr="004B3B5F" w:rsidRDefault="00A113C0" w:rsidP="00FC7C62">
            <w:pPr>
              <w:rPr>
                <w:rFonts w:ascii="Futura PT Book" w:hAnsi="Futura PT Book"/>
                <w:color w:val="0B1C2A"/>
                <w:sz w:val="20"/>
              </w:rPr>
            </w:pPr>
            <w:r w:rsidRPr="004B3B5F">
              <w:rPr>
                <w:rFonts w:ascii="Futura PT Book" w:hAnsi="Futura PT Book"/>
                <w:color w:val="0B1C2A"/>
                <w:sz w:val="20"/>
              </w:rPr>
              <w:t>What suggestions do you have for improving the ICT course?</w:t>
            </w:r>
          </w:p>
          <w:p w:rsidR="00A113C0" w:rsidRPr="004B3B5F" w:rsidRDefault="00A113C0" w:rsidP="00FC7C62">
            <w:pPr>
              <w:rPr>
                <w:rFonts w:ascii="Futura PT Book" w:hAnsi="Futura PT Book"/>
                <w:color w:val="0B1C2A"/>
                <w:sz w:val="20"/>
              </w:rPr>
            </w:pPr>
          </w:p>
          <w:p w:rsidR="00A113C0" w:rsidRPr="004B3B5F" w:rsidRDefault="00A113C0" w:rsidP="00FC7C62">
            <w:pPr>
              <w:rPr>
                <w:rFonts w:ascii="Futura PT Book" w:hAnsi="Futura PT Book"/>
                <w:color w:val="0B1C2A"/>
                <w:sz w:val="20"/>
              </w:rPr>
            </w:pPr>
          </w:p>
        </w:tc>
      </w:tr>
    </w:tbl>
    <w:p w:rsidR="00A113C0" w:rsidRPr="00121384" w:rsidRDefault="00A113C0" w:rsidP="00A113C0">
      <w:pPr>
        <w:rPr>
          <w:rFonts w:ascii="Futura PT Book" w:hAnsi="Futura PT Book"/>
          <w:color w:val="0F243E" w:themeColor="text2" w:themeShade="80"/>
        </w:rPr>
      </w:pPr>
    </w:p>
    <w:p w:rsidR="00A113C0" w:rsidRPr="004B3B5F" w:rsidRDefault="00A113C0" w:rsidP="00A113C0">
      <w:pPr>
        <w:pStyle w:val="NoSpacing"/>
        <w:ind w:right="-330"/>
        <w:jc w:val="center"/>
        <w:rPr>
          <w:rFonts w:ascii="Futura PT Book" w:hAnsi="Futura PT Book" w:cs="Arial"/>
          <w:color w:val="0F243E" w:themeColor="text2" w:themeShade="80"/>
          <w:sz w:val="24"/>
          <w:szCs w:val="24"/>
        </w:rPr>
      </w:pPr>
      <w:r w:rsidRPr="004B3B5F">
        <w:rPr>
          <w:rFonts w:ascii="Futura PT Book" w:hAnsi="Futura PT Book" w:cs="Arial"/>
          <w:color w:val="0F243E" w:themeColor="text2" w:themeShade="80"/>
          <w:sz w:val="24"/>
          <w:szCs w:val="24"/>
        </w:rPr>
        <w:t xml:space="preserve">Thank you for your feedback! </w:t>
      </w:r>
      <w:hyperlink r:id="rId102" w:history="1">
        <w:r w:rsidRPr="004B3B5F">
          <w:rPr>
            <w:rStyle w:val="Hyperlink"/>
            <w:rFonts w:ascii="Futura PT Book" w:hAnsi="Futura PT Book" w:cs="Arial"/>
            <w:sz w:val="24"/>
            <w:szCs w:val="24"/>
          </w:rPr>
          <w:t>careers@theimi.org.uk</w:t>
        </w:r>
      </w:hyperlink>
      <w:r w:rsidRPr="004B3B5F">
        <w:rPr>
          <w:rFonts w:ascii="Futura PT Book" w:hAnsi="Futura PT Book" w:cs="Arial"/>
          <w:color w:val="0F243E" w:themeColor="text2" w:themeShade="80"/>
          <w:sz w:val="24"/>
          <w:szCs w:val="24"/>
        </w:rPr>
        <w:t xml:space="preserve"> </w:t>
      </w:r>
    </w:p>
    <w:p w:rsidR="00040C76" w:rsidRPr="00121384" w:rsidRDefault="00040C76" w:rsidP="00040C76">
      <w:pPr>
        <w:rPr>
          <w:rFonts w:ascii="Futura PT Book" w:hAnsi="Futura PT Book"/>
        </w:rPr>
      </w:pPr>
      <w:bookmarkStart w:id="0" w:name="_GoBack"/>
      <w:bookmarkEnd w:id="0"/>
    </w:p>
    <w:sectPr w:rsidR="00040C76" w:rsidRPr="00121384" w:rsidSect="0014132F">
      <w:headerReference w:type="default" r:id="rId103"/>
      <w:footerReference w:type="even" r:id="rId104"/>
      <w:footerReference w:type="default" r:id="rId105"/>
      <w:pgSz w:w="11900" w:h="16840"/>
      <w:pgMar w:top="2501" w:right="824" w:bottom="1440" w:left="710"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7540F" w:rsidRDefault="00E7540F" w:rsidP="00CB2460">
      <w:r>
        <w:separator/>
      </w:r>
    </w:p>
  </w:endnote>
  <w:endnote w:type="continuationSeparator" w:id="0">
    <w:p w:rsidR="00E7540F" w:rsidRDefault="00E7540F" w:rsidP="00CB24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Franklin Gothic Book">
    <w:altName w:val="Franklin Gothic Book"/>
    <w:panose1 w:val="020B0503020102020204"/>
    <w:charset w:val="00"/>
    <w:family w:val="swiss"/>
    <w:pitch w:val="variable"/>
    <w:sig w:usb0="00000287" w:usb1="00000000" w:usb2="00000000" w:usb3="00000000" w:csb0="0000009F" w:csb1="00000000"/>
  </w:font>
  <w:font w:name="Trebuchet MS">
    <w:altName w:val="Trebuchet MS"/>
    <w:panose1 w:val="020B0603020202020204"/>
    <w:charset w:val="00"/>
    <w:family w:val="swiss"/>
    <w:pitch w:val="variable"/>
    <w:sig w:usb0="00000687" w:usb1="00000000" w:usb2="00000000" w:usb3="00000000" w:csb0="0000009F" w:csb1="00000000"/>
  </w:font>
  <w:font w:name="Georgia">
    <w:altName w:val="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Lucida Grande">
    <w:charset w:val="00"/>
    <w:family w:val="auto"/>
    <w:pitch w:val="variable"/>
    <w:sig w:usb0="E1000AEF" w:usb1="5000A1FF" w:usb2="00000000" w:usb3="00000000" w:csb0="000001BF" w:csb1="00000000"/>
  </w:font>
  <w:font w:name="MinionPro-Regular">
    <w:panose1 w:val="00000000000000000000"/>
    <w:charset w:val="4D"/>
    <w:family w:val="auto"/>
    <w:notTrueType/>
    <w:pitch w:val="default"/>
    <w:sig w:usb0="00000003" w:usb1="00000000" w:usb2="00000000" w:usb3="00000000" w:csb0="00000001" w:csb1="00000000"/>
  </w:font>
  <w:font w:name="Futura PT Extra Bold">
    <w:panose1 w:val="00000000000000000000"/>
    <w:charset w:val="00"/>
    <w:family w:val="swiss"/>
    <w:notTrueType/>
    <w:pitch w:val="variable"/>
    <w:sig w:usb0="A00002FF" w:usb1="5000204A" w:usb2="00000000" w:usb3="00000000" w:csb0="00000097" w:csb1="00000000"/>
  </w:font>
  <w:font w:name="Futura PT Heavy Italic">
    <w:panose1 w:val="00000000000000000000"/>
    <w:charset w:val="00"/>
    <w:family w:val="swiss"/>
    <w:notTrueType/>
    <w:pitch w:val="variable"/>
    <w:sig w:usb0="A00002FF" w:usb1="5000204A" w:usb2="00000000" w:usb3="00000000" w:csb0="00000097" w:csb1="00000000"/>
  </w:font>
  <w:font w:name="Futura PT Book">
    <w:panose1 w:val="020B0502020204020303"/>
    <w:charset w:val="00"/>
    <w:family w:val="swiss"/>
    <w:notTrueType/>
    <w:pitch w:val="variable"/>
    <w:sig w:usb0="A00002FF" w:usb1="5000204B" w:usb2="00000000" w:usb3="00000000" w:csb0="00000097" w:csb1="00000000"/>
  </w:font>
  <w:font w:name="Futura PT Light">
    <w:panose1 w:val="00000000000000000000"/>
    <w:charset w:val="00"/>
    <w:family w:val="swiss"/>
    <w:notTrueType/>
    <w:pitch w:val="variable"/>
    <w:sig w:usb0="A00002FF" w:usb1="5000204B" w:usb2="00000000" w:usb3="00000000" w:csb0="00000097" w:csb1="00000000"/>
  </w:font>
  <w:font w:name="STEAK">
    <w:altName w:val="STEAK"/>
    <w:panose1 w:val="00000000000000000000"/>
    <w:charset w:val="00"/>
    <w:family w:val="auto"/>
    <w:notTrueType/>
    <w:pitch w:val="default"/>
    <w:sig w:usb0="00000003" w:usb1="00000000" w:usb2="00000000" w:usb3="00000000" w:csb0="00000001" w:csb1="00000000"/>
  </w:font>
  <w:font w:name="Futura PT Heavy">
    <w:panose1 w:val="00000000000000000000"/>
    <w:charset w:val="00"/>
    <w:family w:val="swiss"/>
    <w:notTrueType/>
    <w:pitch w:val="variable"/>
    <w:sig w:usb0="A00002FF" w:usb1="5000204A" w:usb2="00000000" w:usb3="00000000" w:csb0="0000009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540F" w:rsidRDefault="00E7540F" w:rsidP="0014132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E7540F" w:rsidRDefault="00E7540F" w:rsidP="0014132F">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540F" w:rsidRDefault="00E7540F" w:rsidP="0014132F">
    <w:pPr>
      <w:pStyle w:val="Footer"/>
      <w:ind w:right="360"/>
    </w:pPr>
    <w:r>
      <w:rPr>
        <w:noProof/>
        <w:lang w:val="en-GB" w:eastAsia="en-GB"/>
      </w:rPr>
      <mc:AlternateContent>
        <mc:Choice Requires="wps">
          <w:drawing>
            <wp:anchor distT="0" distB="0" distL="114300" distR="114300" simplePos="0" relativeHeight="251670528" behindDoc="0" locked="0" layoutInCell="1" allowOverlap="1">
              <wp:simplePos x="0" y="0"/>
              <wp:positionH relativeFrom="page">
                <wp:posOffset>252095</wp:posOffset>
              </wp:positionH>
              <wp:positionV relativeFrom="paragraph">
                <wp:posOffset>203835</wp:posOffset>
              </wp:positionV>
              <wp:extent cx="7056120" cy="228600"/>
              <wp:effectExtent l="0" t="0" r="0" b="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56120" cy="228600"/>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style>
                      <a:lnRef idx="0">
                        <a:schemeClr val="accent1"/>
                      </a:lnRef>
                      <a:fillRef idx="0">
                        <a:schemeClr val="accent1"/>
                      </a:fillRef>
                      <a:effectRef idx="0">
                        <a:schemeClr val="accent1"/>
                      </a:effectRef>
                      <a:fontRef idx="minor">
                        <a:schemeClr val="dk1"/>
                      </a:fontRef>
                    </wps:style>
                    <wps:txbx>
                      <w:txbxContent>
                        <w:p w:rsidR="00E7540F" w:rsidRPr="0075748D" w:rsidRDefault="00E7540F" w:rsidP="0075748D">
                          <w:pPr>
                            <w:pStyle w:val="BasicParagraph"/>
                            <w:suppressAutoHyphens/>
                            <w:jc w:val="center"/>
                            <w:rPr>
                              <w:rFonts w:ascii="Georgia" w:hAnsi="Georgia" w:cs="Georgia"/>
                              <w:color w:val="00313C"/>
                              <w:sz w:val="16"/>
                              <w:szCs w:val="16"/>
                            </w:rPr>
                          </w:pPr>
                          <w:r w:rsidRPr="0075748D">
                            <w:rPr>
                              <w:rFonts w:ascii="Georgia" w:hAnsi="Georgia" w:cs="Georgia"/>
                              <w:color w:val="00313C"/>
                              <w:sz w:val="16"/>
                              <w:szCs w:val="16"/>
                            </w:rPr>
                            <w:t xml:space="preserve">© Institute of the Motor Industry, </w:t>
                          </w:r>
                          <w:proofErr w:type="spellStart"/>
                          <w:r w:rsidRPr="0075748D">
                            <w:rPr>
                              <w:rFonts w:ascii="Georgia" w:hAnsi="Georgia" w:cs="Georgia"/>
                              <w:color w:val="00313C"/>
                              <w:sz w:val="16"/>
                              <w:szCs w:val="16"/>
                            </w:rPr>
                            <w:t>Fanshaws</w:t>
                          </w:r>
                          <w:proofErr w:type="spellEnd"/>
                          <w:r w:rsidRPr="0075748D">
                            <w:rPr>
                              <w:rFonts w:ascii="Georgia" w:hAnsi="Georgia" w:cs="Georgia"/>
                              <w:color w:val="00313C"/>
                              <w:sz w:val="16"/>
                              <w:szCs w:val="16"/>
                            </w:rPr>
                            <w:t xml:space="preserve">, </w:t>
                          </w:r>
                          <w:proofErr w:type="spellStart"/>
                          <w:r w:rsidRPr="0075748D">
                            <w:rPr>
                              <w:rFonts w:ascii="Georgia" w:hAnsi="Georgia" w:cs="Georgia"/>
                              <w:color w:val="00313C"/>
                              <w:sz w:val="16"/>
                              <w:szCs w:val="16"/>
                            </w:rPr>
                            <w:t>Brickendon</w:t>
                          </w:r>
                          <w:proofErr w:type="spellEnd"/>
                          <w:r w:rsidRPr="0075748D">
                            <w:rPr>
                              <w:rFonts w:ascii="Georgia" w:hAnsi="Georgia" w:cs="Georgia"/>
                              <w:color w:val="00313C"/>
                              <w:sz w:val="16"/>
                              <w:szCs w:val="16"/>
                            </w:rPr>
                            <w:t>, Hertford SG13 8PQ, UK</w:t>
                          </w:r>
                        </w:p>
                        <w:p w:rsidR="00E7540F" w:rsidRPr="0075748D" w:rsidRDefault="00E7540F" w:rsidP="0075748D">
                          <w:pPr>
                            <w:jc w:val="center"/>
                            <w:rPr>
                              <w:rFonts w:ascii="Georgia" w:hAnsi="Georgia"/>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0" o:spid="_x0000_s1062" type="#_x0000_t202" style="position:absolute;margin-left:19.85pt;margin-top:16.05pt;width:555.6pt;height:18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" filled="f" stroked="f">
              <v:path arrowok="t"/>
              <v:textbox>
                <w:txbxContent>
                  <w:p w:rsidR="00FC7C62" w:rsidRPr="0075748D" w:rsidRDefault="00FC7C62" w:rsidP="0075748D">
                    <w:pPr>
                      <w:pStyle w:val="BasicParagraph"/>
                      <w:suppressAutoHyphens/>
                      <w:jc w:val="center"/>
                      <w:rPr>
                        <w:rFonts w:ascii="Georgia" w:hAnsi="Georgia" w:cs="Georgia"/>
                        <w:color w:val="00313C"/>
                        <w:sz w:val="16"/>
                        <w:szCs w:val="16"/>
                      </w:rPr>
                    </w:pPr>
                    <w:r w:rsidRPr="0075748D">
                      <w:rPr>
                        <w:rFonts w:ascii="Georgia" w:hAnsi="Georgia" w:cs="Georgia"/>
                        <w:color w:val="00313C"/>
                        <w:sz w:val="16"/>
                        <w:szCs w:val="16"/>
                      </w:rPr>
                      <w:t>© Institute of the Motor Industry, Fanshaws, Brickendon, Hertford SG13 8PQ, UK</w:t>
                    </w:r>
                  </w:p>
                  <w:p w:rsidR="00FC7C62" w:rsidRPr="0075748D" w:rsidRDefault="00FC7C62" w:rsidP="0075748D">
                    <w:pPr>
                      <w:jc w:val="center"/>
                      <w:rPr>
                        <w:rFonts w:ascii="Georgia" w:hAnsi="Georgia"/>
                        <w:sz w:val="16"/>
                        <w:szCs w:val="16"/>
                      </w:rPr>
                    </w:pPr>
                  </w:p>
                </w:txbxContent>
              </v:textbox>
              <w10:wrap anchorx="page"/>
            </v:shape>
          </w:pict>
        </mc:Fallback>
      </mc:AlternateContent>
    </w:r>
    <w:r>
      <w:rPr>
        <w:noProof/>
        <w:lang w:val="en-GB" w:eastAsia="en-GB"/>
      </w:rPr>
      <mc:AlternateContent>
        <mc:Choice Requires="wps">
          <w:drawing>
            <wp:anchor distT="0" distB="0" distL="114300" distR="114300" simplePos="0" relativeHeight="251668480" behindDoc="0" locked="0" layoutInCell="1" allowOverlap="1">
              <wp:simplePos x="0" y="0"/>
              <wp:positionH relativeFrom="margin">
                <wp:posOffset>4914900</wp:posOffset>
              </wp:positionH>
              <wp:positionV relativeFrom="paragraph">
                <wp:posOffset>-24130</wp:posOffset>
              </wp:positionV>
              <wp:extent cx="1714500" cy="203835"/>
              <wp:effectExtent l="0" t="0" r="0" b="5715"/>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0" cy="203835"/>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style>
                      <a:lnRef idx="0">
                        <a:schemeClr val="accent1"/>
                      </a:lnRef>
                      <a:fillRef idx="0">
                        <a:schemeClr val="accent1"/>
                      </a:fillRef>
                      <a:effectRef idx="0">
                        <a:schemeClr val="accent1"/>
                      </a:effectRef>
                      <a:fontRef idx="minor">
                        <a:schemeClr val="dk1"/>
                      </a:fontRef>
                    </wps:style>
                    <wps:txbx>
                      <w:txbxContent>
                        <w:p w:rsidR="00E7540F" w:rsidRPr="001C4B55" w:rsidRDefault="00E7540F" w:rsidP="0014132F">
                          <w:pPr>
                            <w:jc w:val="right"/>
                            <w:rPr>
                              <w:rFonts w:ascii="Georgia" w:hAnsi="Georgia"/>
                              <w:color w:val="FFFFFF" w:themeColor="background1"/>
                              <w:sz w:val="16"/>
                              <w:szCs w:val="16"/>
                            </w:rPr>
                          </w:pPr>
                          <w:r w:rsidRPr="0014132F">
                            <w:rPr>
                              <w:rFonts w:ascii="Times New Roman" w:hAnsi="Times New Roman" w:cs="Times New Roman"/>
                              <w:color w:val="FFFFFF" w:themeColor="background1"/>
                              <w:sz w:val="16"/>
                              <w:szCs w:val="16"/>
                            </w:rPr>
                            <w:tab/>
                            <w:t xml:space="preserve">Page </w:t>
                          </w:r>
                          <w:r w:rsidRPr="0014132F">
                            <w:rPr>
                              <w:rFonts w:ascii="Times New Roman" w:hAnsi="Times New Roman" w:cs="Times New Roman"/>
                              <w:color w:val="FFFFFF" w:themeColor="background1"/>
                              <w:sz w:val="16"/>
                              <w:szCs w:val="16"/>
                            </w:rPr>
                            <w:fldChar w:fldCharType="begin"/>
                          </w:r>
                          <w:r w:rsidRPr="0014132F">
                            <w:rPr>
                              <w:rFonts w:ascii="Times New Roman" w:hAnsi="Times New Roman" w:cs="Times New Roman"/>
                              <w:color w:val="FFFFFF" w:themeColor="background1"/>
                              <w:sz w:val="16"/>
                              <w:szCs w:val="16"/>
                            </w:rPr>
                            <w:instrText xml:space="preserve"> PAGE </w:instrText>
                          </w:r>
                          <w:r w:rsidRPr="0014132F">
                            <w:rPr>
                              <w:rFonts w:ascii="Times New Roman" w:hAnsi="Times New Roman" w:cs="Times New Roman"/>
                              <w:color w:val="FFFFFF" w:themeColor="background1"/>
                              <w:sz w:val="16"/>
                              <w:szCs w:val="16"/>
                            </w:rPr>
                            <w:fldChar w:fldCharType="separate"/>
                          </w:r>
                          <w:r w:rsidR="004B3B5F">
                            <w:rPr>
                              <w:rFonts w:ascii="Times New Roman" w:hAnsi="Times New Roman" w:cs="Times New Roman"/>
                              <w:noProof/>
                              <w:color w:val="FFFFFF" w:themeColor="background1"/>
                              <w:sz w:val="16"/>
                              <w:szCs w:val="16"/>
                            </w:rPr>
                            <w:t>63</w:t>
                          </w:r>
                          <w:r w:rsidRPr="0014132F">
                            <w:rPr>
                              <w:rFonts w:ascii="Times New Roman" w:hAnsi="Times New Roman" w:cs="Times New Roman"/>
                              <w:color w:val="FFFFFF" w:themeColor="background1"/>
                              <w:sz w:val="16"/>
                              <w:szCs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9" o:spid="_x0000_s1063" type="#_x0000_t202" style="position:absolute;margin-left:387pt;margin-top:-1.9pt;width:135pt;height:16.0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" filled="f" stroked="f">
              <v:path arrowok="t"/>
              <v:textbox>
                <w:txbxContent>
                  <w:p w:rsidR="00E7540F" w:rsidRPr="001C4B55" w:rsidRDefault="00E7540F" w:rsidP="0014132F">
                    <w:pPr>
                      <w:jc w:val="right"/>
                      <w:rPr>
                        <w:rFonts w:ascii="Georgia" w:hAnsi="Georgia"/>
                        <w:color w:val="FFFFFF" w:themeColor="background1"/>
                        <w:sz w:val="16"/>
                        <w:szCs w:val="16"/>
                      </w:rPr>
                    </w:pPr>
                    <w:r w:rsidRPr="0014132F">
                      <w:rPr>
                        <w:rFonts w:ascii="Times New Roman" w:hAnsi="Times New Roman" w:cs="Times New Roman"/>
                        <w:color w:val="FFFFFF" w:themeColor="background1"/>
                        <w:sz w:val="16"/>
                        <w:szCs w:val="16"/>
                      </w:rPr>
                      <w:tab/>
                      <w:t xml:space="preserve">Page </w:t>
                    </w:r>
                    <w:r w:rsidRPr="0014132F">
                      <w:rPr>
                        <w:rFonts w:ascii="Times New Roman" w:hAnsi="Times New Roman" w:cs="Times New Roman"/>
                        <w:color w:val="FFFFFF" w:themeColor="background1"/>
                        <w:sz w:val="16"/>
                        <w:szCs w:val="16"/>
                      </w:rPr>
                      <w:fldChar w:fldCharType="begin"/>
                    </w:r>
                    <w:r w:rsidRPr="0014132F">
                      <w:rPr>
                        <w:rFonts w:ascii="Times New Roman" w:hAnsi="Times New Roman" w:cs="Times New Roman"/>
                        <w:color w:val="FFFFFF" w:themeColor="background1"/>
                        <w:sz w:val="16"/>
                        <w:szCs w:val="16"/>
                      </w:rPr>
                      <w:instrText xml:space="preserve"> PAGE </w:instrText>
                    </w:r>
                    <w:r w:rsidRPr="0014132F">
                      <w:rPr>
                        <w:rFonts w:ascii="Times New Roman" w:hAnsi="Times New Roman" w:cs="Times New Roman"/>
                        <w:color w:val="FFFFFF" w:themeColor="background1"/>
                        <w:sz w:val="16"/>
                        <w:szCs w:val="16"/>
                      </w:rPr>
                      <w:fldChar w:fldCharType="separate"/>
                    </w:r>
                    <w:r w:rsidR="004B3B5F">
                      <w:rPr>
                        <w:rFonts w:ascii="Times New Roman" w:hAnsi="Times New Roman" w:cs="Times New Roman"/>
                        <w:noProof/>
                        <w:color w:val="FFFFFF" w:themeColor="background1"/>
                        <w:sz w:val="16"/>
                        <w:szCs w:val="16"/>
                      </w:rPr>
                      <w:t>63</w:t>
                    </w:r>
                    <w:r w:rsidRPr="0014132F">
                      <w:rPr>
                        <w:rFonts w:ascii="Times New Roman" w:hAnsi="Times New Roman" w:cs="Times New Roman"/>
                        <w:color w:val="FFFFFF" w:themeColor="background1"/>
                        <w:sz w:val="16"/>
                        <w:szCs w:val="16"/>
                      </w:rPr>
                      <w:fldChar w:fldCharType="end"/>
                    </w:r>
                  </w:p>
                </w:txbxContent>
              </v:textbox>
              <w10:wrap anchorx="margin"/>
            </v:shape>
          </w:pict>
        </mc:Fallback>
      </mc:AlternateContent>
    </w:r>
    <w:r>
      <w:rPr>
        <w:noProof/>
        <w:lang w:val="en-GB" w:eastAsia="en-GB"/>
      </w:rPr>
      <mc:AlternateContent>
        <mc:Choice Requires="wps">
          <w:drawing>
            <wp:anchor distT="0" distB="0" distL="114300" distR="114300" simplePos="0" relativeHeight="251666432" behindDoc="0" locked="0" layoutInCell="1" allowOverlap="1">
              <wp:simplePos x="0" y="0"/>
              <wp:positionH relativeFrom="margin">
                <wp:posOffset>914400</wp:posOffset>
              </wp:positionH>
              <wp:positionV relativeFrom="paragraph">
                <wp:posOffset>-24130</wp:posOffset>
              </wp:positionV>
              <wp:extent cx="1714500" cy="203835"/>
              <wp:effectExtent l="0" t="0" r="0" b="5715"/>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0" cy="203835"/>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style>
                      <a:lnRef idx="0">
                        <a:schemeClr val="accent1"/>
                      </a:lnRef>
                      <a:fillRef idx="0">
                        <a:schemeClr val="accent1"/>
                      </a:fillRef>
                      <a:effectRef idx="0">
                        <a:schemeClr val="accent1"/>
                      </a:effectRef>
                      <a:fontRef idx="minor">
                        <a:schemeClr val="dk1"/>
                      </a:fontRef>
                    </wps:style>
                    <wps:txbx>
                      <w:txbxContent>
                        <w:p w:rsidR="00E7540F" w:rsidRPr="001C4B55" w:rsidRDefault="00E7540F" w:rsidP="001C4B55">
                          <w:pPr>
                            <w:jc w:val="both"/>
                            <w:rPr>
                              <w:rFonts w:ascii="Georgia" w:hAnsi="Georgia"/>
                              <w:color w:val="FFFFFF" w:themeColor="background1"/>
                              <w:sz w:val="16"/>
                              <w:szCs w:val="16"/>
                            </w:rPr>
                          </w:pPr>
                          <w:r>
                            <w:rPr>
                              <w:rFonts w:ascii="Georgia" w:hAnsi="Georgia"/>
                              <w:color w:val="FFFFFF" w:themeColor="background1"/>
                              <w:sz w:val="16"/>
                              <w:szCs w:val="16"/>
                            </w:rPr>
                            <w:fldChar w:fldCharType="begin"/>
                          </w:r>
                          <w:r>
                            <w:rPr>
                              <w:rFonts w:ascii="Georgia" w:hAnsi="Georgia"/>
                              <w:color w:val="FFFFFF" w:themeColor="background1"/>
                              <w:sz w:val="16"/>
                              <w:szCs w:val="16"/>
                            </w:rPr>
                            <w:instrText xml:space="preserve"> TIME \@ "d-MMM-yy" </w:instrText>
                          </w:r>
                          <w:r>
                            <w:rPr>
                              <w:rFonts w:ascii="Georgia" w:hAnsi="Georgia"/>
                              <w:color w:val="FFFFFF" w:themeColor="background1"/>
                              <w:sz w:val="16"/>
                              <w:szCs w:val="16"/>
                            </w:rPr>
                            <w:fldChar w:fldCharType="separate"/>
                          </w:r>
                          <w:r>
                            <w:rPr>
                              <w:rFonts w:ascii="Georgia" w:hAnsi="Georgia"/>
                              <w:noProof/>
                              <w:color w:val="FFFFFF" w:themeColor="background1"/>
                              <w:sz w:val="16"/>
                              <w:szCs w:val="16"/>
                            </w:rPr>
                            <w:t>20-Dec-17</w:t>
                          </w:r>
                          <w:r>
                            <w:rPr>
                              <w:rFonts w:ascii="Georgia" w:hAnsi="Georgia"/>
                              <w:color w:val="FFFFFF" w:themeColor="background1"/>
                              <w:sz w:val="16"/>
                              <w:szCs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64" type="#_x0000_t202" style="position:absolute;margin-left:1in;margin-top:-1.9pt;width:135pt;height:16.0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" filled="f" stroked="f">
              <v:path arrowok="t"/>
              <v:textbox>
                <w:txbxContent>
                  <w:p w:rsidR="00E7540F" w:rsidRPr="001C4B55" w:rsidRDefault="00E7540F" w:rsidP="001C4B55">
                    <w:pPr>
                      <w:jc w:val="both"/>
                      <w:rPr>
                        <w:rFonts w:ascii="Georgia" w:hAnsi="Georgia"/>
                        <w:color w:val="FFFFFF" w:themeColor="background1"/>
                        <w:sz w:val="16"/>
                        <w:szCs w:val="16"/>
                      </w:rPr>
                    </w:pPr>
                    <w:r>
                      <w:rPr>
                        <w:rFonts w:ascii="Georgia" w:hAnsi="Georgia"/>
                        <w:color w:val="FFFFFF" w:themeColor="background1"/>
                        <w:sz w:val="16"/>
                        <w:szCs w:val="16"/>
                      </w:rPr>
                      <w:fldChar w:fldCharType="begin"/>
                    </w:r>
                    <w:r>
                      <w:rPr>
                        <w:rFonts w:ascii="Georgia" w:hAnsi="Georgia"/>
                        <w:color w:val="FFFFFF" w:themeColor="background1"/>
                        <w:sz w:val="16"/>
                        <w:szCs w:val="16"/>
                      </w:rPr>
                      <w:instrText xml:space="preserve"> TIME \@ "d-MMM-yy" </w:instrText>
                    </w:r>
                    <w:r>
                      <w:rPr>
                        <w:rFonts w:ascii="Georgia" w:hAnsi="Georgia"/>
                        <w:color w:val="FFFFFF" w:themeColor="background1"/>
                        <w:sz w:val="16"/>
                        <w:szCs w:val="16"/>
                      </w:rPr>
                      <w:fldChar w:fldCharType="separate"/>
                    </w:r>
                    <w:r>
                      <w:rPr>
                        <w:rFonts w:ascii="Georgia" w:hAnsi="Georgia"/>
                        <w:noProof/>
                        <w:color w:val="FFFFFF" w:themeColor="background1"/>
                        <w:sz w:val="16"/>
                        <w:szCs w:val="16"/>
                      </w:rPr>
                      <w:t>20-Dec-17</w:t>
                    </w:r>
                    <w:r>
                      <w:rPr>
                        <w:rFonts w:ascii="Georgia" w:hAnsi="Georgia"/>
                        <w:color w:val="FFFFFF" w:themeColor="background1"/>
                        <w:sz w:val="16"/>
                        <w:szCs w:val="16"/>
                      </w:rPr>
                      <w:fldChar w:fldCharType="end"/>
                    </w:r>
                  </w:p>
                </w:txbxContent>
              </v:textbox>
              <w10:wrap anchorx="margin"/>
            </v:shape>
          </w:pict>
        </mc:Fallback>
      </mc:AlternateContent>
    </w:r>
    <w:r>
      <w:rPr>
        <w:noProof/>
        <w:lang w:val="en-GB" w:eastAsia="en-GB"/>
      </w:rPr>
      <mc:AlternateContent>
        <mc:Choice Requires="wps">
          <w:drawing>
            <wp:anchor distT="0" distB="0" distL="114300" distR="114300" simplePos="0" relativeHeight="251664384" behindDoc="0" locked="0" layoutInCell="1" allowOverlap="1">
              <wp:simplePos x="0" y="0"/>
              <wp:positionH relativeFrom="margin">
                <wp:posOffset>0</wp:posOffset>
              </wp:positionH>
              <wp:positionV relativeFrom="paragraph">
                <wp:posOffset>-24130</wp:posOffset>
              </wp:positionV>
              <wp:extent cx="685800" cy="203835"/>
              <wp:effectExtent l="0" t="0" r="0" b="5715"/>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5800" cy="203835"/>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style>
                      <a:lnRef idx="0">
                        <a:schemeClr val="accent1"/>
                      </a:lnRef>
                      <a:fillRef idx="0">
                        <a:schemeClr val="accent1"/>
                      </a:fillRef>
                      <a:effectRef idx="0">
                        <a:schemeClr val="accent1"/>
                      </a:effectRef>
                      <a:fontRef idx="minor">
                        <a:schemeClr val="dk1"/>
                      </a:fontRef>
                    </wps:style>
                    <wps:txbx>
                      <w:txbxContent>
                        <w:p w:rsidR="00E7540F" w:rsidRPr="001C4B55" w:rsidRDefault="00E7540F" w:rsidP="001C4B55">
                          <w:pPr>
                            <w:jc w:val="both"/>
                            <w:rPr>
                              <w:rFonts w:ascii="Georgia" w:hAnsi="Georgia"/>
                              <w:color w:val="FFFFFF" w:themeColor="background1"/>
                              <w:sz w:val="16"/>
                              <w:szCs w:val="16"/>
                            </w:rPr>
                          </w:pPr>
                          <w:r w:rsidRPr="001C4B55">
                            <w:rPr>
                              <w:rFonts w:ascii="Georgia" w:hAnsi="Georgia"/>
                              <w:color w:val="FFFFFF" w:themeColor="background1"/>
                              <w:sz w:val="16"/>
                              <w:szCs w:val="16"/>
                            </w:rPr>
                            <w:t>Issue 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65" type="#_x0000_t202" style="position:absolute;margin-left:0;margin-top:-1.9pt;width:54pt;height:16.0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" filled="f" stroked="f">
              <v:path arrowok="t"/>
              <v:textbox>
                <w:txbxContent>
                  <w:p w:rsidR="00FC7C62" w:rsidRPr="001C4B55" w:rsidRDefault="00FC7C62" w:rsidP="001C4B55">
                    <w:pPr>
                      <w:jc w:val="both"/>
                      <w:rPr>
                        <w:rFonts w:ascii="Georgia" w:hAnsi="Georgia"/>
                        <w:color w:val="FFFFFF" w:themeColor="background1"/>
                        <w:sz w:val="16"/>
                        <w:szCs w:val="16"/>
                      </w:rPr>
                    </w:pPr>
                    <w:r w:rsidRPr="001C4B55">
                      <w:rPr>
                        <w:rFonts w:ascii="Georgia" w:hAnsi="Georgia"/>
                        <w:color w:val="FFFFFF" w:themeColor="background1"/>
                        <w:sz w:val="16"/>
                        <w:szCs w:val="16"/>
                      </w:rPr>
                      <w:t>Issue 1.1</w:t>
                    </w:r>
                  </w:p>
                </w:txbxContent>
              </v:textbox>
              <w10:wrap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7540F" w:rsidRDefault="00E7540F" w:rsidP="00CB2460">
      <w:r>
        <w:separator/>
      </w:r>
    </w:p>
  </w:footnote>
  <w:footnote w:type="continuationSeparator" w:id="0">
    <w:p w:rsidR="00E7540F" w:rsidRDefault="00E7540F" w:rsidP="00CB246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540F" w:rsidRDefault="00E7540F" w:rsidP="00040C76">
    <w:pPr>
      <w:tabs>
        <w:tab w:val="left" w:pos="4402"/>
      </w:tabs>
      <w:ind w:left="-994" w:right="-930"/>
    </w:pPr>
    <w:r>
      <w:rPr>
        <w:noProof/>
        <w:lang w:val="en-GB" w:eastAsia="en-GB"/>
      </w:rPr>
      <mc:AlternateContent>
        <mc:Choice Requires="wps">
          <w:drawing>
            <wp:anchor distT="0" distB="0" distL="114300" distR="114300" simplePos="0" relativeHeight="251661312" behindDoc="0" locked="0" layoutInCell="1" allowOverlap="1">
              <wp:simplePos x="0" y="0"/>
              <wp:positionH relativeFrom="margin">
                <wp:posOffset>3060082</wp:posOffset>
              </wp:positionH>
              <wp:positionV relativeFrom="paragraph">
                <wp:posOffset>-35927</wp:posOffset>
              </wp:positionV>
              <wp:extent cx="3086100" cy="514985"/>
              <wp:effectExtent l="0" t="0" r="0" b="0"/>
              <wp:wrapNone/>
              <wp:docPr id="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6100" cy="514985"/>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style>
                      <a:lnRef idx="0">
                        <a:schemeClr val="accent1"/>
                      </a:lnRef>
                      <a:fillRef idx="0">
                        <a:schemeClr val="accent1"/>
                      </a:fillRef>
                      <a:effectRef idx="0">
                        <a:schemeClr val="accent1"/>
                      </a:effectRef>
                      <a:fontRef idx="minor">
                        <a:schemeClr val="dk1"/>
                      </a:fontRef>
                    </wps:style>
                    <wps:txbx>
                      <w:txbxContent>
                        <w:p w:rsidR="00E7540F" w:rsidRPr="00B537E2" w:rsidRDefault="00E7540F" w:rsidP="00B537E2">
                          <w:pPr>
                            <w:jc w:val="right"/>
                            <w:rPr>
                              <w:rFonts w:ascii="Futura PT Heavy" w:hAnsi="Futura PT Heavy" w:cs="Arial"/>
                              <w:b/>
                              <w:color w:val="FFFFFF" w:themeColor="background1"/>
                            </w:rPr>
                          </w:pPr>
                          <w:r w:rsidRPr="00B537E2">
                            <w:rPr>
                              <w:rFonts w:ascii="Futura PT Heavy" w:hAnsi="Futura PT Heavy" w:cs="Arial"/>
                              <w:b/>
                              <w:color w:val="FFFFFF" w:themeColor="background1"/>
                            </w:rPr>
                            <w:t>LESSON PLANS</w:t>
                          </w:r>
                        </w:p>
                        <w:p w:rsidR="00E7540F" w:rsidRPr="00B537E2" w:rsidRDefault="00E7540F" w:rsidP="00B537E2">
                          <w:pPr>
                            <w:jc w:val="right"/>
                            <w:rPr>
                              <w:rFonts w:ascii="Futura PT Heavy" w:hAnsi="Futura PT Heavy" w:cs="Arial"/>
                              <w:color w:val="76B835"/>
                            </w:rPr>
                          </w:pPr>
                          <w:r w:rsidRPr="00B537E2">
                            <w:rPr>
                              <w:rFonts w:ascii="Futura PT Heavy" w:hAnsi="Futura PT Heavy" w:cs="Arial"/>
                              <w:color w:val="76B835"/>
                            </w:rPr>
                            <w:t xml:space="preserve">ICT – </w:t>
                          </w:r>
                          <w:r>
                            <w:rPr>
                              <w:rFonts w:ascii="Futura PT Heavy" w:hAnsi="Futura PT Heavy" w:cs="Arial"/>
                              <w:color w:val="76B835"/>
                            </w:rPr>
                            <w:t>STUDENT</w:t>
                          </w:r>
                          <w:r w:rsidRPr="00B537E2">
                            <w:rPr>
                              <w:rFonts w:ascii="Futura PT Heavy" w:hAnsi="Futura PT Heavy" w:cs="Arial"/>
                              <w:color w:val="76B835"/>
                            </w:rPr>
                            <w:t xml:space="preserve"> PACK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 o:spid="_x0000_s1061" type="#_x0000_t202" style="position:absolute;left:0;text-align:left;margin-left:240.95pt;margin-top:-2.85pt;width:243pt;height:40.5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" filled="f" stroked="f">
              <v:path arrowok="t"/>
              <v:textbox>
                <w:txbxContent>
                  <w:p w:rsidR="00E7540F" w:rsidRPr="00B537E2" w:rsidRDefault="00E7540F" w:rsidP="00B537E2">
                    <w:pPr>
                      <w:jc w:val="right"/>
                      <w:rPr>
                        <w:rFonts w:ascii="Futura PT Heavy" w:hAnsi="Futura PT Heavy" w:cs="Arial"/>
                        <w:b/>
                        <w:color w:val="FFFFFF" w:themeColor="background1"/>
                      </w:rPr>
                    </w:pPr>
                    <w:r w:rsidRPr="00B537E2">
                      <w:rPr>
                        <w:rFonts w:ascii="Futura PT Heavy" w:hAnsi="Futura PT Heavy" w:cs="Arial"/>
                        <w:b/>
                        <w:color w:val="FFFFFF" w:themeColor="background1"/>
                      </w:rPr>
                      <w:t>LESSON PLANS</w:t>
                    </w:r>
                  </w:p>
                  <w:p w:rsidR="00E7540F" w:rsidRPr="00B537E2" w:rsidRDefault="00E7540F" w:rsidP="00B537E2">
                    <w:pPr>
                      <w:jc w:val="right"/>
                      <w:rPr>
                        <w:rFonts w:ascii="Futura PT Heavy" w:hAnsi="Futura PT Heavy" w:cs="Arial"/>
                        <w:color w:val="76B835"/>
                      </w:rPr>
                    </w:pPr>
                    <w:r w:rsidRPr="00B537E2">
                      <w:rPr>
                        <w:rFonts w:ascii="Futura PT Heavy" w:hAnsi="Futura PT Heavy" w:cs="Arial"/>
                        <w:color w:val="76B835"/>
                      </w:rPr>
                      <w:t xml:space="preserve">ICT – </w:t>
                    </w:r>
                    <w:r>
                      <w:rPr>
                        <w:rFonts w:ascii="Futura PT Heavy" w:hAnsi="Futura PT Heavy" w:cs="Arial"/>
                        <w:color w:val="76B835"/>
                      </w:rPr>
                      <w:t>STUDENT</w:t>
                    </w:r>
                    <w:r w:rsidRPr="00B537E2">
                      <w:rPr>
                        <w:rFonts w:ascii="Futura PT Heavy" w:hAnsi="Futura PT Heavy" w:cs="Arial"/>
                        <w:color w:val="76B835"/>
                      </w:rPr>
                      <w:t xml:space="preserve"> PACK</w:t>
                    </w:r>
                  </w:p>
                </w:txbxContent>
              </v:textbox>
              <w10:wrap anchorx="margin"/>
            </v:shape>
          </w:pict>
        </mc:Fallback>
      </mc:AlternateContent>
    </w:r>
    <w:r>
      <w:rPr>
        <w:noProof/>
        <w:lang w:val="en-GB" w:eastAsia="en-GB"/>
      </w:rPr>
      <w:drawing>
        <wp:anchor distT="0" distB="0" distL="114300" distR="114300" simplePos="0" relativeHeight="251672576" behindDoc="1" locked="0" layoutInCell="1" allowOverlap="1" wp14:anchorId="2B54652C" wp14:editId="5FBA127D">
          <wp:simplePos x="0" y="0"/>
          <wp:positionH relativeFrom="page">
            <wp:align>left</wp:align>
          </wp:positionH>
          <wp:positionV relativeFrom="paragraph">
            <wp:posOffset>-440022</wp:posOffset>
          </wp:positionV>
          <wp:extent cx="7602855" cy="1173480"/>
          <wp:effectExtent l="0" t="0" r="0" b="762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4 Portratit Template-0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02855" cy="117348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EF23BF"/>
    <w:multiLevelType w:val="hybridMultilevel"/>
    <w:tmpl w:val="4120F68C"/>
    <w:lvl w:ilvl="0" w:tplc="08090001">
      <w:start w:val="1"/>
      <w:numFmt w:val="bullet"/>
      <w:lvlText w:val=""/>
      <w:lvlJc w:val="left"/>
      <w:pPr>
        <w:ind w:left="1077" w:hanging="360"/>
      </w:pPr>
      <w:rPr>
        <w:rFonts w:ascii="Symbol" w:hAnsi="Symbol" w:hint="default"/>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 w15:restartNumberingAfterBreak="0">
    <w:nsid w:val="0D5401E0"/>
    <w:multiLevelType w:val="hybridMultilevel"/>
    <w:tmpl w:val="5D8650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0ED16C8"/>
    <w:multiLevelType w:val="hybridMultilevel"/>
    <w:tmpl w:val="36E436A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 w15:restartNumberingAfterBreak="0">
    <w:nsid w:val="1B780081"/>
    <w:multiLevelType w:val="hybridMultilevel"/>
    <w:tmpl w:val="F7D68964"/>
    <w:lvl w:ilvl="0" w:tplc="08090001">
      <w:start w:val="1"/>
      <w:numFmt w:val="bullet"/>
      <w:lvlText w:val=""/>
      <w:lvlJc w:val="left"/>
      <w:pPr>
        <w:ind w:left="1077" w:hanging="360"/>
      </w:pPr>
      <w:rPr>
        <w:rFonts w:ascii="Symbol" w:hAnsi="Symbol" w:hint="default"/>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 w15:restartNumberingAfterBreak="0">
    <w:nsid w:val="1DF20B06"/>
    <w:multiLevelType w:val="hybridMultilevel"/>
    <w:tmpl w:val="1B3C4BFA"/>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68E6276"/>
    <w:multiLevelType w:val="hybridMultilevel"/>
    <w:tmpl w:val="05B0690C"/>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9CC4191"/>
    <w:multiLevelType w:val="hybridMultilevel"/>
    <w:tmpl w:val="124A1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6821A7C"/>
    <w:multiLevelType w:val="hybridMultilevel"/>
    <w:tmpl w:val="7E24B97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4B496F8F"/>
    <w:multiLevelType w:val="hybridMultilevel"/>
    <w:tmpl w:val="0636B776"/>
    <w:lvl w:ilvl="0" w:tplc="B1B28F68">
      <w:start w:val="1"/>
      <w:numFmt w:val="bullet"/>
      <w:lvlText w:val="•"/>
      <w:lvlJc w:val="left"/>
      <w:pPr>
        <w:ind w:left="42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D89394B"/>
    <w:multiLevelType w:val="hybridMultilevel"/>
    <w:tmpl w:val="64D6D5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3B8774C"/>
    <w:multiLevelType w:val="hybridMultilevel"/>
    <w:tmpl w:val="F3C0AC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ACC0D02"/>
    <w:multiLevelType w:val="hybridMultilevel"/>
    <w:tmpl w:val="7512D5C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63644907"/>
    <w:multiLevelType w:val="hybridMultilevel"/>
    <w:tmpl w:val="A3D47C26"/>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6A697920"/>
    <w:multiLevelType w:val="hybridMultilevel"/>
    <w:tmpl w:val="2EC6B130"/>
    <w:lvl w:ilvl="0" w:tplc="08090001">
      <w:start w:val="1"/>
      <w:numFmt w:val="bullet"/>
      <w:lvlText w:val=""/>
      <w:lvlJc w:val="left"/>
      <w:pPr>
        <w:ind w:left="1077" w:hanging="360"/>
      </w:pPr>
      <w:rPr>
        <w:rFonts w:ascii="Symbol" w:hAnsi="Symbol" w:hint="default"/>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4" w15:restartNumberingAfterBreak="0">
    <w:nsid w:val="74BC1DCB"/>
    <w:multiLevelType w:val="hybridMultilevel"/>
    <w:tmpl w:val="4686D5B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75E0554B"/>
    <w:multiLevelType w:val="hybridMultilevel"/>
    <w:tmpl w:val="C63A29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8"/>
  </w:num>
  <w:num w:numId="2">
    <w:abstractNumId w:val="6"/>
  </w:num>
  <w:num w:numId="3">
    <w:abstractNumId w:val="9"/>
  </w:num>
  <w:num w:numId="4">
    <w:abstractNumId w:val="2"/>
  </w:num>
  <w:num w:numId="5">
    <w:abstractNumId w:val="5"/>
  </w:num>
  <w:num w:numId="6">
    <w:abstractNumId w:val="4"/>
  </w:num>
  <w:num w:numId="7">
    <w:abstractNumId w:val="7"/>
  </w:num>
  <w:num w:numId="8">
    <w:abstractNumId w:val="1"/>
  </w:num>
  <w:num w:numId="9">
    <w:abstractNumId w:val="12"/>
  </w:num>
  <w:num w:numId="10">
    <w:abstractNumId w:val="3"/>
  </w:num>
  <w:num w:numId="11">
    <w:abstractNumId w:val="13"/>
  </w:num>
  <w:num w:numId="12">
    <w:abstractNumId w:val="0"/>
  </w:num>
  <w:num w:numId="13">
    <w:abstractNumId w:val="14"/>
  </w:num>
  <w:num w:numId="14">
    <w:abstractNumId w:val="11"/>
  </w:num>
  <w:num w:numId="15">
    <w:abstractNumId w:val="10"/>
  </w:num>
  <w:num w:numId="1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proofState w:spelling="clean" w:grammar="clean"/>
  <w:attachedTemplate r:id="rId1"/>
  <w:defaultTabStop w:val="720"/>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13C0"/>
    <w:rsid w:val="0000310F"/>
    <w:rsid w:val="00040C76"/>
    <w:rsid w:val="001122F3"/>
    <w:rsid w:val="00121384"/>
    <w:rsid w:val="0014132F"/>
    <w:rsid w:val="001C4B55"/>
    <w:rsid w:val="001F6FB4"/>
    <w:rsid w:val="00344277"/>
    <w:rsid w:val="00361AF8"/>
    <w:rsid w:val="00424152"/>
    <w:rsid w:val="00457526"/>
    <w:rsid w:val="004666AF"/>
    <w:rsid w:val="004B3B5F"/>
    <w:rsid w:val="00556485"/>
    <w:rsid w:val="0055667D"/>
    <w:rsid w:val="005C6198"/>
    <w:rsid w:val="006E79BA"/>
    <w:rsid w:val="00730685"/>
    <w:rsid w:val="0073159F"/>
    <w:rsid w:val="00740DFF"/>
    <w:rsid w:val="00746D99"/>
    <w:rsid w:val="0075748D"/>
    <w:rsid w:val="007E7E42"/>
    <w:rsid w:val="008151E5"/>
    <w:rsid w:val="00862E81"/>
    <w:rsid w:val="008C62CC"/>
    <w:rsid w:val="00900294"/>
    <w:rsid w:val="00935FC7"/>
    <w:rsid w:val="00973049"/>
    <w:rsid w:val="009A1B9D"/>
    <w:rsid w:val="009C6F3C"/>
    <w:rsid w:val="00A113C0"/>
    <w:rsid w:val="00A262C7"/>
    <w:rsid w:val="00A367F6"/>
    <w:rsid w:val="00B07369"/>
    <w:rsid w:val="00B25436"/>
    <w:rsid w:val="00B34007"/>
    <w:rsid w:val="00B537E2"/>
    <w:rsid w:val="00BA1789"/>
    <w:rsid w:val="00CB2460"/>
    <w:rsid w:val="00E22A3D"/>
    <w:rsid w:val="00E27177"/>
    <w:rsid w:val="00E7540F"/>
    <w:rsid w:val="00EA156D"/>
    <w:rsid w:val="00F4368A"/>
    <w:rsid w:val="00F95795"/>
    <w:rsid w:val="00FB2763"/>
    <w:rsid w:val="00FC7C6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5:docId w15:val="{BFD8B4C2-D681-4169-B4F0-2C60C72849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B2763"/>
    <w:rPr>
      <w:rFonts w:ascii="Franklin Gothic Book" w:hAnsi="Franklin Gothic Book"/>
      <w:color w:val="00313C"/>
    </w:rPr>
  </w:style>
  <w:style w:type="paragraph" w:styleId="Heading1">
    <w:name w:val="heading 1"/>
    <w:basedOn w:val="Normal"/>
    <w:next w:val="Normal"/>
    <w:link w:val="Heading1Char"/>
    <w:uiPriority w:val="9"/>
    <w:qFormat/>
    <w:rsid w:val="00040C76"/>
    <w:pPr>
      <w:keepNext/>
      <w:keepLines/>
      <w:spacing w:line="360" w:lineRule="auto"/>
      <w:ind w:left="-1077"/>
      <w:jc w:val="both"/>
      <w:outlineLvl w:val="0"/>
    </w:pPr>
    <w:rPr>
      <w:rFonts w:ascii="Trebuchet MS" w:eastAsiaTheme="majorEastAsia" w:hAnsi="Trebuchet MS" w:cstheme="majorBidi"/>
      <w:b/>
      <w:bCs/>
      <w:caps/>
      <w:sz w:val="32"/>
      <w:szCs w:val="32"/>
    </w:rPr>
  </w:style>
  <w:style w:type="paragraph" w:styleId="Heading2">
    <w:name w:val="heading 2"/>
    <w:basedOn w:val="Normal"/>
    <w:next w:val="Normal"/>
    <w:link w:val="Heading2Char"/>
    <w:uiPriority w:val="9"/>
    <w:unhideWhenUsed/>
    <w:qFormat/>
    <w:rsid w:val="00FB2763"/>
    <w:pPr>
      <w:outlineLvl w:val="1"/>
    </w:pPr>
    <w:rPr>
      <w:rFonts w:ascii="Georgia" w:hAnsi="Georgia"/>
      <w:sz w:val="32"/>
      <w:szCs w:val="32"/>
    </w:rPr>
  </w:style>
  <w:style w:type="paragraph" w:styleId="Heading3">
    <w:name w:val="heading 3"/>
    <w:next w:val="Normal"/>
    <w:link w:val="Heading3Char"/>
    <w:uiPriority w:val="9"/>
    <w:unhideWhenUsed/>
    <w:qFormat/>
    <w:rsid w:val="00A113C0"/>
    <w:pPr>
      <w:keepNext/>
      <w:keepLines/>
      <w:spacing w:after="175" w:line="259" w:lineRule="auto"/>
      <w:ind w:left="10" w:hanging="10"/>
      <w:outlineLvl w:val="2"/>
    </w:pPr>
    <w:rPr>
      <w:rFonts w:ascii="Arial" w:eastAsia="Arial" w:hAnsi="Arial" w:cs="Arial"/>
      <w:b/>
      <w:color w:val="104F75"/>
      <w:sz w:val="28"/>
      <w:szCs w:val="22"/>
      <w:lang w:val="en-GB" w:eastAsia="en-GB"/>
    </w:rPr>
  </w:style>
  <w:style w:type="paragraph" w:styleId="Heading4">
    <w:name w:val="heading 4"/>
    <w:basedOn w:val="Normal"/>
    <w:next w:val="Normal"/>
    <w:link w:val="Heading4Char"/>
    <w:uiPriority w:val="9"/>
    <w:semiHidden/>
    <w:unhideWhenUsed/>
    <w:qFormat/>
    <w:rsid w:val="00A113C0"/>
    <w:pPr>
      <w:keepNext/>
      <w:keepLines/>
      <w:spacing w:before="40" w:line="276" w:lineRule="auto"/>
      <w:outlineLvl w:val="3"/>
    </w:pPr>
    <w:rPr>
      <w:rFonts w:asciiTheme="majorHAnsi" w:eastAsiaTheme="majorEastAsia" w:hAnsiTheme="majorHAnsi" w:cstheme="majorBidi"/>
      <w:i/>
      <w:iCs/>
      <w:color w:val="365F91" w:themeColor="accent1" w:themeShade="BF"/>
      <w:sz w:val="22"/>
      <w:szCs w:val="22"/>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40C76"/>
    <w:rPr>
      <w:rFonts w:ascii="Trebuchet MS" w:eastAsiaTheme="majorEastAsia" w:hAnsi="Trebuchet MS" w:cstheme="majorBidi"/>
      <w:b/>
      <w:bCs/>
      <w:caps/>
      <w:color w:val="00313C"/>
      <w:sz w:val="32"/>
      <w:szCs w:val="32"/>
    </w:rPr>
  </w:style>
  <w:style w:type="character" w:customStyle="1" w:styleId="Heading2Char">
    <w:name w:val="Heading 2 Char"/>
    <w:basedOn w:val="DefaultParagraphFont"/>
    <w:link w:val="Heading2"/>
    <w:uiPriority w:val="9"/>
    <w:rsid w:val="00FB2763"/>
    <w:rPr>
      <w:rFonts w:ascii="Georgia" w:hAnsi="Georgia"/>
      <w:sz w:val="32"/>
      <w:szCs w:val="32"/>
    </w:rPr>
  </w:style>
  <w:style w:type="character" w:customStyle="1" w:styleId="Heading3Char">
    <w:name w:val="Heading 3 Char"/>
    <w:basedOn w:val="DefaultParagraphFont"/>
    <w:link w:val="Heading3"/>
    <w:uiPriority w:val="9"/>
    <w:rsid w:val="00A113C0"/>
    <w:rPr>
      <w:rFonts w:ascii="Arial" w:eastAsia="Arial" w:hAnsi="Arial" w:cs="Arial"/>
      <w:b/>
      <w:color w:val="104F75"/>
      <w:sz w:val="28"/>
      <w:szCs w:val="22"/>
      <w:lang w:val="en-GB" w:eastAsia="en-GB"/>
    </w:rPr>
  </w:style>
  <w:style w:type="character" w:customStyle="1" w:styleId="Heading4Char">
    <w:name w:val="Heading 4 Char"/>
    <w:basedOn w:val="DefaultParagraphFont"/>
    <w:link w:val="Heading4"/>
    <w:uiPriority w:val="9"/>
    <w:semiHidden/>
    <w:rsid w:val="00A113C0"/>
    <w:rPr>
      <w:rFonts w:asciiTheme="majorHAnsi" w:eastAsiaTheme="majorEastAsia" w:hAnsiTheme="majorHAnsi" w:cstheme="majorBidi"/>
      <w:i/>
      <w:iCs/>
      <w:color w:val="365F91" w:themeColor="accent1" w:themeShade="BF"/>
      <w:sz w:val="22"/>
      <w:szCs w:val="22"/>
      <w:lang w:val="en-GB"/>
    </w:rPr>
  </w:style>
  <w:style w:type="paragraph" w:styleId="Header">
    <w:name w:val="header"/>
    <w:basedOn w:val="Normal"/>
    <w:link w:val="HeaderChar"/>
    <w:uiPriority w:val="99"/>
    <w:unhideWhenUsed/>
    <w:rsid w:val="00CB2460"/>
    <w:pPr>
      <w:tabs>
        <w:tab w:val="center" w:pos="4320"/>
        <w:tab w:val="right" w:pos="8640"/>
      </w:tabs>
    </w:pPr>
  </w:style>
  <w:style w:type="character" w:customStyle="1" w:styleId="HeaderChar">
    <w:name w:val="Header Char"/>
    <w:basedOn w:val="DefaultParagraphFont"/>
    <w:link w:val="Header"/>
    <w:uiPriority w:val="99"/>
    <w:rsid w:val="00CB2460"/>
  </w:style>
  <w:style w:type="paragraph" w:styleId="Footer">
    <w:name w:val="footer"/>
    <w:basedOn w:val="Normal"/>
    <w:link w:val="FooterChar"/>
    <w:uiPriority w:val="99"/>
    <w:unhideWhenUsed/>
    <w:rsid w:val="00CB2460"/>
    <w:pPr>
      <w:tabs>
        <w:tab w:val="center" w:pos="4320"/>
        <w:tab w:val="right" w:pos="8640"/>
      </w:tabs>
    </w:pPr>
  </w:style>
  <w:style w:type="character" w:customStyle="1" w:styleId="FooterChar">
    <w:name w:val="Footer Char"/>
    <w:basedOn w:val="DefaultParagraphFont"/>
    <w:link w:val="Footer"/>
    <w:uiPriority w:val="99"/>
    <w:rsid w:val="00CB2460"/>
  </w:style>
  <w:style w:type="paragraph" w:styleId="BalloonText">
    <w:name w:val="Balloon Text"/>
    <w:basedOn w:val="Normal"/>
    <w:link w:val="BalloonTextChar"/>
    <w:uiPriority w:val="99"/>
    <w:semiHidden/>
    <w:unhideWhenUsed/>
    <w:rsid w:val="00935FC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35FC7"/>
    <w:rPr>
      <w:rFonts w:ascii="Lucida Grande" w:hAnsi="Lucida Grande" w:cs="Lucida Grande"/>
      <w:sz w:val="18"/>
      <w:szCs w:val="18"/>
    </w:rPr>
  </w:style>
  <w:style w:type="character" w:styleId="PageNumber">
    <w:name w:val="page number"/>
    <w:basedOn w:val="DefaultParagraphFont"/>
    <w:uiPriority w:val="99"/>
    <w:semiHidden/>
    <w:unhideWhenUsed/>
    <w:rsid w:val="0014132F"/>
  </w:style>
  <w:style w:type="paragraph" w:customStyle="1" w:styleId="BasicParagraph">
    <w:name w:val="[Basic Paragraph]"/>
    <w:basedOn w:val="Normal"/>
    <w:uiPriority w:val="99"/>
    <w:rsid w:val="0014132F"/>
    <w:pPr>
      <w:widowControl w:val="0"/>
      <w:autoSpaceDE w:val="0"/>
      <w:autoSpaceDN w:val="0"/>
      <w:adjustRightInd w:val="0"/>
      <w:spacing w:line="288" w:lineRule="auto"/>
      <w:textAlignment w:val="center"/>
    </w:pPr>
    <w:rPr>
      <w:rFonts w:ascii="MinionPro-Regular" w:hAnsi="MinionPro-Regular" w:cs="MinionPro-Regular"/>
      <w:color w:val="000000"/>
      <w:lang w:val="en-GB"/>
    </w:rPr>
  </w:style>
  <w:style w:type="character" w:styleId="Hyperlink">
    <w:name w:val="Hyperlink"/>
    <w:rsid w:val="00A113C0"/>
    <w:rPr>
      <w:color w:val="0000FF"/>
      <w:u w:val="single"/>
    </w:rPr>
  </w:style>
  <w:style w:type="paragraph" w:styleId="NoSpacing">
    <w:name w:val="No Spacing"/>
    <w:uiPriority w:val="1"/>
    <w:qFormat/>
    <w:rsid w:val="00A113C0"/>
    <w:rPr>
      <w:rFonts w:ascii="Calibri" w:eastAsia="Calibri" w:hAnsi="Calibri" w:cs="Times New Roman"/>
      <w:sz w:val="22"/>
      <w:szCs w:val="22"/>
      <w:lang w:val="en-GB"/>
    </w:rPr>
  </w:style>
  <w:style w:type="table" w:styleId="TableGrid">
    <w:name w:val="Table Grid"/>
    <w:basedOn w:val="TableNormal"/>
    <w:uiPriority w:val="59"/>
    <w:rsid w:val="00A113C0"/>
    <w:rPr>
      <w:rFonts w:eastAsiaTheme="minorHAns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atch-title">
    <w:name w:val="watch-title"/>
    <w:basedOn w:val="DefaultParagraphFont"/>
    <w:rsid w:val="00A113C0"/>
    <w:rPr>
      <w:sz w:val="24"/>
      <w:szCs w:val="24"/>
      <w:bdr w:val="none" w:sz="0" w:space="0" w:color="auto" w:frame="1"/>
      <w:shd w:val="clear" w:color="auto" w:fill="auto"/>
    </w:rPr>
  </w:style>
  <w:style w:type="character" w:customStyle="1" w:styleId="ytp-time-current2">
    <w:name w:val="ytp-time-current2"/>
    <w:basedOn w:val="DefaultParagraphFont"/>
    <w:rsid w:val="00A113C0"/>
    <w:rPr>
      <w:sz w:val="24"/>
      <w:szCs w:val="24"/>
      <w:bdr w:val="none" w:sz="0" w:space="0" w:color="auto" w:frame="1"/>
      <w:shd w:val="clear" w:color="auto" w:fill="auto"/>
    </w:rPr>
  </w:style>
  <w:style w:type="character" w:customStyle="1" w:styleId="ytp-time-separator2">
    <w:name w:val="ytp-time-separator2"/>
    <w:basedOn w:val="DefaultParagraphFont"/>
    <w:rsid w:val="00A113C0"/>
    <w:rPr>
      <w:color w:val="DDDDDD"/>
      <w:sz w:val="24"/>
      <w:szCs w:val="24"/>
      <w:bdr w:val="none" w:sz="0" w:space="0" w:color="auto" w:frame="1"/>
      <w:shd w:val="clear" w:color="auto" w:fill="auto"/>
    </w:rPr>
  </w:style>
  <w:style w:type="character" w:customStyle="1" w:styleId="ytp-time-duration2">
    <w:name w:val="ytp-time-duration2"/>
    <w:basedOn w:val="DefaultParagraphFont"/>
    <w:rsid w:val="00A113C0"/>
    <w:rPr>
      <w:color w:val="DDDDDD"/>
      <w:sz w:val="24"/>
      <w:szCs w:val="24"/>
      <w:bdr w:val="none" w:sz="0" w:space="0" w:color="auto" w:frame="1"/>
      <w:shd w:val="clear" w:color="auto" w:fill="auto"/>
    </w:rPr>
  </w:style>
  <w:style w:type="paragraph" w:customStyle="1" w:styleId="footnotedescription">
    <w:name w:val="footnote description"/>
    <w:next w:val="Normal"/>
    <w:link w:val="footnotedescriptionChar"/>
    <w:hidden/>
    <w:rsid w:val="00A113C0"/>
    <w:pPr>
      <w:spacing w:line="293" w:lineRule="auto"/>
      <w:jc w:val="both"/>
    </w:pPr>
    <w:rPr>
      <w:rFonts w:ascii="Arial" w:eastAsia="Arial" w:hAnsi="Arial" w:cs="Arial"/>
      <w:color w:val="000000"/>
      <w:sz w:val="20"/>
      <w:szCs w:val="22"/>
      <w:lang w:val="en-GB" w:eastAsia="en-GB"/>
    </w:rPr>
  </w:style>
  <w:style w:type="character" w:customStyle="1" w:styleId="footnotedescriptionChar">
    <w:name w:val="footnote description Char"/>
    <w:link w:val="footnotedescription"/>
    <w:rsid w:val="00A113C0"/>
    <w:rPr>
      <w:rFonts w:ascii="Arial" w:eastAsia="Arial" w:hAnsi="Arial" w:cs="Arial"/>
      <w:color w:val="000000"/>
      <w:sz w:val="20"/>
      <w:szCs w:val="22"/>
      <w:lang w:val="en-GB" w:eastAsia="en-GB"/>
    </w:rPr>
  </w:style>
  <w:style w:type="character" w:customStyle="1" w:styleId="footnotemark">
    <w:name w:val="footnote mark"/>
    <w:hidden/>
    <w:rsid w:val="00A113C0"/>
    <w:rPr>
      <w:rFonts w:ascii="Arial" w:eastAsia="Arial" w:hAnsi="Arial" w:cs="Arial"/>
      <w:color w:val="000000"/>
      <w:sz w:val="20"/>
      <w:vertAlign w:val="superscript"/>
    </w:rPr>
  </w:style>
  <w:style w:type="paragraph" w:styleId="ListParagraph">
    <w:name w:val="List Paragraph"/>
    <w:basedOn w:val="Normal"/>
    <w:uiPriority w:val="34"/>
    <w:qFormat/>
    <w:rsid w:val="00A113C0"/>
    <w:pPr>
      <w:spacing w:after="200" w:line="276" w:lineRule="auto"/>
      <w:ind w:left="720"/>
      <w:contextualSpacing/>
    </w:pPr>
    <w:rPr>
      <w:rFonts w:ascii="Calibri" w:eastAsia="Calibri" w:hAnsi="Calibri" w:cs="Times New Roman"/>
      <w:color w:val="auto"/>
      <w:sz w:val="22"/>
      <w:szCs w:val="22"/>
      <w:lang w:val="en-GB"/>
    </w:rPr>
  </w:style>
  <w:style w:type="paragraph" w:styleId="FootnoteText">
    <w:name w:val="footnote text"/>
    <w:basedOn w:val="Normal"/>
    <w:link w:val="FootnoteTextChar"/>
    <w:uiPriority w:val="99"/>
    <w:semiHidden/>
    <w:unhideWhenUsed/>
    <w:rsid w:val="00A113C0"/>
    <w:rPr>
      <w:rFonts w:ascii="Calibri" w:eastAsia="Calibri" w:hAnsi="Calibri" w:cs="Times New Roman"/>
      <w:color w:val="auto"/>
      <w:sz w:val="20"/>
      <w:szCs w:val="20"/>
      <w:lang w:val="en-GB"/>
    </w:rPr>
  </w:style>
  <w:style w:type="character" w:customStyle="1" w:styleId="FootnoteTextChar">
    <w:name w:val="Footnote Text Char"/>
    <w:basedOn w:val="DefaultParagraphFont"/>
    <w:link w:val="FootnoteText"/>
    <w:uiPriority w:val="99"/>
    <w:semiHidden/>
    <w:rsid w:val="00A113C0"/>
    <w:rPr>
      <w:rFonts w:ascii="Calibri" w:eastAsia="Calibri" w:hAnsi="Calibri" w:cs="Times New Roman"/>
      <w:sz w:val="20"/>
      <w:szCs w:val="20"/>
      <w:lang w:val="en-GB"/>
    </w:rPr>
  </w:style>
  <w:style w:type="paragraph" w:styleId="NormalWeb">
    <w:name w:val="Normal (Web)"/>
    <w:basedOn w:val="Normal"/>
    <w:uiPriority w:val="99"/>
    <w:unhideWhenUsed/>
    <w:rsid w:val="00A113C0"/>
    <w:pPr>
      <w:spacing w:after="150"/>
    </w:pPr>
    <w:rPr>
      <w:rFonts w:ascii="Times New Roman" w:eastAsia="Times New Roman" w:hAnsi="Times New Roman" w:cs="Times New Roman"/>
      <w:color w:val="auto"/>
      <w:lang w:val="en-GB" w:eastAsia="en-GB"/>
    </w:rPr>
  </w:style>
  <w:style w:type="character" w:styleId="Strong">
    <w:name w:val="Strong"/>
    <w:basedOn w:val="DefaultParagraphFont"/>
    <w:uiPriority w:val="22"/>
    <w:qFormat/>
    <w:rsid w:val="00A113C0"/>
    <w:rPr>
      <w:b/>
      <w:bCs/>
    </w:rPr>
  </w:style>
  <w:style w:type="character" w:customStyle="1" w:styleId="hvr">
    <w:name w:val="hvr"/>
    <w:basedOn w:val="DefaultParagraphFont"/>
    <w:rsid w:val="00A113C0"/>
  </w:style>
  <w:style w:type="character" w:customStyle="1" w:styleId="oneclick-link">
    <w:name w:val="oneclick-link"/>
    <w:basedOn w:val="DefaultParagraphFont"/>
    <w:rsid w:val="00A113C0"/>
  </w:style>
  <w:style w:type="paragraph" w:customStyle="1" w:styleId="Default">
    <w:name w:val="Default"/>
    <w:rsid w:val="00A113C0"/>
    <w:pPr>
      <w:autoSpaceDE w:val="0"/>
      <w:autoSpaceDN w:val="0"/>
      <w:adjustRightInd w:val="0"/>
    </w:pPr>
    <w:rPr>
      <w:rFonts w:ascii="Georgia" w:eastAsiaTheme="minorHAnsi" w:hAnsi="Georgia" w:cs="Georgia"/>
      <w:color w:val="000000"/>
      <w:lang w:val="en-GB"/>
    </w:rPr>
  </w:style>
  <w:style w:type="table" w:customStyle="1" w:styleId="TableGrid1">
    <w:name w:val="Table Grid1"/>
    <w:basedOn w:val="TableNormal"/>
    <w:next w:val="TableGrid"/>
    <w:uiPriority w:val="59"/>
    <w:rsid w:val="00A113C0"/>
    <w:rPr>
      <w:rFonts w:eastAsia="Times New Roman" w:cs="Times New Roman"/>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A113C0"/>
    <w:rPr>
      <w:rFonts w:eastAsia="Times New Roman" w:cs="Times New Roman"/>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jpeg"/><Relationship Id="rId84" Type="http://schemas.openxmlformats.org/officeDocument/2006/relationships/image" Target="media/image71.png"/><Relationship Id="rId89" Type="http://schemas.openxmlformats.org/officeDocument/2006/relationships/image" Target="media/image75.jp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78.pn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hyperlink" Target="http://www.bbc.co.uk" TargetMode="External"/><Relationship Id="rId107" Type="http://schemas.openxmlformats.org/officeDocument/2006/relationships/theme" Target="theme/theme1.xml"/><Relationship Id="rId11" Type="http://schemas.openxmlformats.org/officeDocument/2006/relationships/image" Target="media/image3.jpg"/><Relationship Id="rId24" Type="http://schemas.openxmlformats.org/officeDocument/2006/relationships/image" Target="media/image16.jpeg"/><Relationship Id="rId32" Type="http://schemas.openxmlformats.org/officeDocument/2006/relationships/image" Target="media/image22.jp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2.png"/><Relationship Id="rId79" Type="http://schemas.openxmlformats.org/officeDocument/2006/relationships/image" Target="media/image67.jpg"/><Relationship Id="rId87" Type="http://schemas.openxmlformats.org/officeDocument/2006/relationships/hyperlink" Target="http://www.autocity.org.uk" TargetMode="External"/><Relationship Id="rId102" Type="http://schemas.openxmlformats.org/officeDocument/2006/relationships/hyperlink" Target="mailto:careers@theimi.org.uk" TargetMode="External"/><Relationship Id="rId5" Type="http://schemas.openxmlformats.org/officeDocument/2006/relationships/webSettings" Target="webSettings.xml"/><Relationship Id="rId61" Type="http://schemas.openxmlformats.org/officeDocument/2006/relationships/image" Target="media/image50.png"/><Relationship Id="rId82" Type="http://schemas.openxmlformats.org/officeDocument/2006/relationships/image" Target="media/image69.png"/><Relationship Id="rId90" Type="http://schemas.openxmlformats.org/officeDocument/2006/relationships/image" Target="media/image76.png"/><Relationship Id="rId95" Type="http://schemas.openxmlformats.org/officeDocument/2006/relationships/image" Target="media/image81.pn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g"/><Relationship Id="rId30" Type="http://schemas.openxmlformats.org/officeDocument/2006/relationships/image" Target="media/image21.jpeg"/><Relationship Id="rId35" Type="http://schemas.openxmlformats.org/officeDocument/2006/relationships/image" Target="media/image24.png"/><Relationship Id="rId43" Type="http://schemas.openxmlformats.org/officeDocument/2006/relationships/image" Target="media/image32.jp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hyperlink" Target="http://jobs.theimi.org.uk" TargetMode="External"/><Relationship Id="rId77" Type="http://schemas.openxmlformats.org/officeDocument/2006/relationships/image" Target="media/image65.png"/><Relationship Id="rId100" Type="http://schemas.openxmlformats.org/officeDocument/2006/relationships/image" Target="media/image86.png"/><Relationship Id="rId105" Type="http://schemas.openxmlformats.org/officeDocument/2006/relationships/footer" Target="footer2.xml"/><Relationship Id="rId8" Type="http://schemas.openxmlformats.org/officeDocument/2006/relationships/image" Target="media/image1.jpg"/><Relationship Id="rId51" Type="http://schemas.openxmlformats.org/officeDocument/2006/relationships/image" Target="media/image40.png"/><Relationship Id="rId72" Type="http://schemas.openxmlformats.org/officeDocument/2006/relationships/image" Target="media/image60.png"/><Relationship Id="rId80" Type="http://schemas.openxmlformats.org/officeDocument/2006/relationships/hyperlink" Target="http://www.autocity.org.uk" TargetMode="External"/><Relationship Id="rId85" Type="http://schemas.openxmlformats.org/officeDocument/2006/relationships/image" Target="media/image72.png"/><Relationship Id="rId93" Type="http://schemas.openxmlformats.org/officeDocument/2006/relationships/image" Target="media/image79.png"/><Relationship Id="rId98" Type="http://schemas.openxmlformats.org/officeDocument/2006/relationships/image" Target="media/image84.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hyperlink" Target="http://jobs.theimi.org.uk/" TargetMode="External"/><Relationship Id="rId38" Type="http://schemas.openxmlformats.org/officeDocument/2006/relationships/image" Target="media/image27.jpe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jpg"/><Relationship Id="rId103" Type="http://schemas.openxmlformats.org/officeDocument/2006/relationships/header" Target="header1.xml"/><Relationship Id="rId20" Type="http://schemas.openxmlformats.org/officeDocument/2006/relationships/image" Target="media/image12.jpe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0.png"/><Relationship Id="rId88" Type="http://schemas.openxmlformats.org/officeDocument/2006/relationships/image" Target="media/image74.png"/><Relationship Id="rId91" Type="http://schemas.openxmlformats.org/officeDocument/2006/relationships/image" Target="media/image77.png"/><Relationship Id="rId96"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fontTable" Target="fontTable.xml"/><Relationship Id="rId10" Type="http://schemas.openxmlformats.org/officeDocument/2006/relationships/hyperlink" Target="http://www.theimi.org.uk/autocity" TargetMode="External"/><Relationship Id="rId31" Type="http://schemas.openxmlformats.org/officeDocument/2006/relationships/hyperlink" Target="http://www.bbc.co.uk/news/uk-england-22083032" TargetMode="External"/><Relationship Id="rId44" Type="http://schemas.openxmlformats.org/officeDocument/2006/relationships/image" Target="media/image33.jp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1.png"/><Relationship Id="rId78" Type="http://schemas.openxmlformats.org/officeDocument/2006/relationships/image" Target="media/image66.jp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jpg"/><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8.png"/><Relationship Id="rId34" Type="http://schemas.openxmlformats.org/officeDocument/2006/relationships/image" Target="media/image23.jpe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4.png"/><Relationship Id="rId97" Type="http://schemas.openxmlformats.org/officeDocument/2006/relationships/image" Target="media/image83.png"/><Relationship Id="rId104"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88.jpg"/></Relationships>
</file>

<file path=word/_rels/settings.xml.rels><?xml version="1.0" encoding="UTF-8" standalone="yes"?>
<Relationships xmlns="http://schemas.openxmlformats.org/package/2006/relationships"><Relationship Id="rId1" Type="http://schemas.openxmlformats.org/officeDocument/2006/relationships/attachedTemplate" Target="file:///L:\Sam%20Briggs\Templates\Word%20Document%20Template%20CORPOR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46A428-1BE8-45C5-9EF8-55D40C001E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Word Document Template CORPORATE</Template>
  <TotalTime>45</TotalTime>
  <Pages>63</Pages>
  <Words>4561</Words>
  <Characters>26003</Characters>
  <Application>Microsoft Office Word</Application>
  <DocSecurity>0</DocSecurity>
  <Lines>216</Lines>
  <Paragraphs>61</Paragraphs>
  <ScaleCrop>false</ScaleCrop>
  <HeadingPairs>
    <vt:vector size="2" baseType="variant">
      <vt:variant>
        <vt:lpstr>Title</vt:lpstr>
      </vt:variant>
      <vt:variant>
        <vt:i4>1</vt:i4>
      </vt:variant>
    </vt:vector>
  </HeadingPairs>
  <TitlesOfParts>
    <vt:vector size="1" baseType="lpstr">
      <vt:lpstr/>
    </vt:vector>
  </TitlesOfParts>
  <Company>The IMI</Company>
  <LinksUpToDate>false</LinksUpToDate>
  <CharactersWithSpaces>30503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Samantha Briggs</dc:creator>
  <cp:lastModifiedBy>Samantha Briggs</cp:lastModifiedBy>
  <cp:revision>6</cp:revision>
  <dcterms:created xsi:type="dcterms:W3CDTF">2017-12-05T14:11:00Z</dcterms:created>
  <dcterms:modified xsi:type="dcterms:W3CDTF">2017-12-20T12:49:00Z</dcterms:modified>
</cp:coreProperties>
</file>